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F2C76" w14:textId="153E1C60" w:rsidR="005D6E16" w:rsidRDefault="00CB339D" w:rsidP="00DE38D0">
      <w:pPr>
        <w:pStyle w:val="Graphic"/>
      </w:pPr>
      <w:r>
        <w:rPr>
          <w:rFonts w:ascii="Times New Roman" w:hAnsi="Times New Roman"/>
          <w:noProof/>
          <w:sz w:val="24"/>
          <w:szCs w:val="24"/>
        </w:rPr>
        <mc:AlternateContent>
          <mc:Choice Requires="wps">
            <w:drawing>
              <wp:anchor distT="0" distB="0" distL="114300" distR="114300" simplePos="0" relativeHeight="251712512" behindDoc="0" locked="0" layoutInCell="1" allowOverlap="1" wp14:anchorId="0AD35BE8" wp14:editId="29052089">
                <wp:simplePos x="0" y="0"/>
                <wp:positionH relativeFrom="margin">
                  <wp:align>left</wp:align>
                </wp:positionH>
                <wp:positionV relativeFrom="paragraph">
                  <wp:posOffset>2369820</wp:posOffset>
                </wp:positionV>
                <wp:extent cx="2114550" cy="2514600"/>
                <wp:effectExtent l="0" t="0" r="0" b="0"/>
                <wp:wrapNone/>
                <wp:docPr id="188481723" name="Text Box 19"/>
                <wp:cNvGraphicFramePr/>
                <a:graphic xmlns:a="http://schemas.openxmlformats.org/drawingml/2006/main">
                  <a:graphicData uri="http://schemas.microsoft.com/office/word/2010/wordprocessingShape">
                    <wps:wsp>
                      <wps:cNvSpPr txBox="1"/>
                      <wps:spPr>
                        <a:xfrm>
                          <a:off x="0" y="0"/>
                          <a:ext cx="2114550" cy="2514600"/>
                        </a:xfrm>
                        <a:prstGeom prst="rect">
                          <a:avLst/>
                        </a:prstGeom>
                        <a:solidFill>
                          <a:schemeClr val="lt1"/>
                        </a:solidFill>
                        <a:ln w="6350">
                          <a:noFill/>
                        </a:ln>
                      </wps:spPr>
                      <wps:txbx>
                        <w:txbxContent>
                          <w:p w14:paraId="74A12440" w14:textId="3FD0DFB3" w:rsidR="00CB339D" w:rsidRDefault="00AF1DD5">
                            <w:r>
                              <w:rPr>
                                <w:noProof/>
                              </w:rPr>
                              <w:t xml:space="preserve"> </w:t>
                            </w:r>
                            <w:r w:rsidR="00CB339D">
                              <w:rPr>
                                <w:noProof/>
                              </w:rPr>
                              <w:drawing>
                                <wp:inline distT="0" distB="0" distL="0" distR="0" wp14:anchorId="5C679B2E" wp14:editId="014E3171">
                                  <wp:extent cx="2420298" cy="2086510"/>
                                  <wp:effectExtent l="0" t="4445" r="0" b="0"/>
                                  <wp:docPr id="14547163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2495487" cy="215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35BE8" id="_x0000_t202" coordsize="21600,21600" o:spt="202" path="m,l,21600r21600,l21600,xe">
                <v:stroke joinstyle="miter"/>
                <v:path gradientshapeok="t" o:connecttype="rect"/>
              </v:shapetype>
              <v:shape id="Text Box 19" o:spid="_x0000_s1026" type="#_x0000_t202" style="position:absolute;margin-left:0;margin-top:186.6pt;width:166.5pt;height:198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" fillcolor="white [3201]" stroked="f" strokeweight=".5pt">
                <v:textbox>
                  <w:txbxContent>
                    <w:p w14:paraId="74A12440" w14:textId="3FD0DFB3" w:rsidR="00CB339D" w:rsidRDefault="00AF1DD5">
                      <w:r>
                        <w:rPr>
                          <w:noProof/>
                        </w:rPr>
                        <w:t xml:space="preserve"> </w:t>
                      </w:r>
                      <w:r w:rsidR="00CB339D">
                        <w:rPr>
                          <w:noProof/>
                        </w:rPr>
                        <w:drawing>
                          <wp:inline distT="0" distB="0" distL="0" distR="0" wp14:anchorId="5C679B2E" wp14:editId="014E3171">
                            <wp:extent cx="2420298" cy="2086510"/>
                            <wp:effectExtent l="0" t="4445" r="0" b="0"/>
                            <wp:docPr id="14547163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2495487" cy="2151330"/>
                                    </a:xfrm>
                                    <a:prstGeom prst="rect">
                                      <a:avLst/>
                                    </a:prstGeom>
                                    <a:noFill/>
                                    <a:ln>
                                      <a:noFill/>
                                    </a:ln>
                                  </pic:spPr>
                                </pic:pic>
                              </a:graphicData>
                            </a:graphic>
                          </wp:inline>
                        </w:drawing>
                      </w:r>
                    </w:p>
                  </w:txbxContent>
                </v:textbox>
                <w10:wrap anchorx="margin"/>
              </v:shape>
            </w:pict>
          </mc:Fallback>
        </mc:AlternateContent>
      </w:r>
      <w:r w:rsidR="00E932CE" w:rsidRPr="00E932CE">
        <w:rPr>
          <w:rFonts w:ascii="Times New Roman" w:hAnsi="Times New Roman"/>
          <w:noProof/>
          <w:sz w:val="24"/>
          <w:szCs w:val="24"/>
        </w:rPr>
        <mc:AlternateContent>
          <mc:Choice Requires="wps">
            <w:drawing>
              <wp:anchor distT="36576" distB="36576" distL="36576" distR="36576" simplePos="0" relativeHeight="251667456" behindDoc="0" locked="0" layoutInCell="1" allowOverlap="1" wp14:anchorId="1979BB61" wp14:editId="56AA5006">
                <wp:simplePos x="0" y="0"/>
                <wp:positionH relativeFrom="column">
                  <wp:posOffset>1871980</wp:posOffset>
                </wp:positionH>
                <wp:positionV relativeFrom="paragraph">
                  <wp:posOffset>279400</wp:posOffset>
                </wp:positionV>
                <wp:extent cx="4574540" cy="772795"/>
                <wp:effectExtent l="0" t="0" r="1270" b="0"/>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4540" cy="77279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7F8D85" w14:textId="77777777" w:rsidR="00E932CE" w:rsidRDefault="00E932CE" w:rsidP="00E932CE">
                            <w:pPr>
                              <w:widowControl w:val="0"/>
                              <w:jc w:val="center"/>
                              <w:rPr>
                                <w:color w:val="FF0000"/>
                                <w:sz w:val="24"/>
                                <w:szCs w:val="24"/>
                                <w14:textOutline w14:w="9525" w14:cap="rnd" w14:cmpd="sng" w14:algn="ctr">
                                  <w14:solidFill>
                                    <w14:srgbClr w14:val="000000"/>
                                  </w14:solidFill>
                                  <w14:prstDash w14:val="solid"/>
                                  <w14:bevel/>
                                </w14:textOutline>
                              </w:rPr>
                            </w:pPr>
                            <w:r>
                              <w:rPr>
                                <w:rFonts w:ascii="Matura MT Script Capitals" w:hAnsi="Matura MT Script Capitals"/>
                                <w:color w:val="FF0000"/>
                                <w:sz w:val="80"/>
                                <w:szCs w:val="80"/>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79BB61" id="Text Box 7" o:spid="_x0000_s1027" type="#_x0000_t202" style="position:absolute;margin-left:147.4pt;margin-top:22pt;width:360.2pt;height:60.85pt;flip:x;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" filled="f" fillcolor="#5b9bd5" stroked="f" strokecolor="black [0]" strokeweight="2pt">
                <v:textbox inset="2.88pt,2.88pt,2.88pt,2.88pt">
                  <w:txbxContent>
                    <w:p w14:paraId="727F8D85" w14:textId="77777777" w:rsidR="00E932CE" w:rsidRDefault="00E932CE" w:rsidP="00E932CE">
                      <w:pPr>
                        <w:widowControl w:val="0"/>
                        <w:jc w:val="center"/>
                        <w:rPr>
                          <w:color w:val="FF0000"/>
                          <w:sz w:val="24"/>
                          <w:szCs w:val="24"/>
                          <w14:textOutline w14:w="9525" w14:cap="rnd" w14:cmpd="sng" w14:algn="ctr">
                            <w14:solidFill>
                              <w14:srgbClr w14:val="000000"/>
                            </w14:solidFill>
                            <w14:prstDash w14:val="solid"/>
                            <w14:bevel/>
                          </w14:textOutline>
                        </w:rPr>
                      </w:pPr>
                      <w:r>
                        <w:rPr>
                          <w:rFonts w:ascii="Matura MT Script Capitals" w:hAnsi="Matura MT Script Capitals"/>
                          <w:color w:val="FF0000"/>
                          <w:sz w:val="80"/>
                          <w:szCs w:val="80"/>
                          <w14:textOutline w14:w="9525" w14:cap="rnd" w14:cmpd="sng" w14:algn="ctr">
                            <w14:solidFill>
                              <w14:srgbClr w14:val="000000"/>
                            </w14:solidFill>
                            <w14:prstDash w14:val="solid"/>
                            <w14:bevel/>
                          </w14:textOutline>
                        </w:rPr>
                        <w:t>Circuit Rider</w:t>
                      </w:r>
                    </w:p>
                  </w:txbxContent>
                </v:textbox>
              </v:shape>
            </w:pict>
          </mc:Fallback>
        </mc:AlternateContent>
      </w:r>
      <w:r w:rsidR="00E932CE">
        <w:rPr>
          <w:rFonts w:ascii="Times New Roman" w:hAnsi="Times New Roman"/>
          <w:noProof/>
          <w:sz w:val="24"/>
          <w:szCs w:val="24"/>
        </w:rPr>
        <w:drawing>
          <wp:anchor distT="36576" distB="36576" distL="36576" distR="36576" simplePos="0" relativeHeight="251665408" behindDoc="0" locked="0" layoutInCell="1" allowOverlap="1" wp14:anchorId="6D45B22E" wp14:editId="26AD051F">
            <wp:simplePos x="0" y="0"/>
            <wp:positionH relativeFrom="margin">
              <wp:align>left</wp:align>
            </wp:positionH>
            <wp:positionV relativeFrom="paragraph">
              <wp:posOffset>406400</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932CE">
        <w:rPr>
          <w:rFonts w:ascii="Times New Roman" w:hAnsi="Times New Roman"/>
          <w:noProof/>
          <w:sz w:val="24"/>
          <w:szCs w:val="24"/>
        </w:rPr>
        <mc:AlternateContent>
          <mc:Choice Requires="wps">
            <w:drawing>
              <wp:anchor distT="36576" distB="36576" distL="36576" distR="36576" simplePos="0" relativeHeight="251663360" behindDoc="0" locked="0" layoutInCell="1" allowOverlap="1" wp14:anchorId="7513EA79" wp14:editId="1DA038BA">
                <wp:simplePos x="0" y="0"/>
                <wp:positionH relativeFrom="column">
                  <wp:posOffset>-134620</wp:posOffset>
                </wp:positionH>
                <wp:positionV relativeFrom="paragraph">
                  <wp:posOffset>294640</wp:posOffset>
                </wp:positionV>
                <wp:extent cx="7239635" cy="1543685"/>
                <wp:effectExtent l="20955" t="17145" r="16510" b="20320"/>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7239635" cy="15436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33CF5" id="Rectangle 2" o:spid="_x0000_s1026" style="position:absolute;margin-left:-10.6pt;margin-top:23.2pt;width:570.05pt;height:121.55pt;flip:x y;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" filled="f" fillcolor="#5b9bd5" strokeweight="2pt">
                <v:shadow color="black [0]"/>
                <v:textbox inset="2.88pt,2.88pt,2.88pt,2.88pt"/>
              </v:rect>
            </w:pict>
          </mc:Fallback>
        </mc:AlternateContent>
      </w:r>
      <w:r w:rsidR="00F859EC">
        <w:rPr>
          <w:noProof/>
          <w:lang w:val="en-AU" w:eastAsia="en-AU"/>
        </w:rPr>
        <mc:AlternateContent>
          <mc:Choice Requires="wpg">
            <w:drawing>
              <wp:anchor distT="0" distB="0" distL="114300" distR="114300" simplePos="0" relativeHeight="251661312" behindDoc="1" locked="1" layoutInCell="1" allowOverlap="1" wp14:anchorId="674B7309" wp14:editId="207402E8">
                <wp:simplePos x="0" y="0"/>
                <wp:positionH relativeFrom="column">
                  <wp:posOffset>-457200</wp:posOffset>
                </wp:positionH>
                <wp:positionV relativeFrom="paragraph">
                  <wp:posOffset>0</wp:posOffset>
                </wp:positionV>
                <wp:extent cx="7772400" cy="10049256"/>
                <wp:effectExtent l="0" t="0" r="0" b="9525"/>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9256"/>
                          <a:chOff x="0" y="0"/>
                          <a:chExt cx="7772400" cy="10052192"/>
                        </a:xfrm>
                      </wpg:grpSpPr>
                      <wps:wsp>
                        <wps:cNvPr id="21" name="Freeform 3" descr="First page highlight box"/>
                        <wps:cNvSpPr>
                          <a:spLocks/>
                        </wps:cNvSpPr>
                        <wps:spPr bwMode="auto">
                          <a:xfrm>
                            <a:off x="457200" y="8317684"/>
                            <a:ext cx="4573905" cy="1197864"/>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accent3"/>
                          </a:solid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accent3"/>
                          </a:solid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accent2"/>
                          </a:solid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46C8D3C" id="Group 11" o:spid="_x0000_s1026" alt="Decorative" style="position:absolute;margin-left:-36pt;margin-top:0;width:612pt;height:791.3pt;z-index:-251655168;mso-height-relative:margin" coordsize="77724,100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">
                <v:shape id="Freeform 3" o:spid="_x0000_s1027" alt="First page highlight box" style="position:absolute;left:4572;top:83176;width:45739;height:11979;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" path="m,1883r7040,l7040,,,,,1883xe" fillcolor="#cfd960 [3206]" stroked="f">
                  <v:path arrowok="t" o:connecttype="custom" o:connectlocs="0,1197228;4573905,1197228;4573905,0;0,0;0,1197228"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" path="m,3380r12240,l12240,,,,,3380xe" fillcolor="#cfd960 [3206]"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" path="m,11720r4280,l4280,,,,,11720xe" fillcolor="#ff6e00 [3205]"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7802C959" w14:textId="77777777" w:rsidTr="006E3617">
        <w:trPr>
          <w:trHeight w:hRule="exact" w:val="2088"/>
        </w:trPr>
        <w:tc>
          <w:tcPr>
            <w:tcW w:w="5000" w:type="pct"/>
            <w:gridSpan w:val="3"/>
          </w:tcPr>
          <w:p w14:paraId="6099669F" w14:textId="06CB72C3" w:rsidR="005D6E16" w:rsidRPr="00E83D6F" w:rsidRDefault="00E932CE" w:rsidP="006E3617">
            <w:pPr>
              <w:pStyle w:val="Title"/>
            </w:pPr>
            <w:r w:rsidRPr="00E932CE">
              <w:rPr>
                <w:rFonts w:ascii="Times New Roman" w:hAnsi="Times New Roman"/>
                <w:noProof/>
                <w:sz w:val="24"/>
                <w:szCs w:val="24"/>
              </w:rPr>
              <mc:AlternateContent>
                <mc:Choice Requires="wps">
                  <w:drawing>
                    <wp:anchor distT="36576" distB="36576" distL="36576" distR="36576" simplePos="0" relativeHeight="251669504" behindDoc="0" locked="0" layoutInCell="1" allowOverlap="1" wp14:anchorId="1056344E" wp14:editId="17C3D85B">
                      <wp:simplePos x="0" y="0"/>
                      <wp:positionH relativeFrom="page">
                        <wp:posOffset>1572567</wp:posOffset>
                      </wp:positionH>
                      <wp:positionV relativeFrom="paragraph">
                        <wp:posOffset>306593</wp:posOffset>
                      </wp:positionV>
                      <wp:extent cx="5284931" cy="911225"/>
                      <wp:effectExtent l="0" t="0" r="0" b="3175"/>
                      <wp:wrapNone/>
                      <wp:docPr id="1772459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5284931" cy="9112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047945" w14:textId="164EF33E" w:rsidR="00E932CE" w:rsidRDefault="00D549A1" w:rsidP="00E932CE">
                                  <w:pPr>
                                    <w:widowControl w:val="0"/>
                                    <w:spacing w:after="20"/>
                                    <w:jc w:val="center"/>
                                    <w:rPr>
                                      <w:rFonts w:ascii="Times New Roman" w:hAnsi="Times New Roman"/>
                                      <w:sz w:val="32"/>
                                      <w:szCs w:val="32"/>
                                    </w:rPr>
                                  </w:pPr>
                                  <w:r>
                                    <w:rPr>
                                      <w:rFonts w:ascii="Times New Roman" w:hAnsi="Times New Roman"/>
                                      <w:sz w:val="32"/>
                                      <w:szCs w:val="32"/>
                                    </w:rPr>
                                    <w:t>March</w:t>
                                  </w:r>
                                  <w:r w:rsidR="00E932CE">
                                    <w:rPr>
                                      <w:rFonts w:ascii="Times New Roman" w:hAnsi="Times New Roman"/>
                                      <w:sz w:val="32"/>
                                      <w:szCs w:val="32"/>
                                    </w:rPr>
                                    <w:t xml:space="preserve"> 2026</w:t>
                                  </w:r>
                                </w:p>
                                <w:p w14:paraId="05AD2FF3" w14:textId="77777777"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Newsletter of the Tekamah &amp; Decatur United Methodist Churches</w:t>
                                  </w:r>
                                </w:p>
                                <w:p w14:paraId="280C5879" w14:textId="17E08545" w:rsidR="00046727" w:rsidRDefault="008F45B1" w:rsidP="00CE5483">
                                  <w:pPr>
                                    <w:widowControl w:val="0"/>
                                    <w:spacing w:after="0"/>
                                    <w:jc w:val="center"/>
                                    <w:rPr>
                                      <w:rFonts w:ascii="Times New Roman" w:hAnsi="Times New Roman"/>
                                      <w:sz w:val="24"/>
                                      <w:szCs w:val="24"/>
                                    </w:rPr>
                                  </w:pPr>
                                  <w:r>
                                    <w:rPr>
                                      <w:rFonts w:ascii="Times New Roman" w:hAnsi="Times New Roman"/>
                                      <w:sz w:val="24"/>
                                      <w:szCs w:val="24"/>
                                    </w:rPr>
                                    <w:t xml:space="preserve">Parish Phone: </w:t>
                                  </w:r>
                                  <w:r w:rsidR="00E107DD">
                                    <w:rPr>
                                      <w:rFonts w:ascii="Times New Roman" w:hAnsi="Times New Roman"/>
                                      <w:sz w:val="24"/>
                                      <w:szCs w:val="24"/>
                                    </w:rPr>
                                    <w:t>(402) 374-2888</w:t>
                                  </w:r>
                                  <w:r w:rsidR="00E107DD">
                                    <w:rPr>
                                      <w:rFonts w:ascii="Times New Roman" w:hAnsi="Times New Roman"/>
                                      <w:sz w:val="24"/>
                                      <w:szCs w:val="24"/>
                                    </w:rPr>
                                    <w:tab/>
                                    <w:t>Parish Email: tekamahumc</w:t>
                                  </w:r>
                                  <w:r w:rsidR="001E6E9A">
                                    <w:rPr>
                                      <w:rFonts w:ascii="Times New Roman" w:hAnsi="Times New Roman"/>
                                      <w:sz w:val="24"/>
                                      <w:szCs w:val="24"/>
                                    </w:rPr>
                                    <w:t>@abbnebraska.com</w:t>
                                  </w:r>
                                </w:p>
                                <w:p w14:paraId="6015359F" w14:textId="05707A41"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1408 L Street, Tekamah, N</w:t>
                                  </w:r>
                                  <w:r w:rsidR="00046727">
                                    <w:rPr>
                                      <w:rFonts w:ascii="Times New Roman" w:hAnsi="Times New Roman"/>
                                      <w:sz w:val="24"/>
                                      <w:szCs w:val="24"/>
                                    </w:rPr>
                                    <w:t>E</w:t>
                                  </w:r>
                                  <w:r>
                                    <w:rPr>
                                      <w:rFonts w:ascii="Times New Roman" w:hAnsi="Times New Roman"/>
                                      <w:sz w:val="24"/>
                                      <w:szCs w:val="24"/>
                                    </w:rPr>
                                    <w:t xml:space="preserve"> 68061  </w:t>
                                  </w:r>
                                </w:p>
                                <w:p w14:paraId="4EB74990" w14:textId="77777777" w:rsidR="00046727" w:rsidRDefault="00046727" w:rsidP="00CE5483">
                                  <w:pPr>
                                    <w:widowControl w:val="0"/>
                                    <w:spacing w:after="0"/>
                                    <w:jc w:val="center"/>
                                    <w:rPr>
                                      <w:rFonts w:ascii="Times New Roman" w:hAnsi="Times New Roman"/>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6344E" id="Text Box 8" o:spid="_x0000_s1028" type="#_x0000_t202" style="position:absolute;margin-left:123.8pt;margin-top:24.15pt;width:416.15pt;height:71.75pt;rotation:180;flip:x y;z-index:2516695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" filled="f" fillcolor="#5b9bd5" stroked="f" strokecolor="black [0]" strokeweight="2pt">
                      <v:textbox inset="2.88pt,2.88pt,2.88pt,2.88pt">
                        <w:txbxContent>
                          <w:p w14:paraId="4B047945" w14:textId="164EF33E" w:rsidR="00E932CE" w:rsidRDefault="00D549A1" w:rsidP="00E932CE">
                            <w:pPr>
                              <w:widowControl w:val="0"/>
                              <w:spacing w:after="20"/>
                              <w:jc w:val="center"/>
                              <w:rPr>
                                <w:rFonts w:ascii="Times New Roman" w:hAnsi="Times New Roman"/>
                                <w:sz w:val="32"/>
                                <w:szCs w:val="32"/>
                              </w:rPr>
                            </w:pPr>
                            <w:r>
                              <w:rPr>
                                <w:rFonts w:ascii="Times New Roman" w:hAnsi="Times New Roman"/>
                                <w:sz w:val="32"/>
                                <w:szCs w:val="32"/>
                              </w:rPr>
                              <w:t>March</w:t>
                            </w:r>
                            <w:r w:rsidR="00E932CE">
                              <w:rPr>
                                <w:rFonts w:ascii="Times New Roman" w:hAnsi="Times New Roman"/>
                                <w:sz w:val="32"/>
                                <w:szCs w:val="32"/>
                              </w:rPr>
                              <w:t xml:space="preserve"> 2026</w:t>
                            </w:r>
                          </w:p>
                          <w:p w14:paraId="05AD2FF3" w14:textId="77777777"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Newsletter of the Tekamah &amp; Decatur United Methodist Churches</w:t>
                            </w:r>
                          </w:p>
                          <w:p w14:paraId="280C5879" w14:textId="17E08545" w:rsidR="00046727" w:rsidRDefault="008F45B1" w:rsidP="00CE5483">
                            <w:pPr>
                              <w:widowControl w:val="0"/>
                              <w:spacing w:after="0"/>
                              <w:jc w:val="center"/>
                              <w:rPr>
                                <w:rFonts w:ascii="Times New Roman" w:hAnsi="Times New Roman"/>
                                <w:sz w:val="24"/>
                                <w:szCs w:val="24"/>
                              </w:rPr>
                            </w:pPr>
                            <w:r>
                              <w:rPr>
                                <w:rFonts w:ascii="Times New Roman" w:hAnsi="Times New Roman"/>
                                <w:sz w:val="24"/>
                                <w:szCs w:val="24"/>
                              </w:rPr>
                              <w:t xml:space="preserve">Parish Phone: </w:t>
                            </w:r>
                            <w:r w:rsidR="00E107DD">
                              <w:rPr>
                                <w:rFonts w:ascii="Times New Roman" w:hAnsi="Times New Roman"/>
                                <w:sz w:val="24"/>
                                <w:szCs w:val="24"/>
                              </w:rPr>
                              <w:t>(402) 374-2888</w:t>
                            </w:r>
                            <w:r w:rsidR="00E107DD">
                              <w:rPr>
                                <w:rFonts w:ascii="Times New Roman" w:hAnsi="Times New Roman"/>
                                <w:sz w:val="24"/>
                                <w:szCs w:val="24"/>
                              </w:rPr>
                              <w:tab/>
                              <w:t>Parish Email: tekamahumc</w:t>
                            </w:r>
                            <w:r w:rsidR="001E6E9A">
                              <w:rPr>
                                <w:rFonts w:ascii="Times New Roman" w:hAnsi="Times New Roman"/>
                                <w:sz w:val="24"/>
                                <w:szCs w:val="24"/>
                              </w:rPr>
                              <w:t>@abbnebraska.com</w:t>
                            </w:r>
                          </w:p>
                          <w:p w14:paraId="6015359F" w14:textId="05707A41" w:rsidR="00E932CE" w:rsidRDefault="00E932CE" w:rsidP="00CE5483">
                            <w:pPr>
                              <w:widowControl w:val="0"/>
                              <w:spacing w:after="0"/>
                              <w:jc w:val="center"/>
                              <w:rPr>
                                <w:rFonts w:ascii="Times New Roman" w:hAnsi="Times New Roman"/>
                                <w:sz w:val="24"/>
                                <w:szCs w:val="24"/>
                              </w:rPr>
                            </w:pPr>
                            <w:r>
                              <w:rPr>
                                <w:rFonts w:ascii="Times New Roman" w:hAnsi="Times New Roman"/>
                                <w:sz w:val="24"/>
                                <w:szCs w:val="24"/>
                              </w:rPr>
                              <w:t>1408 L Street, Tekamah, N</w:t>
                            </w:r>
                            <w:r w:rsidR="00046727">
                              <w:rPr>
                                <w:rFonts w:ascii="Times New Roman" w:hAnsi="Times New Roman"/>
                                <w:sz w:val="24"/>
                                <w:szCs w:val="24"/>
                              </w:rPr>
                              <w:t>E</w:t>
                            </w:r>
                            <w:r>
                              <w:rPr>
                                <w:rFonts w:ascii="Times New Roman" w:hAnsi="Times New Roman"/>
                                <w:sz w:val="24"/>
                                <w:szCs w:val="24"/>
                              </w:rPr>
                              <w:t xml:space="preserve"> 68061  </w:t>
                            </w:r>
                          </w:p>
                          <w:p w14:paraId="4EB74990" w14:textId="77777777" w:rsidR="00046727" w:rsidRDefault="00046727" w:rsidP="00CE5483">
                            <w:pPr>
                              <w:widowControl w:val="0"/>
                              <w:spacing w:after="0"/>
                              <w:jc w:val="center"/>
                              <w:rPr>
                                <w:rFonts w:ascii="Times New Roman" w:hAnsi="Times New Roman"/>
                                <w:sz w:val="24"/>
                                <w:szCs w:val="24"/>
                              </w:rPr>
                            </w:pPr>
                          </w:p>
                        </w:txbxContent>
                      </v:textbox>
                      <w10:wrap anchorx="page"/>
                    </v:shape>
                  </w:pict>
                </mc:Fallback>
              </mc:AlternateContent>
            </w:r>
            <w:r w:rsidR="006E3617">
              <w:t>North</w:t>
            </w:r>
          </w:p>
        </w:tc>
      </w:tr>
      <w:tr w:rsidR="005D6E16" w14:paraId="19DAE1AA" w14:textId="77777777" w:rsidTr="006E3617">
        <w:trPr>
          <w:trHeight w:hRule="exact" w:val="720"/>
        </w:trPr>
        <w:tc>
          <w:tcPr>
            <w:tcW w:w="5000" w:type="pct"/>
            <w:gridSpan w:val="3"/>
          </w:tcPr>
          <w:p w14:paraId="1DF34CED" w14:textId="324C8A8F" w:rsidR="005D6E16" w:rsidRDefault="001746D0" w:rsidP="00A34C34">
            <w:pPr>
              <w:widowControl w:val="0"/>
              <w:spacing w:after="20"/>
              <w:jc w:val="center"/>
            </w:pPr>
            <w:r>
              <w:rPr>
                <w:noProof/>
                <w:lang w:val="en-AU" w:eastAsia="en-AU"/>
              </w:rPr>
              <mc:AlternateContent>
                <mc:Choice Requires="wps">
                  <w:drawing>
                    <wp:anchor distT="0" distB="0" distL="114300" distR="114300" simplePos="0" relativeHeight="251711488" behindDoc="0" locked="0" layoutInCell="1" allowOverlap="1" wp14:anchorId="19AD91C1" wp14:editId="66641FF9">
                      <wp:simplePos x="0" y="0"/>
                      <wp:positionH relativeFrom="margin">
                        <wp:posOffset>-121920</wp:posOffset>
                      </wp:positionH>
                      <wp:positionV relativeFrom="paragraph">
                        <wp:posOffset>220345</wp:posOffset>
                      </wp:positionV>
                      <wp:extent cx="7162800" cy="8801100"/>
                      <wp:effectExtent l="0" t="0" r="0" b="0"/>
                      <wp:wrapNone/>
                      <wp:docPr id="626949155" name="Text Box 3"/>
                      <wp:cNvGraphicFramePr/>
                      <a:graphic xmlns:a="http://schemas.openxmlformats.org/drawingml/2006/main">
                        <a:graphicData uri="http://schemas.microsoft.com/office/word/2010/wordprocessingShape">
                          <wps:wsp>
                            <wps:cNvSpPr txBox="1"/>
                            <wps:spPr>
                              <a:xfrm>
                                <a:off x="0" y="0"/>
                                <a:ext cx="7162800" cy="8801100"/>
                              </a:xfrm>
                              <a:custGeom>
                                <a:avLst/>
                                <a:gdLst>
                                  <a:gd name="csX0" fmla="*/ 0 w 7569200"/>
                                  <a:gd name="csY0" fmla="*/ 0 h 7137400"/>
                                  <a:gd name="csX1" fmla="*/ 7569200 w 7569200"/>
                                  <a:gd name="csY1" fmla="*/ 0 h 7137400"/>
                                  <a:gd name="csX2" fmla="*/ 7569200 w 7569200"/>
                                  <a:gd name="csY2" fmla="*/ 7137400 h 7137400"/>
                                  <a:gd name="csX3" fmla="*/ 0 w 7569200"/>
                                  <a:gd name="csY3" fmla="*/ 7137400 h 7137400"/>
                                  <a:gd name="csX4" fmla="*/ 0 w 7569200"/>
                                  <a:gd name="csY4" fmla="*/ 0 h 7137400"/>
                                  <a:gd name="csX0" fmla="*/ 0 w 7581900"/>
                                  <a:gd name="csY0" fmla="*/ 0 h 7200900"/>
                                  <a:gd name="csX1" fmla="*/ 7581900 w 7581900"/>
                                  <a:gd name="csY1" fmla="*/ 63500 h 7200900"/>
                                  <a:gd name="csX2" fmla="*/ 7581900 w 7581900"/>
                                  <a:gd name="csY2" fmla="*/ 7200900 h 7200900"/>
                                  <a:gd name="csX3" fmla="*/ 12700 w 7581900"/>
                                  <a:gd name="csY3" fmla="*/ 7200900 h 7200900"/>
                                  <a:gd name="csX4" fmla="*/ 0 w 7581900"/>
                                  <a:gd name="csY4" fmla="*/ 0 h 7200900"/>
                                  <a:gd name="csX0" fmla="*/ 2338 w 7584238"/>
                                  <a:gd name="csY0" fmla="*/ 0 h 7200900"/>
                                  <a:gd name="csX1" fmla="*/ 7584238 w 7584238"/>
                                  <a:gd name="csY1" fmla="*/ 63500 h 7200900"/>
                                  <a:gd name="csX2" fmla="*/ 7584238 w 7584238"/>
                                  <a:gd name="csY2" fmla="*/ 7200900 h 7200900"/>
                                  <a:gd name="csX3" fmla="*/ 15038 w 7584238"/>
                                  <a:gd name="csY3" fmla="*/ 7200900 h 7200900"/>
                                  <a:gd name="csX4" fmla="*/ 2338 w 7584238"/>
                                  <a:gd name="csY4" fmla="*/ 0 h 7200900"/>
                                </a:gdLst>
                                <a:ahLst/>
                                <a:cxnLst>
                                  <a:cxn ang="0">
                                    <a:pos x="csX0" y="csY0"/>
                                  </a:cxn>
                                  <a:cxn ang="0">
                                    <a:pos x="csX1" y="csY1"/>
                                  </a:cxn>
                                  <a:cxn ang="0">
                                    <a:pos x="csX2" y="csY2"/>
                                  </a:cxn>
                                  <a:cxn ang="0">
                                    <a:pos x="csX3" y="csY3"/>
                                  </a:cxn>
                                  <a:cxn ang="0">
                                    <a:pos x="csX4" y="csY4"/>
                                  </a:cxn>
                                </a:cxnLst>
                                <a:rect l="l" t="t" r="r" b="b"/>
                                <a:pathLst>
                                  <a:path w="7584238" h="7200900">
                                    <a:moveTo>
                                      <a:pt x="2338" y="0"/>
                                    </a:moveTo>
                                    <a:lnTo>
                                      <a:pt x="7584238" y="63500"/>
                                    </a:lnTo>
                                    <a:lnTo>
                                      <a:pt x="7584238" y="7200900"/>
                                    </a:lnTo>
                                    <a:lnTo>
                                      <a:pt x="15038" y="7200900"/>
                                    </a:lnTo>
                                    <a:cubicBezTo>
                                      <a:pt x="10805" y="4800600"/>
                                      <a:pt x="-6129" y="2336800"/>
                                      <a:pt x="2338" y="0"/>
                                    </a:cubicBezTo>
                                    <a:close/>
                                  </a:path>
                                </a:pathLst>
                              </a:custGeom>
                              <a:solidFill>
                                <a:sysClr val="window" lastClr="FFFFFF"/>
                              </a:solidFill>
                              <a:ln w="6350">
                                <a:noFill/>
                              </a:ln>
                            </wps:spPr>
                            <wps:txbx>
                              <w:txbxContent>
                                <w:p w14:paraId="330F0C43" w14:textId="670B25E7" w:rsidR="00D549A1" w:rsidRDefault="00D549A1" w:rsidP="00D549A1">
                                  <w:pPr>
                                    <w:spacing w:after="0"/>
                                    <w:jc w:val="center"/>
                                    <w:rPr>
                                      <w:rFonts w:ascii="Times New Roman" w:hAnsi="Times New Roman"/>
                                      <w:sz w:val="24"/>
                                      <w:szCs w:val="24"/>
                                    </w:rPr>
                                  </w:pPr>
                                </w:p>
                                <w:p w14:paraId="6EC82593" w14:textId="77777777" w:rsidR="00C47645" w:rsidRDefault="00C47645"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bdr w:val="none" w:sz="0" w:space="0" w:color="auto" w:frame="1"/>
                                    </w:rPr>
                                  </w:pPr>
                                </w:p>
                                <w:p w14:paraId="31C4D3DA" w14:textId="6B8F2D42" w:rsidR="000D3CB8" w:rsidRPr="00C47645" w:rsidRDefault="000D3CB8"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“How a Hen Cares for Her Chicks”</w:t>
                                  </w:r>
                                </w:p>
                                <w:p w14:paraId="67001062" w14:textId="0ED4B00E" w:rsidR="000D3CB8" w:rsidRPr="00C47645" w:rsidRDefault="00C47645" w:rsidP="000D3CB8">
                                  <w:pPr>
                                    <w:pStyle w:val="NormalWeb"/>
                                    <w:shd w:val="clear" w:color="auto" w:fill="FFFFFF"/>
                                    <w:spacing w:before="0" w:beforeAutospacing="0" w:after="0" w:afterAutospacing="0"/>
                                    <w:jc w:val="center"/>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 xml:space="preserve">                      </w:t>
                                  </w:r>
                                  <w:r w:rsidR="000D3CB8" w:rsidRPr="00C47645">
                                    <w:rPr>
                                      <w:rStyle w:val="Emphasis"/>
                                      <w:rFonts w:eastAsiaTheme="majorEastAsia"/>
                                      <w:i w:val="0"/>
                                      <w:iCs w:val="0"/>
                                      <w:color w:val="444444"/>
                                      <w:sz w:val="32"/>
                                      <w:szCs w:val="32"/>
                                      <w:bdr w:val="none" w:sz="0" w:space="0" w:color="auto" w:frame="1"/>
                                    </w:rPr>
                                    <w:t>Luke 13:31-35</w:t>
                                  </w:r>
                                </w:p>
                                <w:p w14:paraId="088176AB" w14:textId="2BB72974" w:rsidR="000D3CB8" w:rsidRPr="000308AA" w:rsidRDefault="000D3CB8" w:rsidP="000D3CB8">
                                  <w:pPr>
                                    <w:pStyle w:val="NormalWeb"/>
                                    <w:shd w:val="clear" w:color="auto" w:fill="FFFFFF"/>
                                    <w:spacing w:before="0" w:beforeAutospacing="0" w:after="0" w:afterAutospacing="0"/>
                                    <w:textAlignment w:val="baseline"/>
                                    <w:rPr>
                                      <w:rStyle w:val="Emphasis"/>
                                      <w:rFonts w:eastAsiaTheme="majorEastAsia"/>
                                      <w:i w:val="0"/>
                                      <w:iCs w:val="0"/>
                                      <w:color w:val="444444"/>
                                      <w:bdr w:val="none" w:sz="0" w:space="0" w:color="auto" w:frame="1"/>
                                    </w:rPr>
                                  </w:pP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p>
                                <w:p w14:paraId="720084F4" w14:textId="18EA320F" w:rsidR="000D3CB8" w:rsidRDefault="000D3CB8" w:rsidP="00C47645">
                                  <w:pPr>
                                    <w:pStyle w:val="NormalWeb"/>
                                    <w:shd w:val="clear" w:color="auto" w:fill="FFFFFF"/>
                                    <w:spacing w:before="0" w:beforeAutospacing="0" w:after="0" w:afterAutospacing="0"/>
                                    <w:ind w:left="3600" w:firstLine="720"/>
                                    <w:textAlignment w:val="baseline"/>
                                    <w:rPr>
                                      <w:color w:val="444444"/>
                                    </w:rPr>
                                  </w:pPr>
                                  <w:r w:rsidRPr="000308AA">
                                    <w:rPr>
                                      <w:color w:val="444444"/>
                                    </w:rPr>
                                    <w:t xml:space="preserve">As Jesus journeyed to Jerusalem during the last weeks of </w:t>
                                  </w:r>
                                  <w:r>
                                    <w:rPr>
                                      <w:color w:val="444444"/>
                                    </w:rPr>
                                    <w:t>H</w:t>
                                  </w:r>
                                  <w:r w:rsidRPr="000308AA">
                                    <w:rPr>
                                      <w:color w:val="444444"/>
                                    </w:rPr>
                                    <w:t xml:space="preserve">is life, </w:t>
                                  </w:r>
                                  <w:r>
                                    <w:rPr>
                                      <w:color w:val="444444"/>
                                    </w:rPr>
                                    <w:t>H</w:t>
                                  </w:r>
                                  <w:r w:rsidRPr="000308AA">
                                    <w:rPr>
                                      <w:color w:val="444444"/>
                                    </w:rPr>
                                    <w:t xml:space="preserve">e prepared </w:t>
                                  </w:r>
                                  <w:r>
                                    <w:rPr>
                                      <w:color w:val="444444"/>
                                    </w:rPr>
                                    <w:t>H</w:t>
                                  </w:r>
                                  <w:r w:rsidRPr="000308AA">
                                    <w:rPr>
                                      <w:color w:val="444444"/>
                                    </w:rPr>
                                    <w:t xml:space="preserve">is disciples for ministry and taught the crowds about the kingdom of God. Just as </w:t>
                                  </w:r>
                                  <w:r>
                                    <w:rPr>
                                      <w:color w:val="444444"/>
                                    </w:rPr>
                                    <w:t>H</w:t>
                                  </w:r>
                                  <w:r w:rsidRPr="000308AA">
                                    <w:rPr>
                                      <w:color w:val="444444"/>
                                    </w:rPr>
                                    <w:t xml:space="preserve">e was finishing </w:t>
                                  </w:r>
                                  <w:r>
                                    <w:rPr>
                                      <w:color w:val="444444"/>
                                    </w:rPr>
                                    <w:t>H</w:t>
                                  </w:r>
                                  <w:r w:rsidRPr="000308AA">
                                    <w:rPr>
                                      <w:color w:val="444444"/>
                                    </w:rPr>
                                    <w:t xml:space="preserve">is teaching about heaven’s narrow door, a brood of Pharisees approached </w:t>
                                  </w:r>
                                  <w:r>
                                    <w:rPr>
                                      <w:color w:val="444444"/>
                                    </w:rPr>
                                    <w:t>H</w:t>
                                  </w:r>
                                  <w:r w:rsidRPr="000308AA">
                                    <w:rPr>
                                      <w:color w:val="444444"/>
                                    </w:rPr>
                                    <w:t>im with the warning,</w:t>
                                  </w:r>
                                  <w:r w:rsidR="00C47645">
                                    <w:rPr>
                                      <w:color w:val="444444"/>
                                    </w:rPr>
                                    <w:t xml:space="preserve"> </w:t>
                                  </w:r>
                                  <w:r w:rsidRPr="000308AA">
                                    <w:rPr>
                                      <w:color w:val="444444"/>
                                    </w:rPr>
                                    <w:t xml:space="preserve">“Get away from here, for Herod wants to kill </w:t>
                                  </w:r>
                                  <w:r>
                                    <w:rPr>
                                      <w:color w:val="444444"/>
                                    </w:rPr>
                                    <w:t>Y</w:t>
                                  </w:r>
                                  <w:r w:rsidRPr="000308AA">
                                    <w:rPr>
                                      <w:color w:val="444444"/>
                                    </w:rPr>
                                    <w:t>ou.” On the surface, this advice seems compassionate</w:t>
                                  </w:r>
                                  <w:r>
                                    <w:rPr>
                                      <w:color w:val="444444"/>
                                    </w:rPr>
                                    <w:t xml:space="preserve"> but</w:t>
                                  </w:r>
                                  <w:r w:rsidRPr="000308AA">
                                    <w:rPr>
                                      <w:color w:val="444444"/>
                                    </w:rPr>
                                    <w:t xml:space="preserve"> remember who the Pharisees were</w:t>
                                  </w:r>
                                  <w:r>
                                    <w:rPr>
                                      <w:color w:val="444444"/>
                                    </w:rPr>
                                    <w:t>. T</w:t>
                                  </w:r>
                                  <w:r w:rsidRPr="000308AA">
                                    <w:rPr>
                                      <w:color w:val="444444"/>
                                    </w:rPr>
                                    <w:t xml:space="preserve">hey were the religious leaders who hated Jesus because </w:t>
                                  </w:r>
                                  <w:r>
                                    <w:rPr>
                                      <w:color w:val="444444"/>
                                    </w:rPr>
                                    <w:t>H</w:t>
                                  </w:r>
                                  <w:r w:rsidRPr="000308AA">
                                    <w:rPr>
                                      <w:color w:val="444444"/>
                                    </w:rPr>
                                    <w:t>is teachings, miracles, and popularity threatened their authority. Even though their words appear to have Jesus’ best interest in mind, they were really using this as a threat to scare Jesus.</w:t>
                                  </w:r>
                                </w:p>
                                <w:p w14:paraId="18F971E4" w14:textId="77777777" w:rsidR="000D3CB8" w:rsidRDefault="000D3CB8" w:rsidP="000D3CB8">
                                  <w:pPr>
                                    <w:pStyle w:val="NormalWeb"/>
                                    <w:shd w:val="clear" w:color="auto" w:fill="FFFFFF"/>
                                    <w:spacing w:before="0" w:beforeAutospacing="0" w:after="0" w:afterAutospacing="0"/>
                                    <w:textAlignment w:val="baseline"/>
                                    <w:rPr>
                                      <w:color w:val="444444"/>
                                    </w:rPr>
                                  </w:pPr>
                                </w:p>
                                <w:p w14:paraId="3492E503"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This was a clever ploy on their part to rid themselves of Jesus and </w:t>
                                  </w:r>
                                  <w:r>
                                    <w:rPr>
                                      <w:color w:val="444444"/>
                                    </w:rPr>
                                    <w:t>H</w:t>
                                  </w:r>
                                  <w:r w:rsidRPr="000308AA">
                                    <w:rPr>
                                      <w:color w:val="444444"/>
                                    </w:rPr>
                                    <w:t>is calls for repentance without doing anything that would place culpability at their feet. But the Pharisees did not understand who they were dealing with</w:t>
                                  </w:r>
                                  <w:r>
                                    <w:rPr>
                                      <w:color w:val="444444"/>
                                    </w:rPr>
                                    <w:t xml:space="preserve">! </w:t>
                                  </w:r>
                                  <w:r w:rsidRPr="000308AA">
                                    <w:rPr>
                                      <w:color w:val="444444"/>
                                    </w:rPr>
                                    <w:t xml:space="preserve">No obstacle could delay </w:t>
                                  </w:r>
                                  <w:r>
                                    <w:rPr>
                                      <w:color w:val="444444"/>
                                    </w:rPr>
                                    <w:t>H</w:t>
                                  </w:r>
                                  <w:r w:rsidRPr="000308AA">
                                    <w:rPr>
                                      <w:color w:val="444444"/>
                                    </w:rPr>
                                    <w:t xml:space="preserve">im, no enemy </w:t>
                                  </w:r>
                                  <w:r>
                                    <w:rPr>
                                      <w:color w:val="444444"/>
                                    </w:rPr>
                                    <w:t xml:space="preserve">could </w:t>
                                  </w:r>
                                  <w:r w:rsidRPr="000308AA">
                                    <w:rPr>
                                      <w:color w:val="444444"/>
                                    </w:rPr>
                                    <w:t xml:space="preserve">scare </w:t>
                                  </w:r>
                                  <w:r>
                                    <w:rPr>
                                      <w:color w:val="444444"/>
                                    </w:rPr>
                                    <w:t>H</w:t>
                                  </w:r>
                                  <w:r w:rsidRPr="000308AA">
                                    <w:rPr>
                                      <w:color w:val="444444"/>
                                    </w:rPr>
                                    <w:t xml:space="preserve">im, no threat </w:t>
                                  </w:r>
                                  <w:r>
                                    <w:rPr>
                                      <w:color w:val="444444"/>
                                    </w:rPr>
                                    <w:t xml:space="preserve">could </w:t>
                                  </w:r>
                                  <w:r w:rsidRPr="000308AA">
                                    <w:rPr>
                                      <w:color w:val="444444"/>
                                    </w:rPr>
                                    <w:t xml:space="preserve">defeat </w:t>
                                  </w:r>
                                  <w:r>
                                    <w:rPr>
                                      <w:color w:val="444444"/>
                                    </w:rPr>
                                    <w:t>H</w:t>
                                  </w:r>
                                  <w:r w:rsidRPr="000308AA">
                                    <w:rPr>
                                      <w:color w:val="444444"/>
                                    </w:rPr>
                                    <w:t xml:space="preserve">im. His mission was more important than life itself. With unwavering courage, </w:t>
                                  </w:r>
                                  <w:r>
                                    <w:rPr>
                                      <w:color w:val="444444"/>
                                    </w:rPr>
                                    <w:t>H</w:t>
                                  </w:r>
                                  <w:r w:rsidRPr="000308AA">
                                    <w:rPr>
                                      <w:color w:val="444444"/>
                                    </w:rPr>
                                    <w:t xml:space="preserve">e was determined to do the work </w:t>
                                  </w:r>
                                  <w:r>
                                    <w:rPr>
                                      <w:color w:val="444444"/>
                                    </w:rPr>
                                    <w:t>His Father</w:t>
                                  </w:r>
                                  <w:r w:rsidRPr="000308AA">
                                    <w:rPr>
                                      <w:color w:val="444444"/>
                                    </w:rPr>
                                    <w:t xml:space="preserve"> called </w:t>
                                  </w:r>
                                  <w:r>
                                    <w:rPr>
                                      <w:color w:val="444444"/>
                                    </w:rPr>
                                    <w:t>Him to</w:t>
                                  </w:r>
                                  <w:r w:rsidRPr="000308AA">
                                    <w:rPr>
                                      <w:color w:val="444444"/>
                                    </w:rPr>
                                    <w:t xml:space="preserve"> do. Jesus knew what awaited him in Jerusalem. And as </w:t>
                                  </w:r>
                                  <w:r>
                                    <w:rPr>
                                      <w:color w:val="444444"/>
                                    </w:rPr>
                                    <w:t>H</w:t>
                                  </w:r>
                                  <w:r w:rsidRPr="000308AA">
                                    <w:rPr>
                                      <w:color w:val="444444"/>
                                    </w:rPr>
                                    <w:t xml:space="preserve">e pondered it, sorrow welled up in </w:t>
                                  </w:r>
                                  <w:r>
                                    <w:rPr>
                                      <w:color w:val="444444"/>
                                    </w:rPr>
                                    <w:t>H</w:t>
                                  </w:r>
                                  <w:r w:rsidRPr="000308AA">
                                    <w:rPr>
                                      <w:color w:val="444444"/>
                                    </w:rPr>
                                    <w:t xml:space="preserve">is soul and </w:t>
                                  </w:r>
                                  <w:r>
                                    <w:rPr>
                                      <w:color w:val="444444"/>
                                    </w:rPr>
                                    <w:t>H</w:t>
                                  </w:r>
                                  <w:r w:rsidRPr="000308AA">
                                    <w:rPr>
                                      <w:color w:val="444444"/>
                                    </w:rPr>
                                    <w:t xml:space="preserve">e whispered the words, </w:t>
                                  </w:r>
                                  <w:r>
                                    <w:rPr>
                                      <w:color w:val="444444"/>
                                    </w:rPr>
                                    <w:t>“</w:t>
                                  </w:r>
                                  <w:r w:rsidRPr="000308AA">
                                    <w:rPr>
                                      <w:color w:val="444444"/>
                                    </w:rPr>
                                    <w:t xml:space="preserve">O Jerusalem, Jerusalem, the city that kills the prophets and stones those who are sent to it.” </w:t>
                                  </w:r>
                                </w:p>
                                <w:p w14:paraId="02686BE0"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7AFF244C"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The emotion and pain of </w:t>
                                  </w:r>
                                  <w:r>
                                    <w:rPr>
                                      <w:color w:val="444444"/>
                                    </w:rPr>
                                    <w:t>H</w:t>
                                  </w:r>
                                  <w:r w:rsidRPr="000308AA">
                                    <w:rPr>
                                      <w:color w:val="444444"/>
                                    </w:rPr>
                                    <w:t xml:space="preserve">is declaration come from acknowledging Jerusalem’s reputation for rejecting and murdering prophets. Of all </w:t>
                                  </w:r>
                                  <w:r>
                                    <w:rPr>
                                      <w:color w:val="444444"/>
                                    </w:rPr>
                                    <w:t xml:space="preserve">the </w:t>
                                  </w:r>
                                  <w:r w:rsidRPr="000308AA">
                                    <w:rPr>
                                      <w:color w:val="444444"/>
                                    </w:rPr>
                                    <w:t xml:space="preserve">cities, Jerusalem, because of its privileged position in Israelite history, should have recognized God’s </w:t>
                                  </w:r>
                                  <w:r>
                                    <w:rPr>
                                      <w:color w:val="444444"/>
                                    </w:rPr>
                                    <w:t>M</w:t>
                                  </w:r>
                                  <w:r w:rsidRPr="000308AA">
                                    <w:rPr>
                                      <w:color w:val="444444"/>
                                    </w:rPr>
                                    <w:t xml:space="preserve">essenger, but </w:t>
                                  </w:r>
                                  <w:r>
                                    <w:rPr>
                                      <w:color w:val="444444"/>
                                    </w:rPr>
                                    <w:t xml:space="preserve">they were </w:t>
                                  </w:r>
                                  <w:r w:rsidRPr="000308AA">
                                    <w:rPr>
                                      <w:color w:val="444444"/>
                                    </w:rPr>
                                    <w:t>blinded by selfish ambition.</w:t>
                                  </w:r>
                                  <w:r>
                                    <w:rPr>
                                      <w:color w:val="444444"/>
                                    </w:rPr>
                                    <w:t xml:space="preserve"> </w:t>
                                  </w:r>
                                  <w:r w:rsidRPr="000308AA">
                                    <w:rPr>
                                      <w:color w:val="444444"/>
                                    </w:rPr>
                                    <w:t xml:space="preserve">Jesus speaks in the first person for God, as is typical of a prophet, and explained how </w:t>
                                  </w:r>
                                  <w:r>
                                    <w:rPr>
                                      <w:color w:val="444444"/>
                                    </w:rPr>
                                    <w:t>H</w:t>
                                  </w:r>
                                  <w:r w:rsidRPr="000308AA">
                                    <w:rPr>
                                      <w:color w:val="444444"/>
                                    </w:rPr>
                                    <w:t xml:space="preserve">e longed to care for and protect Jerusalem as </w:t>
                                  </w:r>
                                  <w:r>
                                    <w:rPr>
                                      <w:color w:val="444444"/>
                                    </w:rPr>
                                    <w:t>“</w:t>
                                  </w:r>
                                  <w:r w:rsidRPr="000308AA">
                                    <w:rPr>
                                      <w:color w:val="444444"/>
                                    </w:rPr>
                                    <w:t>a hen care</w:t>
                                  </w:r>
                                  <w:r>
                                    <w:rPr>
                                      <w:color w:val="444444"/>
                                    </w:rPr>
                                    <w:t>s</w:t>
                                  </w:r>
                                  <w:r w:rsidRPr="000308AA">
                                    <w:rPr>
                                      <w:color w:val="444444"/>
                                    </w:rPr>
                                    <w:t xml:space="preserve"> for her chicks.</w:t>
                                  </w:r>
                                  <w:r>
                                    <w:rPr>
                                      <w:color w:val="444444"/>
                                    </w:rPr>
                                    <w:t>”</w:t>
                                  </w:r>
                                  <w:r w:rsidRPr="000308AA">
                                    <w:rPr>
                                      <w:color w:val="444444"/>
                                    </w:rPr>
                                    <w:t xml:space="preserve"> </w:t>
                                  </w:r>
                                </w:p>
                                <w:p w14:paraId="29207318"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CEC3775"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 xml:space="preserve">My </w:t>
                                  </w:r>
                                  <w:r>
                                    <w:rPr>
                                      <w:color w:val="444444"/>
                                    </w:rPr>
                                    <w:t>m</w:t>
                                  </w:r>
                                  <w:r w:rsidRPr="00D879E0">
                                    <w:rPr>
                                      <w:color w:val="444444"/>
                                    </w:rPr>
                                    <w:t xml:space="preserve">ission’s </w:t>
                                  </w:r>
                                  <w:r>
                                    <w:rPr>
                                      <w:color w:val="444444"/>
                                    </w:rPr>
                                    <w:t>p</w:t>
                                  </w:r>
                                  <w:r w:rsidRPr="00D879E0">
                                    <w:rPr>
                                      <w:color w:val="444444"/>
                                    </w:rPr>
                                    <w:t>rofessor in seminary</w:t>
                                  </w:r>
                                  <w:r>
                                    <w:rPr>
                                      <w:color w:val="444444"/>
                                    </w:rPr>
                                    <w:t xml:space="preserve">, </w:t>
                                  </w:r>
                                  <w:r w:rsidRPr="00D879E0">
                                    <w:rPr>
                                      <w:color w:val="444444"/>
                                    </w:rPr>
                                    <w:t>Jay Moon, served as a missionary to Ghana from 1992-2001.</w:t>
                                  </w:r>
                                  <w:r>
                                    <w:rPr>
                                      <w:color w:val="444444"/>
                                    </w:rPr>
                                    <w:t xml:space="preserve"> </w:t>
                                  </w:r>
                                  <w:r w:rsidRPr="00D879E0">
                                    <w:rPr>
                                      <w:color w:val="444444"/>
                                    </w:rPr>
                                    <w:t>He told this story in class of how that image of a hen protecting her chicks opened a man’s eyes to God’s grace and love.</w:t>
                                  </w:r>
                                </w:p>
                                <w:p w14:paraId="6D18783D"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EC9BC36"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There was a particular man in the village who raised chickens</w:t>
                                  </w:r>
                                  <w:r>
                                    <w:rPr>
                                      <w:color w:val="444444"/>
                                    </w:rPr>
                                    <w:t>;</w:t>
                                  </w:r>
                                  <w:r w:rsidRPr="00D879E0">
                                    <w:rPr>
                                      <w:color w:val="444444"/>
                                    </w:rPr>
                                    <w:t xml:space="preserve"> it was his family business.</w:t>
                                  </w:r>
                                  <w:r>
                                    <w:rPr>
                                      <w:color w:val="444444"/>
                                    </w:rPr>
                                    <w:t xml:space="preserve"> </w:t>
                                  </w:r>
                                  <w:r w:rsidRPr="00D879E0">
                                    <w:rPr>
                                      <w:color w:val="444444"/>
                                    </w:rPr>
                                    <w:t xml:space="preserve">Another aspect of his family </w:t>
                                  </w:r>
                                  <w:r>
                                    <w:rPr>
                                      <w:color w:val="444444"/>
                                    </w:rPr>
                                    <w:t xml:space="preserve">business </w:t>
                                  </w:r>
                                  <w:r w:rsidRPr="00D879E0">
                                    <w:rPr>
                                      <w:color w:val="444444"/>
                                    </w:rPr>
                                    <w:t xml:space="preserve">was </w:t>
                                  </w:r>
                                  <w:r>
                                    <w:rPr>
                                      <w:color w:val="444444"/>
                                    </w:rPr>
                                    <w:t xml:space="preserve">as a witch doctor who </w:t>
                                  </w:r>
                                  <w:r w:rsidRPr="00D879E0">
                                    <w:rPr>
                                      <w:color w:val="444444"/>
                                    </w:rPr>
                                    <w:t>practiced voodoo.</w:t>
                                  </w:r>
                                  <w:r>
                                    <w:rPr>
                                      <w:color w:val="444444"/>
                                    </w:rPr>
                                    <w:t xml:space="preserve"> </w:t>
                                  </w:r>
                                  <w:r w:rsidRPr="00D879E0">
                                    <w:rPr>
                                      <w:color w:val="444444"/>
                                    </w:rPr>
                                    <w:t>Whenever Jay would lead chapel services in the village</w:t>
                                  </w:r>
                                  <w:r>
                                    <w:rPr>
                                      <w:color w:val="444444"/>
                                    </w:rPr>
                                    <w:t>,</w:t>
                                  </w:r>
                                  <w:r w:rsidRPr="00D879E0">
                                    <w:rPr>
                                      <w:color w:val="444444"/>
                                    </w:rPr>
                                    <w:t xml:space="preserve"> this man was there, not to listen but to mock.</w:t>
                                  </w:r>
                                  <w:r>
                                    <w:rPr>
                                      <w:color w:val="444444"/>
                                    </w:rPr>
                                    <w:t xml:space="preserve"> </w:t>
                                  </w:r>
                                  <w:r w:rsidRPr="00D879E0">
                                    <w:rPr>
                                      <w:color w:val="444444"/>
                                    </w:rPr>
                                    <w:t xml:space="preserve">One night Jay preached </w:t>
                                  </w:r>
                                  <w:r>
                                    <w:rPr>
                                      <w:color w:val="444444"/>
                                    </w:rPr>
                                    <w:t>a sermon on Luke 13 and the illustration of the hen and chicks. T</w:t>
                                  </w:r>
                                  <w:r w:rsidRPr="00D879E0">
                                    <w:rPr>
                                      <w:color w:val="444444"/>
                                    </w:rPr>
                                    <w:t xml:space="preserve">he voodoo chicken farmer mocked </w:t>
                                  </w:r>
                                  <w:r>
                                    <w:rPr>
                                      <w:color w:val="444444"/>
                                    </w:rPr>
                                    <w:t xml:space="preserve">Jay </w:t>
                                  </w:r>
                                  <w:r w:rsidRPr="00D879E0">
                                    <w:rPr>
                                      <w:color w:val="444444"/>
                                    </w:rPr>
                                    <w:t>as he always did.</w:t>
                                  </w:r>
                                  <w:r>
                                    <w:rPr>
                                      <w:color w:val="444444"/>
                                    </w:rPr>
                                    <w:t xml:space="preserve"> </w:t>
                                  </w:r>
                                  <w:r w:rsidRPr="00D879E0">
                                    <w:rPr>
                                      <w:color w:val="444444"/>
                                    </w:rPr>
                                    <w:t>But that night a lightning strike caused a massive fire</w:t>
                                  </w:r>
                                  <w:r>
                                    <w:rPr>
                                      <w:color w:val="444444"/>
                                    </w:rPr>
                                    <w:t xml:space="preserve"> throughout the village</w:t>
                                  </w:r>
                                  <w:r w:rsidRPr="00D879E0">
                                    <w:rPr>
                                      <w:color w:val="444444"/>
                                    </w:rPr>
                                    <w:t>, and most of the huts, farms and livestock were lost.</w:t>
                                  </w:r>
                                  <w:r>
                                    <w:rPr>
                                      <w:color w:val="444444"/>
                                    </w:rPr>
                                    <w:t xml:space="preserve"> </w:t>
                                  </w:r>
                                </w:p>
                                <w:p w14:paraId="7C464DCA"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4F9B5AE7" w14:textId="285710CC" w:rsidR="000D3CB8" w:rsidRDefault="00F01545" w:rsidP="000D3CB8">
                                  <w:pPr>
                                    <w:pStyle w:val="NormalWeb"/>
                                    <w:shd w:val="clear" w:color="auto" w:fill="FFFFFF"/>
                                    <w:spacing w:before="0" w:beforeAutospacing="0" w:after="0" w:afterAutospacing="0"/>
                                    <w:ind w:firstLine="360"/>
                                    <w:textAlignment w:val="baseline"/>
                                    <w:rPr>
                                      <w:color w:val="444444"/>
                                    </w:rPr>
                                  </w:pPr>
                                  <w:r>
                                    <w:rPr>
                                      <w:color w:val="444444"/>
                                    </w:rPr>
                                    <w:tab/>
                                  </w:r>
                                  <w:r>
                                    <w:rPr>
                                      <w:color w:val="444444"/>
                                    </w:rPr>
                                    <w:tab/>
                                  </w:r>
                                  <w:r>
                                    <w:rPr>
                                      <w:color w:val="444444"/>
                                    </w:rPr>
                                    <w:tab/>
                                  </w:r>
                                  <w:r>
                                    <w:rPr>
                                      <w:color w:val="444444"/>
                                    </w:rPr>
                                    <w:tab/>
                                  </w:r>
                                  <w:r>
                                    <w:rPr>
                                      <w:color w:val="444444"/>
                                    </w:rPr>
                                    <w:tab/>
                                    <w:t>(Continued on page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D91C1" id="Text Box 3" o:spid="_x0000_s1029" style="position:absolute;left:0;text-align:left;margin-left:-9.6pt;margin-top:17.35pt;width:564pt;height:69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84238,7200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" adj="-11796480,,5400" path="m2338,l7584238,63500r,7137400l15038,7200900c10805,4800600,-6129,2336800,2338,xe" fillcolor="window" stroked="f" strokeweight=".5pt">
                      <v:stroke joinstyle="miter"/>
                      <v:formulas/>
                      <v:path arrowok="t" o:connecttype="custom" o:connectlocs="2208,0;7162800,77611;7162800,8801100;14202,8801100;2208,0" o:connectangles="0,0,0,0,0" textboxrect="0,0,7584238,7200900"/>
                      <v:textbox>
                        <w:txbxContent>
                          <w:p w14:paraId="330F0C43" w14:textId="670B25E7" w:rsidR="00D549A1" w:rsidRDefault="00D549A1" w:rsidP="00D549A1">
                            <w:pPr>
                              <w:spacing w:after="0"/>
                              <w:jc w:val="center"/>
                              <w:rPr>
                                <w:rFonts w:ascii="Times New Roman" w:hAnsi="Times New Roman"/>
                                <w:sz w:val="24"/>
                                <w:szCs w:val="24"/>
                              </w:rPr>
                            </w:pPr>
                          </w:p>
                          <w:p w14:paraId="6EC82593" w14:textId="77777777" w:rsidR="00C47645" w:rsidRDefault="00C47645"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bdr w:val="none" w:sz="0" w:space="0" w:color="auto" w:frame="1"/>
                              </w:rPr>
                            </w:pPr>
                          </w:p>
                          <w:p w14:paraId="31C4D3DA" w14:textId="6B8F2D42" w:rsidR="000D3CB8" w:rsidRPr="00C47645" w:rsidRDefault="000D3CB8" w:rsidP="000D3CB8">
                            <w:pPr>
                              <w:pStyle w:val="NormalWeb"/>
                              <w:shd w:val="clear" w:color="auto" w:fill="FFFFFF"/>
                              <w:spacing w:before="0" w:beforeAutospacing="0" w:after="0" w:afterAutospacing="0"/>
                              <w:ind w:left="3600" w:firstLine="720"/>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“How a Hen Cares for Her Chicks”</w:t>
                            </w:r>
                          </w:p>
                          <w:p w14:paraId="67001062" w14:textId="0ED4B00E" w:rsidR="000D3CB8" w:rsidRPr="00C47645" w:rsidRDefault="00C47645" w:rsidP="000D3CB8">
                            <w:pPr>
                              <w:pStyle w:val="NormalWeb"/>
                              <w:shd w:val="clear" w:color="auto" w:fill="FFFFFF"/>
                              <w:spacing w:before="0" w:beforeAutospacing="0" w:after="0" w:afterAutospacing="0"/>
                              <w:jc w:val="center"/>
                              <w:textAlignment w:val="baseline"/>
                              <w:rPr>
                                <w:rStyle w:val="Emphasis"/>
                                <w:rFonts w:eastAsiaTheme="majorEastAsia"/>
                                <w:i w:val="0"/>
                                <w:iCs w:val="0"/>
                                <w:color w:val="444444"/>
                                <w:sz w:val="32"/>
                                <w:szCs w:val="32"/>
                                <w:bdr w:val="none" w:sz="0" w:space="0" w:color="auto" w:frame="1"/>
                              </w:rPr>
                            </w:pPr>
                            <w:r w:rsidRPr="00C47645">
                              <w:rPr>
                                <w:rStyle w:val="Emphasis"/>
                                <w:rFonts w:eastAsiaTheme="majorEastAsia"/>
                                <w:i w:val="0"/>
                                <w:iCs w:val="0"/>
                                <w:color w:val="444444"/>
                                <w:sz w:val="32"/>
                                <w:szCs w:val="32"/>
                                <w:bdr w:val="none" w:sz="0" w:space="0" w:color="auto" w:frame="1"/>
                              </w:rPr>
                              <w:t xml:space="preserve">                      </w:t>
                            </w:r>
                            <w:r w:rsidR="000D3CB8" w:rsidRPr="00C47645">
                              <w:rPr>
                                <w:rStyle w:val="Emphasis"/>
                                <w:rFonts w:eastAsiaTheme="majorEastAsia"/>
                                <w:i w:val="0"/>
                                <w:iCs w:val="0"/>
                                <w:color w:val="444444"/>
                                <w:sz w:val="32"/>
                                <w:szCs w:val="32"/>
                                <w:bdr w:val="none" w:sz="0" w:space="0" w:color="auto" w:frame="1"/>
                              </w:rPr>
                              <w:t>Luke 13:31-35</w:t>
                            </w:r>
                          </w:p>
                          <w:p w14:paraId="088176AB" w14:textId="2BB72974" w:rsidR="000D3CB8" w:rsidRPr="000308AA" w:rsidRDefault="000D3CB8" w:rsidP="000D3CB8">
                            <w:pPr>
                              <w:pStyle w:val="NormalWeb"/>
                              <w:shd w:val="clear" w:color="auto" w:fill="FFFFFF"/>
                              <w:spacing w:before="0" w:beforeAutospacing="0" w:after="0" w:afterAutospacing="0"/>
                              <w:textAlignment w:val="baseline"/>
                              <w:rPr>
                                <w:rStyle w:val="Emphasis"/>
                                <w:rFonts w:eastAsiaTheme="majorEastAsia"/>
                                <w:i w:val="0"/>
                                <w:iCs w:val="0"/>
                                <w:color w:val="444444"/>
                                <w:bdr w:val="none" w:sz="0" w:space="0" w:color="auto" w:frame="1"/>
                              </w:rPr>
                            </w:pP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r>
                              <w:rPr>
                                <w:rStyle w:val="Emphasis"/>
                                <w:rFonts w:eastAsiaTheme="majorEastAsia"/>
                                <w:i w:val="0"/>
                                <w:iCs w:val="0"/>
                                <w:color w:val="444444"/>
                                <w:bdr w:val="none" w:sz="0" w:space="0" w:color="auto" w:frame="1"/>
                              </w:rPr>
                              <w:tab/>
                            </w:r>
                          </w:p>
                          <w:p w14:paraId="720084F4" w14:textId="18EA320F" w:rsidR="000D3CB8" w:rsidRDefault="000D3CB8" w:rsidP="00C47645">
                            <w:pPr>
                              <w:pStyle w:val="NormalWeb"/>
                              <w:shd w:val="clear" w:color="auto" w:fill="FFFFFF"/>
                              <w:spacing w:before="0" w:beforeAutospacing="0" w:after="0" w:afterAutospacing="0"/>
                              <w:ind w:left="3600" w:firstLine="720"/>
                              <w:textAlignment w:val="baseline"/>
                              <w:rPr>
                                <w:color w:val="444444"/>
                              </w:rPr>
                            </w:pPr>
                            <w:r w:rsidRPr="000308AA">
                              <w:rPr>
                                <w:color w:val="444444"/>
                              </w:rPr>
                              <w:t xml:space="preserve">As Jesus journeyed to Jerusalem during the last weeks of </w:t>
                            </w:r>
                            <w:r>
                              <w:rPr>
                                <w:color w:val="444444"/>
                              </w:rPr>
                              <w:t>H</w:t>
                            </w:r>
                            <w:r w:rsidRPr="000308AA">
                              <w:rPr>
                                <w:color w:val="444444"/>
                              </w:rPr>
                              <w:t xml:space="preserve">is life, </w:t>
                            </w:r>
                            <w:r>
                              <w:rPr>
                                <w:color w:val="444444"/>
                              </w:rPr>
                              <w:t>H</w:t>
                            </w:r>
                            <w:r w:rsidRPr="000308AA">
                              <w:rPr>
                                <w:color w:val="444444"/>
                              </w:rPr>
                              <w:t xml:space="preserve">e prepared </w:t>
                            </w:r>
                            <w:r>
                              <w:rPr>
                                <w:color w:val="444444"/>
                              </w:rPr>
                              <w:t>H</w:t>
                            </w:r>
                            <w:r w:rsidRPr="000308AA">
                              <w:rPr>
                                <w:color w:val="444444"/>
                              </w:rPr>
                              <w:t xml:space="preserve">is disciples for ministry and taught the crowds about the kingdom of God. Just as </w:t>
                            </w:r>
                            <w:r>
                              <w:rPr>
                                <w:color w:val="444444"/>
                              </w:rPr>
                              <w:t>H</w:t>
                            </w:r>
                            <w:r w:rsidRPr="000308AA">
                              <w:rPr>
                                <w:color w:val="444444"/>
                              </w:rPr>
                              <w:t xml:space="preserve">e was finishing </w:t>
                            </w:r>
                            <w:r>
                              <w:rPr>
                                <w:color w:val="444444"/>
                              </w:rPr>
                              <w:t>H</w:t>
                            </w:r>
                            <w:r w:rsidRPr="000308AA">
                              <w:rPr>
                                <w:color w:val="444444"/>
                              </w:rPr>
                              <w:t xml:space="preserve">is teaching about heaven’s narrow door, a brood of Pharisees approached </w:t>
                            </w:r>
                            <w:r>
                              <w:rPr>
                                <w:color w:val="444444"/>
                              </w:rPr>
                              <w:t>H</w:t>
                            </w:r>
                            <w:r w:rsidRPr="000308AA">
                              <w:rPr>
                                <w:color w:val="444444"/>
                              </w:rPr>
                              <w:t>im with the warning,</w:t>
                            </w:r>
                            <w:r w:rsidR="00C47645">
                              <w:rPr>
                                <w:color w:val="444444"/>
                              </w:rPr>
                              <w:t xml:space="preserve"> </w:t>
                            </w:r>
                            <w:r w:rsidRPr="000308AA">
                              <w:rPr>
                                <w:color w:val="444444"/>
                              </w:rPr>
                              <w:t xml:space="preserve">“Get away from here, for Herod wants to kill </w:t>
                            </w:r>
                            <w:r>
                              <w:rPr>
                                <w:color w:val="444444"/>
                              </w:rPr>
                              <w:t>Y</w:t>
                            </w:r>
                            <w:r w:rsidRPr="000308AA">
                              <w:rPr>
                                <w:color w:val="444444"/>
                              </w:rPr>
                              <w:t>ou.” On the surface, this advice seems compassionate</w:t>
                            </w:r>
                            <w:r>
                              <w:rPr>
                                <w:color w:val="444444"/>
                              </w:rPr>
                              <w:t xml:space="preserve"> but</w:t>
                            </w:r>
                            <w:r w:rsidRPr="000308AA">
                              <w:rPr>
                                <w:color w:val="444444"/>
                              </w:rPr>
                              <w:t xml:space="preserve"> remember who the Pharisees were</w:t>
                            </w:r>
                            <w:r>
                              <w:rPr>
                                <w:color w:val="444444"/>
                              </w:rPr>
                              <w:t>. T</w:t>
                            </w:r>
                            <w:r w:rsidRPr="000308AA">
                              <w:rPr>
                                <w:color w:val="444444"/>
                              </w:rPr>
                              <w:t xml:space="preserve">hey were the religious leaders who hated Jesus because </w:t>
                            </w:r>
                            <w:r>
                              <w:rPr>
                                <w:color w:val="444444"/>
                              </w:rPr>
                              <w:t>H</w:t>
                            </w:r>
                            <w:r w:rsidRPr="000308AA">
                              <w:rPr>
                                <w:color w:val="444444"/>
                              </w:rPr>
                              <w:t>is teachings, miracles, and popularity threatened their authority. Even though their words appear to have Jesus’ best interest in mind, they were really using this as a threat to scare Jesus.</w:t>
                            </w:r>
                          </w:p>
                          <w:p w14:paraId="18F971E4" w14:textId="77777777" w:rsidR="000D3CB8" w:rsidRDefault="000D3CB8" w:rsidP="000D3CB8">
                            <w:pPr>
                              <w:pStyle w:val="NormalWeb"/>
                              <w:shd w:val="clear" w:color="auto" w:fill="FFFFFF"/>
                              <w:spacing w:before="0" w:beforeAutospacing="0" w:after="0" w:afterAutospacing="0"/>
                              <w:textAlignment w:val="baseline"/>
                              <w:rPr>
                                <w:color w:val="444444"/>
                              </w:rPr>
                            </w:pPr>
                          </w:p>
                          <w:p w14:paraId="3492E503"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This was a clever ploy on their part to rid themselves of Jesus and </w:t>
                            </w:r>
                            <w:r>
                              <w:rPr>
                                <w:color w:val="444444"/>
                              </w:rPr>
                              <w:t>H</w:t>
                            </w:r>
                            <w:r w:rsidRPr="000308AA">
                              <w:rPr>
                                <w:color w:val="444444"/>
                              </w:rPr>
                              <w:t>is calls for repentance without doing anything that would place culpability at their feet. But the Pharisees did not understand who they were dealing with</w:t>
                            </w:r>
                            <w:r>
                              <w:rPr>
                                <w:color w:val="444444"/>
                              </w:rPr>
                              <w:t xml:space="preserve">! </w:t>
                            </w:r>
                            <w:r w:rsidRPr="000308AA">
                              <w:rPr>
                                <w:color w:val="444444"/>
                              </w:rPr>
                              <w:t xml:space="preserve">No obstacle could delay </w:t>
                            </w:r>
                            <w:r>
                              <w:rPr>
                                <w:color w:val="444444"/>
                              </w:rPr>
                              <w:t>H</w:t>
                            </w:r>
                            <w:r w:rsidRPr="000308AA">
                              <w:rPr>
                                <w:color w:val="444444"/>
                              </w:rPr>
                              <w:t xml:space="preserve">im, no enemy </w:t>
                            </w:r>
                            <w:r>
                              <w:rPr>
                                <w:color w:val="444444"/>
                              </w:rPr>
                              <w:t xml:space="preserve">could </w:t>
                            </w:r>
                            <w:r w:rsidRPr="000308AA">
                              <w:rPr>
                                <w:color w:val="444444"/>
                              </w:rPr>
                              <w:t xml:space="preserve">scare </w:t>
                            </w:r>
                            <w:r>
                              <w:rPr>
                                <w:color w:val="444444"/>
                              </w:rPr>
                              <w:t>H</w:t>
                            </w:r>
                            <w:r w:rsidRPr="000308AA">
                              <w:rPr>
                                <w:color w:val="444444"/>
                              </w:rPr>
                              <w:t xml:space="preserve">im, no threat </w:t>
                            </w:r>
                            <w:r>
                              <w:rPr>
                                <w:color w:val="444444"/>
                              </w:rPr>
                              <w:t xml:space="preserve">could </w:t>
                            </w:r>
                            <w:r w:rsidRPr="000308AA">
                              <w:rPr>
                                <w:color w:val="444444"/>
                              </w:rPr>
                              <w:t xml:space="preserve">defeat </w:t>
                            </w:r>
                            <w:r>
                              <w:rPr>
                                <w:color w:val="444444"/>
                              </w:rPr>
                              <w:t>H</w:t>
                            </w:r>
                            <w:r w:rsidRPr="000308AA">
                              <w:rPr>
                                <w:color w:val="444444"/>
                              </w:rPr>
                              <w:t xml:space="preserve">im. His mission was more important than life itself. With unwavering courage, </w:t>
                            </w:r>
                            <w:r>
                              <w:rPr>
                                <w:color w:val="444444"/>
                              </w:rPr>
                              <w:t>H</w:t>
                            </w:r>
                            <w:r w:rsidRPr="000308AA">
                              <w:rPr>
                                <w:color w:val="444444"/>
                              </w:rPr>
                              <w:t xml:space="preserve">e was determined to do the work </w:t>
                            </w:r>
                            <w:r>
                              <w:rPr>
                                <w:color w:val="444444"/>
                              </w:rPr>
                              <w:t>His Father</w:t>
                            </w:r>
                            <w:r w:rsidRPr="000308AA">
                              <w:rPr>
                                <w:color w:val="444444"/>
                              </w:rPr>
                              <w:t xml:space="preserve"> called </w:t>
                            </w:r>
                            <w:r>
                              <w:rPr>
                                <w:color w:val="444444"/>
                              </w:rPr>
                              <w:t>Him to</w:t>
                            </w:r>
                            <w:r w:rsidRPr="000308AA">
                              <w:rPr>
                                <w:color w:val="444444"/>
                              </w:rPr>
                              <w:t xml:space="preserve"> do. Jesus knew what awaited him in Jerusalem. And as </w:t>
                            </w:r>
                            <w:r>
                              <w:rPr>
                                <w:color w:val="444444"/>
                              </w:rPr>
                              <w:t>H</w:t>
                            </w:r>
                            <w:r w:rsidRPr="000308AA">
                              <w:rPr>
                                <w:color w:val="444444"/>
                              </w:rPr>
                              <w:t xml:space="preserve">e pondered it, sorrow welled up in </w:t>
                            </w:r>
                            <w:r>
                              <w:rPr>
                                <w:color w:val="444444"/>
                              </w:rPr>
                              <w:t>H</w:t>
                            </w:r>
                            <w:r w:rsidRPr="000308AA">
                              <w:rPr>
                                <w:color w:val="444444"/>
                              </w:rPr>
                              <w:t xml:space="preserve">is soul and </w:t>
                            </w:r>
                            <w:r>
                              <w:rPr>
                                <w:color w:val="444444"/>
                              </w:rPr>
                              <w:t>H</w:t>
                            </w:r>
                            <w:r w:rsidRPr="000308AA">
                              <w:rPr>
                                <w:color w:val="444444"/>
                              </w:rPr>
                              <w:t xml:space="preserve">e whispered the words, </w:t>
                            </w:r>
                            <w:r>
                              <w:rPr>
                                <w:color w:val="444444"/>
                              </w:rPr>
                              <w:t>“</w:t>
                            </w:r>
                            <w:r w:rsidRPr="000308AA">
                              <w:rPr>
                                <w:color w:val="444444"/>
                              </w:rPr>
                              <w:t xml:space="preserve">O Jerusalem, Jerusalem, the city that kills the prophets and stones those who are sent to it.” </w:t>
                            </w:r>
                          </w:p>
                          <w:p w14:paraId="02686BE0"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7AFF244C"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0308AA">
                              <w:rPr>
                                <w:color w:val="444444"/>
                              </w:rPr>
                              <w:t xml:space="preserve">The emotion and pain of </w:t>
                            </w:r>
                            <w:r>
                              <w:rPr>
                                <w:color w:val="444444"/>
                              </w:rPr>
                              <w:t>H</w:t>
                            </w:r>
                            <w:r w:rsidRPr="000308AA">
                              <w:rPr>
                                <w:color w:val="444444"/>
                              </w:rPr>
                              <w:t xml:space="preserve">is declaration come from acknowledging Jerusalem’s reputation for rejecting and murdering prophets. Of all </w:t>
                            </w:r>
                            <w:r>
                              <w:rPr>
                                <w:color w:val="444444"/>
                              </w:rPr>
                              <w:t xml:space="preserve">the </w:t>
                            </w:r>
                            <w:r w:rsidRPr="000308AA">
                              <w:rPr>
                                <w:color w:val="444444"/>
                              </w:rPr>
                              <w:t xml:space="preserve">cities, Jerusalem, because of its privileged position in Israelite history, should have recognized God’s </w:t>
                            </w:r>
                            <w:r>
                              <w:rPr>
                                <w:color w:val="444444"/>
                              </w:rPr>
                              <w:t>M</w:t>
                            </w:r>
                            <w:r w:rsidRPr="000308AA">
                              <w:rPr>
                                <w:color w:val="444444"/>
                              </w:rPr>
                              <w:t xml:space="preserve">essenger, but </w:t>
                            </w:r>
                            <w:r>
                              <w:rPr>
                                <w:color w:val="444444"/>
                              </w:rPr>
                              <w:t xml:space="preserve">they were </w:t>
                            </w:r>
                            <w:r w:rsidRPr="000308AA">
                              <w:rPr>
                                <w:color w:val="444444"/>
                              </w:rPr>
                              <w:t>blinded by selfish ambition.</w:t>
                            </w:r>
                            <w:r>
                              <w:rPr>
                                <w:color w:val="444444"/>
                              </w:rPr>
                              <w:t xml:space="preserve"> </w:t>
                            </w:r>
                            <w:r w:rsidRPr="000308AA">
                              <w:rPr>
                                <w:color w:val="444444"/>
                              </w:rPr>
                              <w:t xml:space="preserve">Jesus speaks in the first person for God, as is typical of a prophet, and explained how </w:t>
                            </w:r>
                            <w:r>
                              <w:rPr>
                                <w:color w:val="444444"/>
                              </w:rPr>
                              <w:t>H</w:t>
                            </w:r>
                            <w:r w:rsidRPr="000308AA">
                              <w:rPr>
                                <w:color w:val="444444"/>
                              </w:rPr>
                              <w:t xml:space="preserve">e longed to care for and protect Jerusalem as </w:t>
                            </w:r>
                            <w:r>
                              <w:rPr>
                                <w:color w:val="444444"/>
                              </w:rPr>
                              <w:t>“</w:t>
                            </w:r>
                            <w:r w:rsidRPr="000308AA">
                              <w:rPr>
                                <w:color w:val="444444"/>
                              </w:rPr>
                              <w:t>a hen care</w:t>
                            </w:r>
                            <w:r>
                              <w:rPr>
                                <w:color w:val="444444"/>
                              </w:rPr>
                              <w:t>s</w:t>
                            </w:r>
                            <w:r w:rsidRPr="000308AA">
                              <w:rPr>
                                <w:color w:val="444444"/>
                              </w:rPr>
                              <w:t xml:space="preserve"> for her chicks.</w:t>
                            </w:r>
                            <w:r>
                              <w:rPr>
                                <w:color w:val="444444"/>
                              </w:rPr>
                              <w:t>”</w:t>
                            </w:r>
                            <w:r w:rsidRPr="000308AA">
                              <w:rPr>
                                <w:color w:val="444444"/>
                              </w:rPr>
                              <w:t xml:space="preserve"> </w:t>
                            </w:r>
                          </w:p>
                          <w:p w14:paraId="29207318"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CEC3775"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 xml:space="preserve">My </w:t>
                            </w:r>
                            <w:r>
                              <w:rPr>
                                <w:color w:val="444444"/>
                              </w:rPr>
                              <w:t>m</w:t>
                            </w:r>
                            <w:r w:rsidRPr="00D879E0">
                              <w:rPr>
                                <w:color w:val="444444"/>
                              </w:rPr>
                              <w:t xml:space="preserve">ission’s </w:t>
                            </w:r>
                            <w:r>
                              <w:rPr>
                                <w:color w:val="444444"/>
                              </w:rPr>
                              <w:t>p</w:t>
                            </w:r>
                            <w:r w:rsidRPr="00D879E0">
                              <w:rPr>
                                <w:color w:val="444444"/>
                              </w:rPr>
                              <w:t>rofessor in seminary</w:t>
                            </w:r>
                            <w:r>
                              <w:rPr>
                                <w:color w:val="444444"/>
                              </w:rPr>
                              <w:t xml:space="preserve">, </w:t>
                            </w:r>
                            <w:r w:rsidRPr="00D879E0">
                              <w:rPr>
                                <w:color w:val="444444"/>
                              </w:rPr>
                              <w:t>Jay Moon, served as a missionary to Ghana from 1992-2001.</w:t>
                            </w:r>
                            <w:r>
                              <w:rPr>
                                <w:color w:val="444444"/>
                              </w:rPr>
                              <w:t xml:space="preserve"> </w:t>
                            </w:r>
                            <w:r w:rsidRPr="00D879E0">
                              <w:rPr>
                                <w:color w:val="444444"/>
                              </w:rPr>
                              <w:t>He told this story in class of how that image of a hen protecting her chicks opened a man’s eyes to God’s grace and love.</w:t>
                            </w:r>
                          </w:p>
                          <w:p w14:paraId="6D18783D"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5EC9BC36"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r w:rsidRPr="00D879E0">
                              <w:rPr>
                                <w:color w:val="444444"/>
                              </w:rPr>
                              <w:t>There was a particular man in the village who raised chickens</w:t>
                            </w:r>
                            <w:r>
                              <w:rPr>
                                <w:color w:val="444444"/>
                              </w:rPr>
                              <w:t>;</w:t>
                            </w:r>
                            <w:r w:rsidRPr="00D879E0">
                              <w:rPr>
                                <w:color w:val="444444"/>
                              </w:rPr>
                              <w:t xml:space="preserve"> it was his family business.</w:t>
                            </w:r>
                            <w:r>
                              <w:rPr>
                                <w:color w:val="444444"/>
                              </w:rPr>
                              <w:t xml:space="preserve"> </w:t>
                            </w:r>
                            <w:r w:rsidRPr="00D879E0">
                              <w:rPr>
                                <w:color w:val="444444"/>
                              </w:rPr>
                              <w:t xml:space="preserve">Another aspect of his family </w:t>
                            </w:r>
                            <w:r>
                              <w:rPr>
                                <w:color w:val="444444"/>
                              </w:rPr>
                              <w:t xml:space="preserve">business </w:t>
                            </w:r>
                            <w:r w:rsidRPr="00D879E0">
                              <w:rPr>
                                <w:color w:val="444444"/>
                              </w:rPr>
                              <w:t xml:space="preserve">was </w:t>
                            </w:r>
                            <w:r>
                              <w:rPr>
                                <w:color w:val="444444"/>
                              </w:rPr>
                              <w:t xml:space="preserve">as a witch doctor who </w:t>
                            </w:r>
                            <w:r w:rsidRPr="00D879E0">
                              <w:rPr>
                                <w:color w:val="444444"/>
                              </w:rPr>
                              <w:t>practiced voodoo.</w:t>
                            </w:r>
                            <w:r>
                              <w:rPr>
                                <w:color w:val="444444"/>
                              </w:rPr>
                              <w:t xml:space="preserve"> </w:t>
                            </w:r>
                            <w:r w:rsidRPr="00D879E0">
                              <w:rPr>
                                <w:color w:val="444444"/>
                              </w:rPr>
                              <w:t>Whenever Jay would lead chapel services in the village</w:t>
                            </w:r>
                            <w:r>
                              <w:rPr>
                                <w:color w:val="444444"/>
                              </w:rPr>
                              <w:t>,</w:t>
                            </w:r>
                            <w:r w:rsidRPr="00D879E0">
                              <w:rPr>
                                <w:color w:val="444444"/>
                              </w:rPr>
                              <w:t xml:space="preserve"> this man was there, not to listen but to mock.</w:t>
                            </w:r>
                            <w:r>
                              <w:rPr>
                                <w:color w:val="444444"/>
                              </w:rPr>
                              <w:t xml:space="preserve"> </w:t>
                            </w:r>
                            <w:r w:rsidRPr="00D879E0">
                              <w:rPr>
                                <w:color w:val="444444"/>
                              </w:rPr>
                              <w:t xml:space="preserve">One night Jay preached </w:t>
                            </w:r>
                            <w:r>
                              <w:rPr>
                                <w:color w:val="444444"/>
                              </w:rPr>
                              <w:t>a sermon on Luke 13 and the illustration of the hen and chicks. T</w:t>
                            </w:r>
                            <w:r w:rsidRPr="00D879E0">
                              <w:rPr>
                                <w:color w:val="444444"/>
                              </w:rPr>
                              <w:t xml:space="preserve">he voodoo chicken farmer mocked </w:t>
                            </w:r>
                            <w:r>
                              <w:rPr>
                                <w:color w:val="444444"/>
                              </w:rPr>
                              <w:t xml:space="preserve">Jay </w:t>
                            </w:r>
                            <w:r w:rsidRPr="00D879E0">
                              <w:rPr>
                                <w:color w:val="444444"/>
                              </w:rPr>
                              <w:t>as he always did.</w:t>
                            </w:r>
                            <w:r>
                              <w:rPr>
                                <w:color w:val="444444"/>
                              </w:rPr>
                              <w:t xml:space="preserve"> </w:t>
                            </w:r>
                            <w:r w:rsidRPr="00D879E0">
                              <w:rPr>
                                <w:color w:val="444444"/>
                              </w:rPr>
                              <w:t>But that night a lightning strike caused a massive fire</w:t>
                            </w:r>
                            <w:r>
                              <w:rPr>
                                <w:color w:val="444444"/>
                              </w:rPr>
                              <w:t xml:space="preserve"> throughout the village</w:t>
                            </w:r>
                            <w:r w:rsidRPr="00D879E0">
                              <w:rPr>
                                <w:color w:val="444444"/>
                              </w:rPr>
                              <w:t>, and most of the huts, farms and livestock were lost.</w:t>
                            </w:r>
                            <w:r>
                              <w:rPr>
                                <w:color w:val="444444"/>
                              </w:rPr>
                              <w:t xml:space="preserve"> </w:t>
                            </w:r>
                          </w:p>
                          <w:p w14:paraId="7C464DCA" w14:textId="77777777" w:rsidR="000D3CB8" w:rsidRDefault="000D3CB8" w:rsidP="000D3CB8">
                            <w:pPr>
                              <w:pStyle w:val="NormalWeb"/>
                              <w:shd w:val="clear" w:color="auto" w:fill="FFFFFF"/>
                              <w:spacing w:before="0" w:beforeAutospacing="0" w:after="0" w:afterAutospacing="0"/>
                              <w:ind w:firstLine="360"/>
                              <w:textAlignment w:val="baseline"/>
                              <w:rPr>
                                <w:color w:val="444444"/>
                              </w:rPr>
                            </w:pPr>
                          </w:p>
                          <w:p w14:paraId="4F9B5AE7" w14:textId="285710CC" w:rsidR="000D3CB8" w:rsidRDefault="00F01545" w:rsidP="000D3CB8">
                            <w:pPr>
                              <w:pStyle w:val="NormalWeb"/>
                              <w:shd w:val="clear" w:color="auto" w:fill="FFFFFF"/>
                              <w:spacing w:before="0" w:beforeAutospacing="0" w:after="0" w:afterAutospacing="0"/>
                              <w:ind w:firstLine="360"/>
                              <w:textAlignment w:val="baseline"/>
                              <w:rPr>
                                <w:color w:val="444444"/>
                              </w:rPr>
                            </w:pPr>
                            <w:r>
                              <w:rPr>
                                <w:color w:val="444444"/>
                              </w:rPr>
                              <w:tab/>
                            </w:r>
                            <w:r>
                              <w:rPr>
                                <w:color w:val="444444"/>
                              </w:rPr>
                              <w:tab/>
                            </w:r>
                            <w:r>
                              <w:rPr>
                                <w:color w:val="444444"/>
                              </w:rPr>
                              <w:tab/>
                            </w:r>
                            <w:r>
                              <w:rPr>
                                <w:color w:val="444444"/>
                              </w:rPr>
                              <w:tab/>
                            </w:r>
                            <w:r>
                              <w:rPr>
                                <w:color w:val="444444"/>
                              </w:rPr>
                              <w:tab/>
                              <w:t>(Continued on page 2)</w:t>
                            </w:r>
                          </w:p>
                        </w:txbxContent>
                      </v:textbox>
                      <w10:wrap anchorx="margin"/>
                    </v:shape>
                  </w:pict>
                </mc:Fallback>
              </mc:AlternateContent>
            </w:r>
          </w:p>
        </w:tc>
      </w:tr>
      <w:tr w:rsidR="005D6E16" w14:paraId="4CD9645E" w14:textId="77777777" w:rsidTr="006E3617">
        <w:trPr>
          <w:trHeight w:val="1350"/>
        </w:trPr>
        <w:tc>
          <w:tcPr>
            <w:tcW w:w="3250" w:type="pct"/>
          </w:tcPr>
          <w:p w14:paraId="09BE1584" w14:textId="4CF9AC7B" w:rsidR="005D6E16" w:rsidRPr="00BD13D2" w:rsidRDefault="00CB339D" w:rsidP="006E3617">
            <w:pPr>
              <w:pStyle w:val="Quote"/>
            </w:pPr>
            <w:r w:rsidRPr="001746D0">
              <w:rPr>
                <w:rFonts w:ascii="Times New Roman" w:hAnsi="Times New Roman"/>
                <w:noProof/>
              </w:rPr>
              <w:drawing>
                <wp:inline distT="0" distB="0" distL="0" distR="0" wp14:anchorId="3C95F7EF" wp14:editId="215AB743">
                  <wp:extent cx="1621155" cy="1849755"/>
                  <wp:effectExtent l="0" t="0" r="0" b="0"/>
                  <wp:docPr id="12462906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1155" cy="1849755"/>
                          </a:xfrm>
                          <a:prstGeom prst="rect">
                            <a:avLst/>
                          </a:prstGeom>
                          <a:noFill/>
                          <a:ln>
                            <a:noFill/>
                          </a:ln>
                        </pic:spPr>
                      </pic:pic>
                    </a:graphicData>
                  </a:graphic>
                </wp:inline>
              </w:drawing>
            </w:r>
          </w:p>
        </w:tc>
        <w:tc>
          <w:tcPr>
            <w:tcW w:w="167" w:type="pct"/>
          </w:tcPr>
          <w:p w14:paraId="5C4C1D07" w14:textId="6407C174" w:rsidR="005D6E16" w:rsidRPr="00847CB0" w:rsidRDefault="005D6E16" w:rsidP="00D05519">
            <w:pPr>
              <w:spacing w:after="0"/>
              <w:rPr>
                <w:sz w:val="8"/>
              </w:rPr>
            </w:pPr>
          </w:p>
        </w:tc>
        <w:tc>
          <w:tcPr>
            <w:tcW w:w="1583" w:type="pct"/>
          </w:tcPr>
          <w:p w14:paraId="6F027898" w14:textId="2CB2C1C1" w:rsidR="005D6E16" w:rsidRDefault="005D6E16" w:rsidP="00D05519"/>
        </w:tc>
      </w:tr>
    </w:tbl>
    <w:p w14:paraId="4AEC3B72" w14:textId="6D0B1865" w:rsidR="00F859EC" w:rsidRDefault="00F859EC" w:rsidP="00DE38D0">
      <w:pPr>
        <w:pStyle w:val="Graphic"/>
      </w:pPr>
    </w:p>
    <w:p w14:paraId="63B16153" w14:textId="77777777" w:rsidR="00F859EC" w:rsidRDefault="00F859EC" w:rsidP="00DE38D0">
      <w:pPr>
        <w:pStyle w:val="Graphic"/>
        <w:sectPr w:rsidR="00F859EC" w:rsidSect="006B5E17">
          <w:footerReference w:type="default" r:id="rId12"/>
          <w:type w:val="continuous"/>
          <w:pgSz w:w="12240" w:h="15840" w:code="1"/>
          <w:pgMar w:top="0" w:right="720" w:bottom="0" w:left="720" w:header="0" w:footer="0" w:gutter="0"/>
          <w:cols w:space="720"/>
          <w:noEndnote/>
          <w:docGrid w:linePitch="326"/>
        </w:sectPr>
      </w:pPr>
    </w:p>
    <w:p w14:paraId="26EF8FFC" w14:textId="12979EBB" w:rsidR="00BD13D2" w:rsidRPr="00BD13D2" w:rsidRDefault="00FA0612" w:rsidP="00DE38D0">
      <w:pPr>
        <w:pStyle w:val="Graphic"/>
      </w:pPr>
      <w:r>
        <w:rPr>
          <w:noProof/>
          <w:lang w:val="en-AU" w:eastAsia="en-AU"/>
        </w:rPr>
        <w:lastRenderedPageBreak/>
        <mc:AlternateContent>
          <mc:Choice Requires="wpg">
            <w:drawing>
              <wp:anchor distT="0" distB="0" distL="114300" distR="114300" simplePos="0" relativeHeight="251684864" behindDoc="0" locked="0" layoutInCell="1" allowOverlap="1" wp14:anchorId="4337CF36" wp14:editId="5BD29307">
                <wp:simplePos x="0" y="0"/>
                <wp:positionH relativeFrom="column">
                  <wp:posOffset>-191999</wp:posOffset>
                </wp:positionH>
                <wp:positionV relativeFrom="paragraph">
                  <wp:posOffset>178843</wp:posOffset>
                </wp:positionV>
                <wp:extent cx="7319019" cy="792283"/>
                <wp:effectExtent l="0" t="0" r="15240" b="8255"/>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8213166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5BBE68B" w14:textId="77777777" w:rsidR="00FA0612" w:rsidRDefault="00FA0612" w:rsidP="00FA0612">
                              <w:pPr>
                                <w:widowControl w:val="0"/>
                                <w:jc w:val="center"/>
                                <w:rPr>
                                  <w:sz w:val="28"/>
                                  <w:szCs w:val="28"/>
                                </w:rPr>
                              </w:pPr>
                              <w:r>
                                <w:rPr>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488483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37CF36" id="Group 3" o:spid="_x0000_s1030" style="position:absolute;margin-left:-15.1pt;margin-top:14.1pt;width:576.3pt;height:62.4pt;z-index:251684864;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" fillcolor="#5b9bd5" strokecolor="black [0]" strokeweight="2pt">
                  <v:imagedata r:id="rId15"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" filled="f" fillcolor="#5b9bd5" strokeweight="2pt">
                  <v:shadow color="black [0]"/>
                  <v:textbox inset="2.88pt,2.88pt,2.88pt,2.88pt"/>
                </v:rect>
                <v:shape id="Text Box 6" o:sp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" filled="f" fillcolor="#5b9bd5" stroked="f" strokecolor="black [0]" strokeweight="2pt">
                  <v:textbox inset="2.88pt,2.88pt,2.88pt,2.88pt">
                    <w:txbxContent>
                      <w:p w14:paraId="45BBE68B" w14:textId="77777777" w:rsidR="00FA0612" w:rsidRDefault="00FA0612" w:rsidP="00FA0612">
                        <w:pPr>
                          <w:widowControl w:val="0"/>
                          <w:jc w:val="center"/>
                          <w:rPr>
                            <w:sz w:val="28"/>
                            <w:szCs w:val="28"/>
                          </w:rPr>
                        </w:pPr>
                        <w:r>
                          <w:rPr>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" filled="f" fillcolor="#5b9bd5" stroked="f" strokecolor="black [0]" strokeweight="2pt">
                  <v:textbox inset="2.88pt,2.88pt,2.88pt,2.88pt">
                    <w:txbxContent>
                      <w:p w14:paraId="5488483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8240" behindDoc="1" locked="0" layoutInCell="1" allowOverlap="1" wp14:anchorId="2942AF91" wp14:editId="405538E2">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062F95AA" id="Group 10" o:spid="_x0000_s1026" alt="Decorative" style="position:absolute;margin-left:-36pt;margin-top:0;width:612pt;height:791.15pt;z-index:-251658240;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" path="m,948r12240,l12240,,,,,948xe" fillcolor="#cfd960 [3206]"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" path="m,3017r12240,l12240,,,,,3017xe" fillcolor="#ff6e00 [3205]" stroked="f">
                  <v:path arrowok="t" o:connecttype="custom" o:connectlocs="0,2003396;7772400,2003396;7772400,0;0,0;0,2003396" o:connectangles="0,0,0,0,0"/>
                </v:shape>
              </v:group>
            </w:pict>
          </mc:Fallback>
        </mc:AlternateContent>
      </w:r>
    </w:p>
    <w:p w14:paraId="7C0912F9" w14:textId="65CCA6CF" w:rsidR="00556591" w:rsidRDefault="000B0759">
      <w:r>
        <w:rPr>
          <w:noProof/>
          <w:lang w:val="en-AU" w:eastAsia="en-AU"/>
        </w:rPr>
        <mc:AlternateContent>
          <mc:Choice Requires="wps">
            <w:drawing>
              <wp:anchor distT="0" distB="0" distL="114300" distR="114300" simplePos="0" relativeHeight="251672576" behindDoc="0" locked="0" layoutInCell="1" allowOverlap="1" wp14:anchorId="03D60680" wp14:editId="33B07EB9">
                <wp:simplePos x="0" y="0"/>
                <wp:positionH relativeFrom="margin">
                  <wp:posOffset>-16136</wp:posOffset>
                </wp:positionH>
                <wp:positionV relativeFrom="paragraph">
                  <wp:posOffset>425637</wp:posOffset>
                </wp:positionV>
                <wp:extent cx="6873538" cy="8801100"/>
                <wp:effectExtent l="0" t="0" r="3810" b="0"/>
                <wp:wrapNone/>
                <wp:docPr id="1509450025" name="Text Box 3"/>
                <wp:cNvGraphicFramePr/>
                <a:graphic xmlns:a="http://schemas.openxmlformats.org/drawingml/2006/main">
                  <a:graphicData uri="http://schemas.microsoft.com/office/word/2010/wordprocessingShape">
                    <wps:wsp>
                      <wps:cNvSpPr txBox="1"/>
                      <wps:spPr>
                        <a:xfrm>
                          <a:off x="0" y="0"/>
                          <a:ext cx="6873538" cy="8801100"/>
                        </a:xfrm>
                        <a:custGeom>
                          <a:avLst/>
                          <a:gdLst>
                            <a:gd name="csX0" fmla="*/ 0 w 7569200"/>
                            <a:gd name="csY0" fmla="*/ 0 h 7137400"/>
                            <a:gd name="csX1" fmla="*/ 7569200 w 7569200"/>
                            <a:gd name="csY1" fmla="*/ 0 h 7137400"/>
                            <a:gd name="csX2" fmla="*/ 7569200 w 7569200"/>
                            <a:gd name="csY2" fmla="*/ 7137400 h 7137400"/>
                            <a:gd name="csX3" fmla="*/ 0 w 7569200"/>
                            <a:gd name="csY3" fmla="*/ 7137400 h 7137400"/>
                            <a:gd name="csX4" fmla="*/ 0 w 7569200"/>
                            <a:gd name="csY4" fmla="*/ 0 h 7137400"/>
                            <a:gd name="csX0" fmla="*/ 0 w 7581900"/>
                            <a:gd name="csY0" fmla="*/ 0 h 7200900"/>
                            <a:gd name="csX1" fmla="*/ 7581900 w 7581900"/>
                            <a:gd name="csY1" fmla="*/ 63500 h 7200900"/>
                            <a:gd name="csX2" fmla="*/ 7581900 w 7581900"/>
                            <a:gd name="csY2" fmla="*/ 7200900 h 7200900"/>
                            <a:gd name="csX3" fmla="*/ 12700 w 7581900"/>
                            <a:gd name="csY3" fmla="*/ 7200900 h 7200900"/>
                            <a:gd name="csX4" fmla="*/ 0 w 7581900"/>
                            <a:gd name="csY4" fmla="*/ 0 h 7200900"/>
                            <a:gd name="csX0" fmla="*/ 2338 w 7584238"/>
                            <a:gd name="csY0" fmla="*/ 0 h 7200900"/>
                            <a:gd name="csX1" fmla="*/ 7584238 w 7584238"/>
                            <a:gd name="csY1" fmla="*/ 63500 h 7200900"/>
                            <a:gd name="csX2" fmla="*/ 7584238 w 7584238"/>
                            <a:gd name="csY2" fmla="*/ 7200900 h 7200900"/>
                            <a:gd name="csX3" fmla="*/ 15038 w 7584238"/>
                            <a:gd name="csY3" fmla="*/ 7200900 h 7200900"/>
                            <a:gd name="csX4" fmla="*/ 2338 w 7584238"/>
                            <a:gd name="csY4" fmla="*/ 0 h 7200900"/>
                          </a:gdLst>
                          <a:ahLst/>
                          <a:cxnLst>
                            <a:cxn ang="0">
                              <a:pos x="csX0" y="csY0"/>
                            </a:cxn>
                            <a:cxn ang="0">
                              <a:pos x="csX1" y="csY1"/>
                            </a:cxn>
                            <a:cxn ang="0">
                              <a:pos x="csX2" y="csY2"/>
                            </a:cxn>
                            <a:cxn ang="0">
                              <a:pos x="csX3" y="csY3"/>
                            </a:cxn>
                            <a:cxn ang="0">
                              <a:pos x="csX4" y="csY4"/>
                            </a:cxn>
                          </a:cxnLst>
                          <a:rect l="l" t="t" r="r" b="b"/>
                          <a:pathLst>
                            <a:path w="7584238" h="7200900">
                              <a:moveTo>
                                <a:pt x="2338" y="0"/>
                              </a:moveTo>
                              <a:lnTo>
                                <a:pt x="7584238" y="63500"/>
                              </a:lnTo>
                              <a:lnTo>
                                <a:pt x="7584238" y="7200900"/>
                              </a:lnTo>
                              <a:lnTo>
                                <a:pt x="15038" y="7200900"/>
                              </a:lnTo>
                              <a:cubicBezTo>
                                <a:pt x="10805" y="4800600"/>
                                <a:pt x="-6129" y="2336800"/>
                                <a:pt x="2338" y="0"/>
                              </a:cubicBezTo>
                              <a:close/>
                            </a:path>
                          </a:pathLst>
                        </a:custGeom>
                        <a:solidFill>
                          <a:sysClr val="window" lastClr="FFFFFF"/>
                        </a:solidFill>
                        <a:ln w="6350">
                          <a:noFill/>
                        </a:ln>
                      </wps:spPr>
                      <wps:txbx>
                        <w:txbxContent>
                          <w:p w14:paraId="20FE15F0" w14:textId="4E9C4AEA" w:rsidR="00001CFC" w:rsidRDefault="00001CFC" w:rsidP="00D16CE7">
                            <w:pPr>
                              <w:pStyle w:val="NormalWeb"/>
                              <w:shd w:val="clear" w:color="auto" w:fill="FFFFFF"/>
                              <w:spacing w:before="0" w:beforeAutospacing="0" w:after="0" w:afterAutospacing="0"/>
                              <w:ind w:firstLine="360"/>
                              <w:textAlignment w:val="baseline"/>
                              <w:rPr>
                                <w:color w:val="444444"/>
                              </w:rPr>
                            </w:pPr>
                            <w:r w:rsidRPr="00D879E0">
                              <w:rPr>
                                <w:color w:val="444444"/>
                              </w:rPr>
                              <w:t>Jay tells of how this impacted this man who had mocked him the night before. This man hit rock bottom</w:t>
                            </w:r>
                            <w:r>
                              <w:rPr>
                                <w:color w:val="444444"/>
                              </w:rPr>
                              <w:t>;</w:t>
                            </w:r>
                            <w:r w:rsidRPr="00D879E0">
                              <w:rPr>
                                <w:color w:val="444444"/>
                              </w:rPr>
                              <w:t xml:space="preserve"> everything he owned was destroyed.</w:t>
                            </w:r>
                            <w:r>
                              <w:rPr>
                                <w:color w:val="444444"/>
                              </w:rPr>
                              <w:t xml:space="preserve"> </w:t>
                            </w:r>
                            <w:r w:rsidRPr="000308AA">
                              <w:rPr>
                                <w:color w:val="444444"/>
                              </w:rPr>
                              <w:t>He walked through the burn</w:t>
                            </w:r>
                            <w:r>
                              <w:rPr>
                                <w:color w:val="444444"/>
                              </w:rPr>
                              <w:t>t</w:t>
                            </w:r>
                            <w:r w:rsidRPr="000308AA">
                              <w:rPr>
                                <w:color w:val="444444"/>
                              </w:rPr>
                              <w:t xml:space="preserve"> carcasses of the chickens. Distraught, he kicked one of the crispy critters.</w:t>
                            </w:r>
                            <w:r>
                              <w:rPr>
                                <w:color w:val="444444"/>
                              </w:rPr>
                              <w:t xml:space="preserve"> </w:t>
                            </w:r>
                            <w:r w:rsidRPr="000308AA">
                              <w:rPr>
                                <w:color w:val="444444"/>
                              </w:rPr>
                              <w:t xml:space="preserve">It was then that he heard the peeping of the chicks who were </w:t>
                            </w:r>
                            <w:r>
                              <w:rPr>
                                <w:color w:val="444444"/>
                              </w:rPr>
                              <w:t xml:space="preserve">safe </w:t>
                            </w:r>
                            <w:r w:rsidRPr="000308AA">
                              <w:rPr>
                                <w:color w:val="444444"/>
                              </w:rPr>
                              <w:t>beneath their mother’s protective wings.</w:t>
                            </w:r>
                          </w:p>
                          <w:p w14:paraId="2E7A63E5" w14:textId="77777777" w:rsidR="00001CFC" w:rsidRDefault="00001CFC" w:rsidP="00D16CE7">
                            <w:pPr>
                              <w:pStyle w:val="NormalWeb"/>
                              <w:shd w:val="clear" w:color="auto" w:fill="FFFFFF"/>
                              <w:spacing w:before="0" w:beforeAutospacing="0" w:after="0" w:afterAutospacing="0"/>
                              <w:ind w:firstLine="360"/>
                              <w:textAlignment w:val="baseline"/>
                              <w:rPr>
                                <w:color w:val="444444"/>
                              </w:rPr>
                            </w:pPr>
                          </w:p>
                          <w:p w14:paraId="48467F49" w14:textId="230F6763" w:rsidR="00D16CE7" w:rsidRDefault="00D16CE7" w:rsidP="00D16CE7">
                            <w:pPr>
                              <w:pStyle w:val="NormalWeb"/>
                              <w:shd w:val="clear" w:color="auto" w:fill="FFFFFF"/>
                              <w:spacing w:before="0" w:beforeAutospacing="0" w:after="0" w:afterAutospacing="0"/>
                              <w:ind w:firstLine="360"/>
                              <w:textAlignment w:val="baseline"/>
                              <w:rPr>
                                <w:color w:val="444444"/>
                              </w:rPr>
                            </w:pPr>
                            <w:r w:rsidRPr="00D879E0">
                              <w:rPr>
                                <w:color w:val="444444"/>
                              </w:rPr>
                              <w:t>God softened this man’s heart as he remembered hearing</w:t>
                            </w:r>
                            <w:r>
                              <w:rPr>
                                <w:color w:val="444444"/>
                              </w:rPr>
                              <w:t xml:space="preserve">, </w:t>
                            </w:r>
                            <w:r w:rsidRPr="00D879E0">
                              <w:rPr>
                                <w:color w:val="444444"/>
                              </w:rPr>
                              <w:t>“How often I desire to gather your children together as a hen gathers her chicks under her wings.</w:t>
                            </w:r>
                            <w:r>
                              <w:rPr>
                                <w:color w:val="444444"/>
                              </w:rPr>
                              <w:t xml:space="preserve">” </w:t>
                            </w:r>
                            <w:r w:rsidRPr="000308AA">
                              <w:rPr>
                                <w:color w:val="444444"/>
                              </w:rPr>
                              <w:t>This man gave his life to Christ on the spot.</w:t>
                            </w:r>
                          </w:p>
                          <w:p w14:paraId="538DEDBB"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06E61373"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color w:val="444444"/>
                              </w:rPr>
                              <w:t xml:space="preserve">Is there a more tender image than this? Jesus yearned to gather all the lost and broken people into </w:t>
                            </w:r>
                            <w:r>
                              <w:rPr>
                                <w:color w:val="444444"/>
                              </w:rPr>
                              <w:t>H</w:t>
                            </w:r>
                            <w:r w:rsidRPr="000308AA">
                              <w:rPr>
                                <w:color w:val="444444"/>
                              </w:rPr>
                              <w:t>is loving arms.</w:t>
                            </w:r>
                            <w:r>
                              <w:rPr>
                                <w:color w:val="444444"/>
                              </w:rPr>
                              <w:t xml:space="preserve"> While there was many who came to recognize Jesus as Messiah, tragically many more did not receive Jesus. </w:t>
                            </w:r>
                            <w:r w:rsidRPr="000308AA">
                              <w:rPr>
                                <w:color w:val="444444"/>
                              </w:rPr>
                              <w:t>One of the consequences of rejecting God’s will is that people get what they ask for. In this case, “the house” which represents the city of Jerusalem</w:t>
                            </w:r>
                            <w:r>
                              <w:rPr>
                                <w:color w:val="444444"/>
                              </w:rPr>
                              <w:t>,</w:t>
                            </w:r>
                            <w:r w:rsidRPr="000308AA">
                              <w:rPr>
                                <w:color w:val="444444"/>
                              </w:rPr>
                              <w:t xml:space="preserve"> would be forsaken. This consequence eventually came to pass when Jerusalem was demolished by the Romans in A.D. 70. </w:t>
                            </w:r>
                          </w:p>
                          <w:p w14:paraId="4384E790"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5CB44F69" w14:textId="77777777" w:rsidR="00D16CE7" w:rsidRPr="00001CFC" w:rsidRDefault="00D16CE7" w:rsidP="00D16CE7">
                            <w:pPr>
                              <w:pStyle w:val="NormalWeb"/>
                              <w:shd w:val="clear" w:color="auto" w:fill="FFFFFF"/>
                              <w:spacing w:before="0" w:beforeAutospacing="0" w:after="0" w:afterAutospacing="0"/>
                              <w:ind w:firstLine="360"/>
                              <w:textAlignment w:val="baseline"/>
                              <w:rPr>
                                <w:color w:val="444444"/>
                              </w:rPr>
                            </w:pPr>
                            <w:r w:rsidRPr="00001CFC">
                              <w:rPr>
                                <w:rStyle w:val="Strong"/>
                                <w:rFonts w:eastAsiaTheme="majorEastAsia"/>
                                <w:b w:val="0"/>
                                <w:bCs w:val="0"/>
                                <w:color w:val="444444"/>
                                <w:bdr w:val="none" w:sz="0" w:space="0" w:color="auto" w:frame="1"/>
                              </w:rPr>
                              <w:t>What happened to Jerusalem can happen to any nation, city, church, or individual who refuses to find safety in Christ. Jesus always extends His tender wings and offers us salvation, but many people today, just like the city of Jerusalem, reject Him. People reject Him for all sorts of reasons. Some believe that they can get to heaven their own way, by being a good person. Others reject Him because they are skeptics; refusing to believe in anything they cannot see with their own eyes. But in my experience, the primary reason why people reject Jesus is because of pride.</w:t>
                            </w:r>
                            <w:r w:rsidRPr="00001CFC">
                              <w:rPr>
                                <w:color w:val="444444"/>
                              </w:rPr>
                              <w:t xml:space="preserve"> </w:t>
                            </w:r>
                            <w:r w:rsidRPr="00001CFC">
                              <w:rPr>
                                <w:rStyle w:val="Strong"/>
                                <w:rFonts w:eastAsiaTheme="majorEastAsia"/>
                                <w:b w:val="0"/>
                                <w:bCs w:val="0"/>
                                <w:color w:val="444444"/>
                                <w:bdr w:val="none" w:sz="0" w:space="0" w:color="auto" w:frame="1"/>
                              </w:rPr>
                              <w:t>People wanted to live their lives their own way, and they did not want God or anyone else telling them what they could and could not do. They were simply not willing to repent—they would rather wallow in their sin than take the Savior’s offer of salvation!</w:t>
                            </w:r>
                          </w:p>
                          <w:p w14:paraId="0C574FA8" w14:textId="77777777" w:rsidR="00D16CE7" w:rsidRPr="00001CFC" w:rsidRDefault="00D16CE7" w:rsidP="00D16CE7">
                            <w:pPr>
                              <w:pStyle w:val="NormalWeb"/>
                              <w:shd w:val="clear" w:color="auto" w:fill="FFFFFF"/>
                              <w:spacing w:before="0" w:beforeAutospacing="0" w:after="0" w:afterAutospacing="0"/>
                              <w:ind w:firstLine="360"/>
                              <w:textAlignment w:val="baseline"/>
                              <w:rPr>
                                <w:color w:val="444444"/>
                              </w:rPr>
                            </w:pPr>
                          </w:p>
                          <w:p w14:paraId="0C9791B6" w14:textId="77777777" w:rsidR="00D16CE7" w:rsidRPr="00001CFC" w:rsidRDefault="00D16CE7" w:rsidP="00D16CE7">
                            <w:pPr>
                              <w:pStyle w:val="NormalWeb"/>
                              <w:shd w:val="clear" w:color="auto" w:fill="FFFFFF"/>
                              <w:spacing w:before="0" w:beforeAutospacing="0" w:after="0" w:afterAutospacing="0"/>
                              <w:ind w:firstLine="360"/>
                              <w:textAlignment w:val="baseline"/>
                              <w:rPr>
                                <w:color w:val="444444"/>
                              </w:rPr>
                            </w:pPr>
                            <w:r w:rsidRPr="00001CFC">
                              <w:rPr>
                                <w:rStyle w:val="Strong"/>
                                <w:rFonts w:eastAsiaTheme="majorEastAsia"/>
                                <w:b w:val="0"/>
                                <w:bCs w:val="0"/>
                                <w:color w:val="444444"/>
                                <w:bdr w:val="none" w:sz="0" w:space="0" w:color="auto" w:frame="1"/>
                              </w:rPr>
                              <w:t xml:space="preserve">So, what about you? Are you willing to repent from your sin and embrace salvation and the sheltering tender wings of the Savior? Are you willing to commit your life to the One who stretched out His hands and hung on the tree for you? </w:t>
                            </w:r>
                          </w:p>
                          <w:p w14:paraId="77FB5F49" w14:textId="63B01E74" w:rsidR="00B545E2" w:rsidRPr="0048069B" w:rsidRDefault="00D16CE7" w:rsidP="00D16CE7">
                            <w:pPr>
                              <w:jc w:val="right"/>
                              <w:rPr>
                                <w:rFonts w:ascii="Times New Roman" w:hAnsi="Times New Roman"/>
                                <w:sz w:val="24"/>
                                <w:szCs w:val="24"/>
                              </w:rPr>
                            </w:pPr>
                            <w:r>
                              <w:rPr>
                                <w:rFonts w:ascii="Times New Roman" w:hAnsi="Times New Roman"/>
                                <w:sz w:val="24"/>
                                <w:szCs w:val="24"/>
                              </w:rPr>
                              <w:br/>
                            </w:r>
                            <w:r w:rsidR="00B545E2">
                              <w:rPr>
                                <w:rFonts w:ascii="Times New Roman" w:hAnsi="Times New Roman"/>
                                <w:sz w:val="24"/>
                                <w:szCs w:val="24"/>
                              </w:rPr>
                              <w:t>Pastor Joel</w:t>
                            </w:r>
                          </w:p>
                          <w:p w14:paraId="01836770" w14:textId="77777777" w:rsidR="00B545E2" w:rsidRDefault="00B545E2" w:rsidP="00B545E2"/>
                          <w:p w14:paraId="6067781E" w14:textId="1D75C315" w:rsidR="00556591" w:rsidRPr="00F85FB2" w:rsidRDefault="00556591" w:rsidP="00556591">
                            <w:pPr>
                              <w:rPr>
                                <w:rFonts w:ascii="Times New Roman" w:hAnsi="Times New Roman"/>
                                <w:sz w:val="24"/>
                                <w:szCs w:val="24"/>
                              </w:rPr>
                            </w:pPr>
                          </w:p>
                          <w:p w14:paraId="575169F8" w14:textId="77777777" w:rsidR="00D16CE7" w:rsidRDefault="00D16CE7" w:rsidP="00556591">
                            <w:pPr>
                              <w:rPr>
                                <w:noProof/>
                              </w:rPr>
                            </w:pPr>
                          </w:p>
                          <w:p w14:paraId="6C1289E7" w14:textId="77777777" w:rsidR="00D16CE7" w:rsidRDefault="00D16CE7" w:rsidP="00556591">
                            <w:pPr>
                              <w:rPr>
                                <w:noProof/>
                              </w:rPr>
                            </w:pPr>
                          </w:p>
                          <w:p w14:paraId="4D0BB371" w14:textId="77777777" w:rsidR="00D16CE7" w:rsidRDefault="00D16CE7" w:rsidP="00556591">
                            <w:pPr>
                              <w:rPr>
                                <w:noProof/>
                              </w:rPr>
                            </w:pPr>
                          </w:p>
                          <w:p w14:paraId="0D32A495" w14:textId="77777777" w:rsidR="00D16CE7" w:rsidRDefault="00D16CE7" w:rsidP="00556591">
                            <w:pPr>
                              <w:rPr>
                                <w:noProof/>
                              </w:rPr>
                            </w:pPr>
                          </w:p>
                          <w:p w14:paraId="7C780531" w14:textId="2774BE76" w:rsidR="00556591" w:rsidRDefault="00556591" w:rsidP="005565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60680" id="_x0000_s1035" style="position:absolute;margin-left:-1.25pt;margin-top:33.5pt;width:541.2pt;height:69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7584238,7200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" adj="-11796480,,5400" path="m2338,l7584238,63500r,7137400l15038,7200900c10805,4800600,-6129,2336800,2338,xe" fillcolor="window" stroked="f" strokeweight=".5pt">
                <v:stroke joinstyle="miter"/>
                <v:formulas/>
                <v:path arrowok="t" o:connecttype="custom" o:connectlocs="2119,0;6873538,77611;6873538,8801100;13629,8801100;2119,0" o:connectangles="0,0,0,0,0" textboxrect="0,0,7584238,7200900"/>
                <v:textbox>
                  <w:txbxContent>
                    <w:p w14:paraId="20FE15F0" w14:textId="4E9C4AEA" w:rsidR="00001CFC" w:rsidRDefault="00001CFC" w:rsidP="00D16CE7">
                      <w:pPr>
                        <w:pStyle w:val="NormalWeb"/>
                        <w:shd w:val="clear" w:color="auto" w:fill="FFFFFF"/>
                        <w:spacing w:before="0" w:beforeAutospacing="0" w:after="0" w:afterAutospacing="0"/>
                        <w:ind w:firstLine="360"/>
                        <w:textAlignment w:val="baseline"/>
                        <w:rPr>
                          <w:color w:val="444444"/>
                        </w:rPr>
                      </w:pPr>
                      <w:r w:rsidRPr="00D879E0">
                        <w:rPr>
                          <w:color w:val="444444"/>
                        </w:rPr>
                        <w:t>Jay tells of how this impacted this man who had mocked him the night before. This man hit rock bottom</w:t>
                      </w:r>
                      <w:r>
                        <w:rPr>
                          <w:color w:val="444444"/>
                        </w:rPr>
                        <w:t>;</w:t>
                      </w:r>
                      <w:r w:rsidRPr="00D879E0">
                        <w:rPr>
                          <w:color w:val="444444"/>
                        </w:rPr>
                        <w:t xml:space="preserve"> everything he owned was destroyed.</w:t>
                      </w:r>
                      <w:r>
                        <w:rPr>
                          <w:color w:val="444444"/>
                        </w:rPr>
                        <w:t xml:space="preserve"> </w:t>
                      </w:r>
                      <w:r w:rsidRPr="000308AA">
                        <w:rPr>
                          <w:color w:val="444444"/>
                        </w:rPr>
                        <w:t>He walked through the burn</w:t>
                      </w:r>
                      <w:r>
                        <w:rPr>
                          <w:color w:val="444444"/>
                        </w:rPr>
                        <w:t>t</w:t>
                      </w:r>
                      <w:r w:rsidRPr="000308AA">
                        <w:rPr>
                          <w:color w:val="444444"/>
                        </w:rPr>
                        <w:t xml:space="preserve"> carcasses of the chickens. Distraught, he kicked one of the crispy critters.</w:t>
                      </w:r>
                      <w:r>
                        <w:rPr>
                          <w:color w:val="444444"/>
                        </w:rPr>
                        <w:t xml:space="preserve"> </w:t>
                      </w:r>
                      <w:r w:rsidRPr="000308AA">
                        <w:rPr>
                          <w:color w:val="444444"/>
                        </w:rPr>
                        <w:t xml:space="preserve">It was then that he heard the peeping of the chicks who were </w:t>
                      </w:r>
                      <w:r>
                        <w:rPr>
                          <w:color w:val="444444"/>
                        </w:rPr>
                        <w:t xml:space="preserve">safe </w:t>
                      </w:r>
                      <w:r w:rsidRPr="000308AA">
                        <w:rPr>
                          <w:color w:val="444444"/>
                        </w:rPr>
                        <w:t>beneath their mother’s protective wings.</w:t>
                      </w:r>
                    </w:p>
                    <w:p w14:paraId="2E7A63E5" w14:textId="77777777" w:rsidR="00001CFC" w:rsidRDefault="00001CFC" w:rsidP="00D16CE7">
                      <w:pPr>
                        <w:pStyle w:val="NormalWeb"/>
                        <w:shd w:val="clear" w:color="auto" w:fill="FFFFFF"/>
                        <w:spacing w:before="0" w:beforeAutospacing="0" w:after="0" w:afterAutospacing="0"/>
                        <w:ind w:firstLine="360"/>
                        <w:textAlignment w:val="baseline"/>
                        <w:rPr>
                          <w:color w:val="444444"/>
                        </w:rPr>
                      </w:pPr>
                    </w:p>
                    <w:p w14:paraId="48467F49" w14:textId="230F6763" w:rsidR="00D16CE7" w:rsidRDefault="00D16CE7" w:rsidP="00D16CE7">
                      <w:pPr>
                        <w:pStyle w:val="NormalWeb"/>
                        <w:shd w:val="clear" w:color="auto" w:fill="FFFFFF"/>
                        <w:spacing w:before="0" w:beforeAutospacing="0" w:after="0" w:afterAutospacing="0"/>
                        <w:ind w:firstLine="360"/>
                        <w:textAlignment w:val="baseline"/>
                        <w:rPr>
                          <w:color w:val="444444"/>
                        </w:rPr>
                      </w:pPr>
                      <w:r w:rsidRPr="00D879E0">
                        <w:rPr>
                          <w:color w:val="444444"/>
                        </w:rPr>
                        <w:t>God softened this man’s heart as he remembered hearing</w:t>
                      </w:r>
                      <w:r>
                        <w:rPr>
                          <w:color w:val="444444"/>
                        </w:rPr>
                        <w:t xml:space="preserve">, </w:t>
                      </w:r>
                      <w:r w:rsidRPr="00D879E0">
                        <w:rPr>
                          <w:color w:val="444444"/>
                        </w:rPr>
                        <w:t>“How often I desire to gather your children together as a hen gathers her chicks under her wings.</w:t>
                      </w:r>
                      <w:r>
                        <w:rPr>
                          <w:color w:val="444444"/>
                        </w:rPr>
                        <w:t xml:space="preserve">” </w:t>
                      </w:r>
                      <w:r w:rsidRPr="000308AA">
                        <w:rPr>
                          <w:color w:val="444444"/>
                        </w:rPr>
                        <w:t>This man gave his life to Christ on the spot.</w:t>
                      </w:r>
                    </w:p>
                    <w:p w14:paraId="538DEDBB"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06E61373"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r w:rsidRPr="000308AA">
                        <w:rPr>
                          <w:color w:val="444444"/>
                        </w:rPr>
                        <w:t xml:space="preserve">Is there a more tender image than this? Jesus yearned to gather all the lost and broken people into </w:t>
                      </w:r>
                      <w:r>
                        <w:rPr>
                          <w:color w:val="444444"/>
                        </w:rPr>
                        <w:t>H</w:t>
                      </w:r>
                      <w:r w:rsidRPr="000308AA">
                        <w:rPr>
                          <w:color w:val="444444"/>
                        </w:rPr>
                        <w:t>is loving arms.</w:t>
                      </w:r>
                      <w:r>
                        <w:rPr>
                          <w:color w:val="444444"/>
                        </w:rPr>
                        <w:t xml:space="preserve"> While there was many who came to recognize Jesus as Messiah, tragically many more did not receive Jesus. </w:t>
                      </w:r>
                      <w:r w:rsidRPr="000308AA">
                        <w:rPr>
                          <w:color w:val="444444"/>
                        </w:rPr>
                        <w:t>One of the consequences of rejecting God’s will is that people get what they ask for. In this case, “the house” which represents the city of Jerusalem</w:t>
                      </w:r>
                      <w:r>
                        <w:rPr>
                          <w:color w:val="444444"/>
                        </w:rPr>
                        <w:t>,</w:t>
                      </w:r>
                      <w:r w:rsidRPr="000308AA">
                        <w:rPr>
                          <w:color w:val="444444"/>
                        </w:rPr>
                        <w:t xml:space="preserve"> would be forsaken. This consequence eventually came to pass when Jerusalem was demolished by the Romans in A.D. 70. </w:t>
                      </w:r>
                    </w:p>
                    <w:p w14:paraId="4384E790" w14:textId="77777777" w:rsidR="00D16CE7" w:rsidRDefault="00D16CE7" w:rsidP="00D16CE7">
                      <w:pPr>
                        <w:pStyle w:val="NormalWeb"/>
                        <w:shd w:val="clear" w:color="auto" w:fill="FFFFFF"/>
                        <w:spacing w:before="0" w:beforeAutospacing="0" w:after="0" w:afterAutospacing="0"/>
                        <w:ind w:firstLine="360"/>
                        <w:textAlignment w:val="baseline"/>
                        <w:rPr>
                          <w:color w:val="444444"/>
                        </w:rPr>
                      </w:pPr>
                    </w:p>
                    <w:p w14:paraId="5CB44F69" w14:textId="77777777" w:rsidR="00D16CE7" w:rsidRPr="00001CFC" w:rsidRDefault="00D16CE7" w:rsidP="00D16CE7">
                      <w:pPr>
                        <w:pStyle w:val="NormalWeb"/>
                        <w:shd w:val="clear" w:color="auto" w:fill="FFFFFF"/>
                        <w:spacing w:before="0" w:beforeAutospacing="0" w:after="0" w:afterAutospacing="0"/>
                        <w:ind w:firstLine="360"/>
                        <w:textAlignment w:val="baseline"/>
                        <w:rPr>
                          <w:color w:val="444444"/>
                        </w:rPr>
                      </w:pPr>
                      <w:r w:rsidRPr="00001CFC">
                        <w:rPr>
                          <w:rStyle w:val="Strong"/>
                          <w:rFonts w:eastAsiaTheme="majorEastAsia"/>
                          <w:b w:val="0"/>
                          <w:bCs w:val="0"/>
                          <w:color w:val="444444"/>
                          <w:bdr w:val="none" w:sz="0" w:space="0" w:color="auto" w:frame="1"/>
                        </w:rPr>
                        <w:t>What happened to Jerusalem can happen to any nation, city, church, or individual who refuses to find safety in Christ. Jesus always extends His tender wings and offers us salvation, but many people today, just like the city of Jerusalem, reject Him. People reject Him for all sorts of reasons. Some believe that they can get to heaven their own way, by being a good person. Others reject Him because they are skeptics; refusing to believe in anything they cannot see with their own eyes. But in my experience, the primary reason why people reject Jesus is because of pride.</w:t>
                      </w:r>
                      <w:r w:rsidRPr="00001CFC">
                        <w:rPr>
                          <w:color w:val="444444"/>
                        </w:rPr>
                        <w:t xml:space="preserve"> </w:t>
                      </w:r>
                      <w:r w:rsidRPr="00001CFC">
                        <w:rPr>
                          <w:rStyle w:val="Strong"/>
                          <w:rFonts w:eastAsiaTheme="majorEastAsia"/>
                          <w:b w:val="0"/>
                          <w:bCs w:val="0"/>
                          <w:color w:val="444444"/>
                          <w:bdr w:val="none" w:sz="0" w:space="0" w:color="auto" w:frame="1"/>
                        </w:rPr>
                        <w:t>People wanted to live their lives their own way, and they did not want God or anyone else telling them what they could and could not do. They were simply not willing to repent—they would rather wallow in their sin than take the Savior’s offer of salvation!</w:t>
                      </w:r>
                    </w:p>
                    <w:p w14:paraId="0C574FA8" w14:textId="77777777" w:rsidR="00D16CE7" w:rsidRPr="00001CFC" w:rsidRDefault="00D16CE7" w:rsidP="00D16CE7">
                      <w:pPr>
                        <w:pStyle w:val="NormalWeb"/>
                        <w:shd w:val="clear" w:color="auto" w:fill="FFFFFF"/>
                        <w:spacing w:before="0" w:beforeAutospacing="0" w:after="0" w:afterAutospacing="0"/>
                        <w:ind w:firstLine="360"/>
                        <w:textAlignment w:val="baseline"/>
                        <w:rPr>
                          <w:color w:val="444444"/>
                        </w:rPr>
                      </w:pPr>
                    </w:p>
                    <w:p w14:paraId="0C9791B6" w14:textId="77777777" w:rsidR="00D16CE7" w:rsidRPr="00001CFC" w:rsidRDefault="00D16CE7" w:rsidP="00D16CE7">
                      <w:pPr>
                        <w:pStyle w:val="NormalWeb"/>
                        <w:shd w:val="clear" w:color="auto" w:fill="FFFFFF"/>
                        <w:spacing w:before="0" w:beforeAutospacing="0" w:after="0" w:afterAutospacing="0"/>
                        <w:ind w:firstLine="360"/>
                        <w:textAlignment w:val="baseline"/>
                        <w:rPr>
                          <w:color w:val="444444"/>
                        </w:rPr>
                      </w:pPr>
                      <w:r w:rsidRPr="00001CFC">
                        <w:rPr>
                          <w:rStyle w:val="Strong"/>
                          <w:rFonts w:eastAsiaTheme="majorEastAsia"/>
                          <w:b w:val="0"/>
                          <w:bCs w:val="0"/>
                          <w:color w:val="444444"/>
                          <w:bdr w:val="none" w:sz="0" w:space="0" w:color="auto" w:frame="1"/>
                        </w:rPr>
                        <w:t xml:space="preserve">So, what about you? Are you willing to repent from your sin and embrace salvation and the sheltering tender wings of the Savior? Are you willing to commit your life to the One who stretched out His hands and hung on the tree for you? </w:t>
                      </w:r>
                    </w:p>
                    <w:p w14:paraId="77FB5F49" w14:textId="63B01E74" w:rsidR="00B545E2" w:rsidRPr="0048069B" w:rsidRDefault="00D16CE7" w:rsidP="00D16CE7">
                      <w:pPr>
                        <w:jc w:val="right"/>
                        <w:rPr>
                          <w:rFonts w:ascii="Times New Roman" w:hAnsi="Times New Roman"/>
                          <w:sz w:val="24"/>
                          <w:szCs w:val="24"/>
                        </w:rPr>
                      </w:pPr>
                      <w:r>
                        <w:rPr>
                          <w:rFonts w:ascii="Times New Roman" w:hAnsi="Times New Roman"/>
                          <w:sz w:val="24"/>
                          <w:szCs w:val="24"/>
                        </w:rPr>
                        <w:br/>
                      </w:r>
                      <w:r w:rsidR="00B545E2">
                        <w:rPr>
                          <w:rFonts w:ascii="Times New Roman" w:hAnsi="Times New Roman"/>
                          <w:sz w:val="24"/>
                          <w:szCs w:val="24"/>
                        </w:rPr>
                        <w:t>Pastor Joel</w:t>
                      </w:r>
                    </w:p>
                    <w:p w14:paraId="01836770" w14:textId="77777777" w:rsidR="00B545E2" w:rsidRDefault="00B545E2" w:rsidP="00B545E2"/>
                    <w:p w14:paraId="6067781E" w14:textId="1D75C315" w:rsidR="00556591" w:rsidRPr="00F85FB2" w:rsidRDefault="00556591" w:rsidP="00556591">
                      <w:pPr>
                        <w:rPr>
                          <w:rFonts w:ascii="Times New Roman" w:hAnsi="Times New Roman"/>
                          <w:sz w:val="24"/>
                          <w:szCs w:val="24"/>
                        </w:rPr>
                      </w:pPr>
                    </w:p>
                    <w:p w14:paraId="575169F8" w14:textId="77777777" w:rsidR="00D16CE7" w:rsidRDefault="00D16CE7" w:rsidP="00556591">
                      <w:pPr>
                        <w:rPr>
                          <w:noProof/>
                        </w:rPr>
                      </w:pPr>
                    </w:p>
                    <w:p w14:paraId="6C1289E7" w14:textId="77777777" w:rsidR="00D16CE7" w:rsidRDefault="00D16CE7" w:rsidP="00556591">
                      <w:pPr>
                        <w:rPr>
                          <w:noProof/>
                        </w:rPr>
                      </w:pPr>
                    </w:p>
                    <w:p w14:paraId="4D0BB371" w14:textId="77777777" w:rsidR="00D16CE7" w:rsidRDefault="00D16CE7" w:rsidP="00556591">
                      <w:pPr>
                        <w:rPr>
                          <w:noProof/>
                        </w:rPr>
                      </w:pPr>
                    </w:p>
                    <w:p w14:paraId="0D32A495" w14:textId="77777777" w:rsidR="00D16CE7" w:rsidRDefault="00D16CE7" w:rsidP="00556591">
                      <w:pPr>
                        <w:rPr>
                          <w:noProof/>
                        </w:rPr>
                      </w:pPr>
                    </w:p>
                    <w:p w14:paraId="7C780531" w14:textId="2774BE76" w:rsidR="00556591" w:rsidRDefault="00556591" w:rsidP="00556591"/>
                  </w:txbxContent>
                </v:textbox>
                <w10:wrap anchorx="margin"/>
              </v:shape>
            </w:pict>
          </mc:Fallback>
        </mc:AlternateContent>
      </w:r>
      <w:r w:rsidR="009209A6">
        <w:rPr>
          <w:noProof/>
          <w:lang w:val="en-AU" w:eastAsia="en-AU"/>
        </w:rPr>
        <mc:AlternateContent>
          <mc:Choice Requires="wps">
            <w:drawing>
              <wp:anchor distT="0" distB="0" distL="114300" distR="114300" simplePos="0" relativeHeight="251718656" behindDoc="0" locked="0" layoutInCell="1" allowOverlap="1" wp14:anchorId="2E9DA72E" wp14:editId="0CA7AEB8">
                <wp:simplePos x="0" y="0"/>
                <wp:positionH relativeFrom="column">
                  <wp:posOffset>-47625</wp:posOffset>
                </wp:positionH>
                <wp:positionV relativeFrom="paragraph">
                  <wp:posOffset>6861399</wp:posOffset>
                </wp:positionV>
                <wp:extent cx="3429000" cy="2362200"/>
                <wp:effectExtent l="0" t="0" r="0" b="0"/>
                <wp:wrapNone/>
                <wp:docPr id="1733301901" name="Text Box 43"/>
                <wp:cNvGraphicFramePr/>
                <a:graphic xmlns:a="http://schemas.openxmlformats.org/drawingml/2006/main">
                  <a:graphicData uri="http://schemas.microsoft.com/office/word/2010/wordprocessingShape">
                    <wps:wsp>
                      <wps:cNvSpPr txBox="1"/>
                      <wps:spPr>
                        <a:xfrm>
                          <a:off x="0" y="0"/>
                          <a:ext cx="3429000" cy="2362200"/>
                        </a:xfrm>
                        <a:prstGeom prst="rect">
                          <a:avLst/>
                        </a:prstGeom>
                        <a:solidFill>
                          <a:schemeClr val="lt1"/>
                        </a:solidFill>
                        <a:ln w="6350">
                          <a:noFill/>
                        </a:ln>
                      </wps:spPr>
                      <wps:txbx>
                        <w:txbxContent>
                          <w:p w14:paraId="36E0026C" w14:textId="0C020BC7" w:rsidR="00B53E31" w:rsidRPr="005353C3" w:rsidRDefault="00B53E31" w:rsidP="0072192A">
                            <w:pPr>
                              <w:jc w:val="center"/>
                              <w:rPr>
                                <w:rFonts w:ascii="Times New Roman" w:hAnsi="Times New Roman"/>
                                <w:b/>
                                <w:bCs/>
                                <w:sz w:val="36"/>
                                <w:szCs w:val="36"/>
                              </w:rPr>
                            </w:pPr>
                            <w:r w:rsidRPr="005353C3">
                              <w:rPr>
                                <w:rFonts w:ascii="Times New Roman" w:hAnsi="Times New Roman"/>
                                <w:b/>
                                <w:bCs/>
                                <w:sz w:val="36"/>
                                <w:szCs w:val="36"/>
                              </w:rPr>
                              <w:t>Check us out on Social Media:</w:t>
                            </w:r>
                          </w:p>
                          <w:p w14:paraId="6FE0368B" w14:textId="519A0C8B" w:rsidR="00B53E31" w:rsidRPr="0072192A" w:rsidRDefault="00B53E31" w:rsidP="0072192A">
                            <w:pPr>
                              <w:spacing w:after="0"/>
                              <w:rPr>
                                <w:rFonts w:ascii="Times New Roman" w:hAnsi="Times New Roman"/>
                                <w:b/>
                                <w:bCs/>
                                <w:sz w:val="28"/>
                                <w:szCs w:val="28"/>
                              </w:rPr>
                            </w:pPr>
                            <w:r w:rsidRPr="0072192A">
                              <w:rPr>
                                <w:rFonts w:ascii="Times New Roman" w:hAnsi="Times New Roman"/>
                                <w:b/>
                                <w:bCs/>
                                <w:sz w:val="28"/>
                                <w:szCs w:val="28"/>
                              </w:rPr>
                              <w:t>Facebook:</w:t>
                            </w:r>
                          </w:p>
                          <w:p w14:paraId="372754D8" w14:textId="1ABE119D" w:rsidR="00B53E31" w:rsidRPr="0072192A" w:rsidRDefault="00B53E31" w:rsidP="0072192A">
                            <w:pPr>
                              <w:spacing w:after="0"/>
                              <w:rPr>
                                <w:rFonts w:ascii="Times New Roman" w:hAnsi="Times New Roman"/>
                                <w:sz w:val="28"/>
                                <w:szCs w:val="28"/>
                              </w:rPr>
                            </w:pPr>
                            <w:r w:rsidRPr="0072192A">
                              <w:rPr>
                                <w:rFonts w:ascii="Times New Roman" w:hAnsi="Times New Roman"/>
                                <w:sz w:val="28"/>
                                <w:szCs w:val="28"/>
                              </w:rPr>
                              <w:t>Tekamah Decatur Methodist Parish</w:t>
                            </w:r>
                          </w:p>
                          <w:p w14:paraId="7561CDE2" w14:textId="77777777" w:rsidR="0072192A" w:rsidRDefault="0072192A" w:rsidP="0072192A">
                            <w:pPr>
                              <w:spacing w:after="0"/>
                              <w:rPr>
                                <w:rFonts w:ascii="Times New Roman" w:hAnsi="Times New Roman"/>
                                <w:b/>
                                <w:bCs/>
                                <w:sz w:val="28"/>
                                <w:szCs w:val="28"/>
                              </w:rPr>
                            </w:pPr>
                          </w:p>
                          <w:p w14:paraId="59FE2F21" w14:textId="229626F8" w:rsidR="00B53E31" w:rsidRPr="0072192A" w:rsidRDefault="00B53E31" w:rsidP="0072192A">
                            <w:pPr>
                              <w:spacing w:after="0"/>
                              <w:rPr>
                                <w:rFonts w:ascii="Times New Roman" w:hAnsi="Times New Roman"/>
                                <w:b/>
                                <w:bCs/>
                                <w:sz w:val="28"/>
                                <w:szCs w:val="28"/>
                              </w:rPr>
                            </w:pPr>
                            <w:r w:rsidRPr="0072192A">
                              <w:rPr>
                                <w:rFonts w:ascii="Times New Roman" w:hAnsi="Times New Roman"/>
                                <w:b/>
                                <w:bCs/>
                                <w:sz w:val="28"/>
                                <w:szCs w:val="28"/>
                              </w:rPr>
                              <w:t>Website:</w:t>
                            </w:r>
                          </w:p>
                          <w:p w14:paraId="7D45DC16" w14:textId="65558FCA" w:rsidR="00B53E31" w:rsidRDefault="0072192A" w:rsidP="0072192A">
                            <w:pPr>
                              <w:spacing w:after="0"/>
                              <w:rPr>
                                <w:rFonts w:ascii="Times New Roman" w:hAnsi="Times New Roman"/>
                                <w:sz w:val="28"/>
                                <w:szCs w:val="28"/>
                              </w:rPr>
                            </w:pPr>
                            <w:hyperlink r:id="rId16" w:history="1">
                              <w:r w:rsidRPr="00ED7671">
                                <w:rPr>
                                  <w:rStyle w:val="Hyperlink"/>
                                  <w:rFonts w:ascii="Times New Roman" w:hAnsi="Times New Roman"/>
                                  <w:color w:val="auto"/>
                                  <w:sz w:val="28"/>
                                  <w:szCs w:val="28"/>
                                </w:rPr>
                                <w:t>www.tekamahdecaturumcparish.org</w:t>
                              </w:r>
                            </w:hyperlink>
                          </w:p>
                          <w:p w14:paraId="41167E6E" w14:textId="77777777" w:rsidR="0072192A" w:rsidRDefault="0072192A" w:rsidP="0072192A">
                            <w:pPr>
                              <w:spacing w:after="0"/>
                              <w:rPr>
                                <w:rFonts w:ascii="Times New Roman" w:hAnsi="Times New Roman"/>
                                <w:sz w:val="28"/>
                                <w:szCs w:val="28"/>
                              </w:rPr>
                            </w:pPr>
                          </w:p>
                          <w:p w14:paraId="5513F3B5" w14:textId="17324291" w:rsidR="0072192A" w:rsidRPr="00352D6A" w:rsidRDefault="0072192A" w:rsidP="0072192A">
                            <w:pPr>
                              <w:spacing w:after="0"/>
                              <w:jc w:val="center"/>
                              <w:rPr>
                                <w:rFonts w:ascii="Times New Roman" w:hAnsi="Times New Roman"/>
                                <w:b/>
                                <w:bCs/>
                                <w:sz w:val="28"/>
                                <w:szCs w:val="28"/>
                              </w:rPr>
                            </w:pPr>
                            <w:r w:rsidRPr="00352D6A">
                              <w:rPr>
                                <w:rFonts w:ascii="Times New Roman" w:hAnsi="Times New Roman"/>
                                <w:b/>
                                <w:bCs/>
                                <w:sz w:val="28"/>
                                <w:szCs w:val="28"/>
                              </w:rPr>
                              <w:t>New Sunday Service</w:t>
                            </w:r>
                            <w:r w:rsidR="007D01A0">
                              <w:rPr>
                                <w:rFonts w:ascii="Times New Roman" w:hAnsi="Times New Roman"/>
                                <w:b/>
                                <w:bCs/>
                                <w:sz w:val="28"/>
                                <w:szCs w:val="28"/>
                              </w:rPr>
                              <w:t>s</w:t>
                            </w:r>
                            <w:r w:rsidRPr="00352D6A">
                              <w:rPr>
                                <w:rFonts w:ascii="Times New Roman" w:hAnsi="Times New Roman"/>
                                <w:b/>
                                <w:bCs/>
                                <w:sz w:val="28"/>
                                <w:szCs w:val="28"/>
                              </w:rPr>
                              <w:t xml:space="preserve"> </w:t>
                            </w:r>
                            <w:r w:rsidR="007D01A0">
                              <w:rPr>
                                <w:rFonts w:ascii="Times New Roman" w:hAnsi="Times New Roman"/>
                                <w:b/>
                                <w:bCs/>
                                <w:sz w:val="28"/>
                                <w:szCs w:val="28"/>
                              </w:rPr>
                              <w:t>p</w:t>
                            </w:r>
                            <w:r w:rsidRPr="00352D6A">
                              <w:rPr>
                                <w:rFonts w:ascii="Times New Roman" w:hAnsi="Times New Roman"/>
                                <w:b/>
                                <w:bCs/>
                                <w:sz w:val="28"/>
                                <w:szCs w:val="28"/>
                              </w:rPr>
                              <w:t xml:space="preserve">osted </w:t>
                            </w:r>
                            <w:r w:rsidR="005D1E23">
                              <w:rPr>
                                <w:rFonts w:ascii="Times New Roman" w:hAnsi="Times New Roman"/>
                                <w:b/>
                                <w:bCs/>
                                <w:sz w:val="28"/>
                                <w:szCs w:val="28"/>
                              </w:rPr>
                              <w:t xml:space="preserve">each Sunday </w:t>
                            </w:r>
                            <w:r w:rsidR="00352D6A" w:rsidRPr="00352D6A">
                              <w:rPr>
                                <w:rFonts w:ascii="Times New Roman" w:hAnsi="Times New Roman"/>
                                <w:b/>
                                <w:bCs/>
                                <w:sz w:val="28"/>
                                <w:szCs w:val="28"/>
                              </w:rPr>
                              <w:t>before 5pm</w:t>
                            </w:r>
                            <w:r w:rsidR="00352D6A">
                              <w:rPr>
                                <w:rFonts w:ascii="Times New Roman" w:hAnsi="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DA72E" id="_x0000_t202" coordsize="21600,21600" o:spt="202" path="m,l,21600r21600,l21600,xe">
                <v:stroke joinstyle="miter"/>
                <v:path gradientshapeok="t" o:connecttype="rect"/>
              </v:shapetype>
              <v:shape id="Text Box 43" o:spid="_x0000_s1035" type="#_x0000_t202" style="position:absolute;margin-left:-3.75pt;margin-top:540.25pt;width:270pt;height:18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" fillcolor="white [3201]" stroked="f" strokeweight=".5pt">
                <v:textbox>
                  <w:txbxContent>
                    <w:p w14:paraId="36E0026C" w14:textId="0C020BC7" w:rsidR="00B53E31" w:rsidRPr="005353C3" w:rsidRDefault="00B53E31" w:rsidP="0072192A">
                      <w:pPr>
                        <w:jc w:val="center"/>
                        <w:rPr>
                          <w:rFonts w:ascii="Times New Roman" w:hAnsi="Times New Roman"/>
                          <w:b/>
                          <w:bCs/>
                          <w:sz w:val="36"/>
                          <w:szCs w:val="36"/>
                        </w:rPr>
                      </w:pPr>
                      <w:r w:rsidRPr="005353C3">
                        <w:rPr>
                          <w:rFonts w:ascii="Times New Roman" w:hAnsi="Times New Roman"/>
                          <w:b/>
                          <w:bCs/>
                          <w:sz w:val="36"/>
                          <w:szCs w:val="36"/>
                        </w:rPr>
                        <w:t>Check us out on Social Media:</w:t>
                      </w:r>
                    </w:p>
                    <w:p w14:paraId="6FE0368B" w14:textId="519A0C8B" w:rsidR="00B53E31" w:rsidRPr="0072192A" w:rsidRDefault="00B53E31" w:rsidP="0072192A">
                      <w:pPr>
                        <w:spacing w:after="0"/>
                        <w:rPr>
                          <w:rFonts w:ascii="Times New Roman" w:hAnsi="Times New Roman"/>
                          <w:b/>
                          <w:bCs/>
                          <w:sz w:val="28"/>
                          <w:szCs w:val="28"/>
                        </w:rPr>
                      </w:pPr>
                      <w:r w:rsidRPr="0072192A">
                        <w:rPr>
                          <w:rFonts w:ascii="Times New Roman" w:hAnsi="Times New Roman"/>
                          <w:b/>
                          <w:bCs/>
                          <w:sz w:val="28"/>
                          <w:szCs w:val="28"/>
                        </w:rPr>
                        <w:t>Facebook:</w:t>
                      </w:r>
                    </w:p>
                    <w:p w14:paraId="372754D8" w14:textId="1ABE119D" w:rsidR="00B53E31" w:rsidRPr="0072192A" w:rsidRDefault="00B53E31" w:rsidP="0072192A">
                      <w:pPr>
                        <w:spacing w:after="0"/>
                        <w:rPr>
                          <w:rFonts w:ascii="Times New Roman" w:hAnsi="Times New Roman"/>
                          <w:sz w:val="28"/>
                          <w:szCs w:val="28"/>
                        </w:rPr>
                      </w:pPr>
                      <w:r w:rsidRPr="0072192A">
                        <w:rPr>
                          <w:rFonts w:ascii="Times New Roman" w:hAnsi="Times New Roman"/>
                          <w:sz w:val="28"/>
                          <w:szCs w:val="28"/>
                        </w:rPr>
                        <w:t>Tekamah Decatur Methodist Parish</w:t>
                      </w:r>
                    </w:p>
                    <w:p w14:paraId="7561CDE2" w14:textId="77777777" w:rsidR="0072192A" w:rsidRDefault="0072192A" w:rsidP="0072192A">
                      <w:pPr>
                        <w:spacing w:after="0"/>
                        <w:rPr>
                          <w:rFonts w:ascii="Times New Roman" w:hAnsi="Times New Roman"/>
                          <w:b/>
                          <w:bCs/>
                          <w:sz w:val="28"/>
                          <w:szCs w:val="28"/>
                        </w:rPr>
                      </w:pPr>
                    </w:p>
                    <w:p w14:paraId="59FE2F21" w14:textId="229626F8" w:rsidR="00B53E31" w:rsidRPr="0072192A" w:rsidRDefault="00B53E31" w:rsidP="0072192A">
                      <w:pPr>
                        <w:spacing w:after="0"/>
                        <w:rPr>
                          <w:rFonts w:ascii="Times New Roman" w:hAnsi="Times New Roman"/>
                          <w:b/>
                          <w:bCs/>
                          <w:sz w:val="28"/>
                          <w:szCs w:val="28"/>
                        </w:rPr>
                      </w:pPr>
                      <w:r w:rsidRPr="0072192A">
                        <w:rPr>
                          <w:rFonts w:ascii="Times New Roman" w:hAnsi="Times New Roman"/>
                          <w:b/>
                          <w:bCs/>
                          <w:sz w:val="28"/>
                          <w:szCs w:val="28"/>
                        </w:rPr>
                        <w:t>Website:</w:t>
                      </w:r>
                    </w:p>
                    <w:p w14:paraId="7D45DC16" w14:textId="65558FCA" w:rsidR="00B53E31" w:rsidRDefault="0072192A" w:rsidP="0072192A">
                      <w:pPr>
                        <w:spacing w:after="0"/>
                        <w:rPr>
                          <w:rFonts w:ascii="Times New Roman" w:hAnsi="Times New Roman"/>
                          <w:sz w:val="28"/>
                          <w:szCs w:val="28"/>
                        </w:rPr>
                      </w:pPr>
                      <w:hyperlink r:id="rId17" w:history="1">
                        <w:r w:rsidRPr="00ED7671">
                          <w:rPr>
                            <w:rStyle w:val="Hyperlink"/>
                            <w:rFonts w:ascii="Times New Roman" w:hAnsi="Times New Roman"/>
                            <w:color w:val="auto"/>
                            <w:sz w:val="28"/>
                            <w:szCs w:val="28"/>
                          </w:rPr>
                          <w:t>www.tekamahdecaturumcparish.org</w:t>
                        </w:r>
                      </w:hyperlink>
                    </w:p>
                    <w:p w14:paraId="41167E6E" w14:textId="77777777" w:rsidR="0072192A" w:rsidRDefault="0072192A" w:rsidP="0072192A">
                      <w:pPr>
                        <w:spacing w:after="0"/>
                        <w:rPr>
                          <w:rFonts w:ascii="Times New Roman" w:hAnsi="Times New Roman"/>
                          <w:sz w:val="28"/>
                          <w:szCs w:val="28"/>
                        </w:rPr>
                      </w:pPr>
                    </w:p>
                    <w:p w14:paraId="5513F3B5" w14:textId="17324291" w:rsidR="0072192A" w:rsidRPr="00352D6A" w:rsidRDefault="0072192A" w:rsidP="0072192A">
                      <w:pPr>
                        <w:spacing w:after="0"/>
                        <w:jc w:val="center"/>
                        <w:rPr>
                          <w:rFonts w:ascii="Times New Roman" w:hAnsi="Times New Roman"/>
                          <w:b/>
                          <w:bCs/>
                          <w:sz w:val="28"/>
                          <w:szCs w:val="28"/>
                        </w:rPr>
                      </w:pPr>
                      <w:r w:rsidRPr="00352D6A">
                        <w:rPr>
                          <w:rFonts w:ascii="Times New Roman" w:hAnsi="Times New Roman"/>
                          <w:b/>
                          <w:bCs/>
                          <w:sz w:val="28"/>
                          <w:szCs w:val="28"/>
                        </w:rPr>
                        <w:t>New Sunday Service</w:t>
                      </w:r>
                      <w:r w:rsidR="007D01A0">
                        <w:rPr>
                          <w:rFonts w:ascii="Times New Roman" w:hAnsi="Times New Roman"/>
                          <w:b/>
                          <w:bCs/>
                          <w:sz w:val="28"/>
                          <w:szCs w:val="28"/>
                        </w:rPr>
                        <w:t>s</w:t>
                      </w:r>
                      <w:r w:rsidRPr="00352D6A">
                        <w:rPr>
                          <w:rFonts w:ascii="Times New Roman" w:hAnsi="Times New Roman"/>
                          <w:b/>
                          <w:bCs/>
                          <w:sz w:val="28"/>
                          <w:szCs w:val="28"/>
                        </w:rPr>
                        <w:t xml:space="preserve"> </w:t>
                      </w:r>
                      <w:r w:rsidR="007D01A0">
                        <w:rPr>
                          <w:rFonts w:ascii="Times New Roman" w:hAnsi="Times New Roman"/>
                          <w:b/>
                          <w:bCs/>
                          <w:sz w:val="28"/>
                          <w:szCs w:val="28"/>
                        </w:rPr>
                        <w:t>p</w:t>
                      </w:r>
                      <w:r w:rsidRPr="00352D6A">
                        <w:rPr>
                          <w:rFonts w:ascii="Times New Roman" w:hAnsi="Times New Roman"/>
                          <w:b/>
                          <w:bCs/>
                          <w:sz w:val="28"/>
                          <w:szCs w:val="28"/>
                        </w:rPr>
                        <w:t xml:space="preserve">osted </w:t>
                      </w:r>
                      <w:r w:rsidR="005D1E23">
                        <w:rPr>
                          <w:rFonts w:ascii="Times New Roman" w:hAnsi="Times New Roman"/>
                          <w:b/>
                          <w:bCs/>
                          <w:sz w:val="28"/>
                          <w:szCs w:val="28"/>
                        </w:rPr>
                        <w:t xml:space="preserve">each Sunday </w:t>
                      </w:r>
                      <w:r w:rsidR="00352D6A" w:rsidRPr="00352D6A">
                        <w:rPr>
                          <w:rFonts w:ascii="Times New Roman" w:hAnsi="Times New Roman"/>
                          <w:b/>
                          <w:bCs/>
                          <w:sz w:val="28"/>
                          <w:szCs w:val="28"/>
                        </w:rPr>
                        <w:t>before 5pm</w:t>
                      </w:r>
                      <w:r w:rsidR="00352D6A">
                        <w:rPr>
                          <w:rFonts w:ascii="Times New Roman" w:hAnsi="Times New Roman"/>
                          <w:b/>
                          <w:bCs/>
                          <w:sz w:val="28"/>
                          <w:szCs w:val="28"/>
                        </w:rPr>
                        <w:t>.</w:t>
                      </w:r>
                    </w:p>
                  </w:txbxContent>
                </v:textbox>
              </v:shape>
            </w:pict>
          </mc:Fallback>
        </mc:AlternateContent>
      </w:r>
      <w:r w:rsidR="00352D6A">
        <w:rPr>
          <w:noProof/>
          <w:lang w:val="en-AU" w:eastAsia="en-AU"/>
        </w:rPr>
        <mc:AlternateContent>
          <mc:Choice Requires="wps">
            <w:drawing>
              <wp:anchor distT="0" distB="0" distL="114300" distR="114300" simplePos="0" relativeHeight="251720704" behindDoc="0" locked="0" layoutInCell="1" allowOverlap="1" wp14:anchorId="578BE7C2" wp14:editId="0DDE1B01">
                <wp:simplePos x="0" y="0"/>
                <wp:positionH relativeFrom="margin">
                  <wp:posOffset>3552825</wp:posOffset>
                </wp:positionH>
                <wp:positionV relativeFrom="paragraph">
                  <wp:posOffset>6859270</wp:posOffset>
                </wp:positionV>
                <wp:extent cx="3429000" cy="2362200"/>
                <wp:effectExtent l="0" t="0" r="0" b="0"/>
                <wp:wrapNone/>
                <wp:docPr id="2022548645" name="Text Box 43"/>
                <wp:cNvGraphicFramePr/>
                <a:graphic xmlns:a="http://schemas.openxmlformats.org/drawingml/2006/main">
                  <a:graphicData uri="http://schemas.microsoft.com/office/word/2010/wordprocessingShape">
                    <wps:wsp>
                      <wps:cNvSpPr txBox="1"/>
                      <wps:spPr>
                        <a:xfrm>
                          <a:off x="0" y="0"/>
                          <a:ext cx="3429000" cy="2362200"/>
                        </a:xfrm>
                        <a:prstGeom prst="rect">
                          <a:avLst/>
                        </a:prstGeom>
                        <a:solidFill>
                          <a:sysClr val="window" lastClr="FFFFFF"/>
                        </a:solidFill>
                        <a:ln w="6350">
                          <a:noFill/>
                        </a:ln>
                      </wps:spPr>
                      <wps:txbx>
                        <w:txbxContent>
                          <w:p w14:paraId="54999B9D" w14:textId="3A338625" w:rsidR="00352D6A" w:rsidRPr="005353C3" w:rsidRDefault="00352D6A" w:rsidP="00352D6A">
                            <w:pPr>
                              <w:spacing w:after="0"/>
                              <w:jc w:val="center"/>
                              <w:rPr>
                                <w:rFonts w:ascii="Times New Roman" w:hAnsi="Times New Roman"/>
                                <w:b/>
                                <w:bCs/>
                                <w:sz w:val="52"/>
                                <w:szCs w:val="52"/>
                              </w:rPr>
                            </w:pPr>
                            <w:r w:rsidRPr="005353C3">
                              <w:rPr>
                                <w:rFonts w:ascii="Times New Roman" w:hAnsi="Times New Roman"/>
                                <w:b/>
                                <w:bCs/>
                                <w:sz w:val="52"/>
                                <w:szCs w:val="52"/>
                              </w:rPr>
                              <w:t>Something to Ponder</w:t>
                            </w:r>
                            <w:r w:rsidR="001C6B13" w:rsidRPr="005353C3">
                              <w:rPr>
                                <w:rFonts w:ascii="Times New Roman" w:hAnsi="Times New Roman"/>
                                <w:b/>
                                <w:bCs/>
                                <w:sz w:val="52"/>
                                <w:szCs w:val="52"/>
                              </w:rPr>
                              <w:t>:</w:t>
                            </w:r>
                          </w:p>
                          <w:p w14:paraId="5FAB3F68" w14:textId="77777777" w:rsidR="001C6B13" w:rsidRPr="00181837" w:rsidRDefault="001C6B13" w:rsidP="00352D6A">
                            <w:pPr>
                              <w:spacing w:after="0"/>
                              <w:jc w:val="center"/>
                              <w:rPr>
                                <w:rFonts w:ascii="Times New Roman" w:hAnsi="Times New Roman"/>
                                <w:b/>
                                <w:bCs/>
                                <w:sz w:val="44"/>
                                <w:szCs w:val="44"/>
                              </w:rPr>
                            </w:pPr>
                          </w:p>
                          <w:p w14:paraId="3D1A9F32" w14:textId="218F49A1" w:rsidR="001C6B13" w:rsidRPr="00181837" w:rsidRDefault="00181837" w:rsidP="00352D6A">
                            <w:pPr>
                              <w:spacing w:after="0"/>
                              <w:jc w:val="center"/>
                              <w:rPr>
                                <w:rFonts w:ascii="Times New Roman" w:hAnsi="Times New Roman"/>
                                <w:b/>
                                <w:bCs/>
                                <w:sz w:val="44"/>
                                <w:szCs w:val="44"/>
                              </w:rPr>
                            </w:pPr>
                            <w:r w:rsidRPr="00181837">
                              <w:rPr>
                                <w:rFonts w:ascii="Times New Roman" w:hAnsi="Times New Roman"/>
                                <w:sz w:val="36"/>
                                <w:szCs w:val="36"/>
                              </w:rPr>
                              <w:t xml:space="preserve">When you feel like you are BREAKING DOWN... you might </w:t>
                            </w:r>
                            <w:proofErr w:type="gramStart"/>
                            <w:r w:rsidRPr="00181837">
                              <w:rPr>
                                <w:rFonts w:ascii="Times New Roman" w:hAnsi="Times New Roman"/>
                                <w:sz w:val="36"/>
                                <w:szCs w:val="36"/>
                              </w:rPr>
                              <w:t>actually be</w:t>
                            </w:r>
                            <w:proofErr w:type="gramEnd"/>
                            <w:r w:rsidRPr="00181837">
                              <w:rPr>
                                <w:rFonts w:ascii="Times New Roman" w:hAnsi="Times New Roman"/>
                                <w:sz w:val="36"/>
                                <w:szCs w:val="36"/>
                              </w:rPr>
                              <w:t xml:space="preserve"> BREAKING THEOUGH.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BE7C2" id="_x0000_s1037" type="#_x0000_t202" style="position:absolute;margin-left:279.75pt;margin-top:540.1pt;width:270pt;height:186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" fillcolor="window" stroked="f" strokeweight=".5pt">
                <v:textbox>
                  <w:txbxContent>
                    <w:p w14:paraId="54999B9D" w14:textId="3A338625" w:rsidR="00352D6A" w:rsidRPr="005353C3" w:rsidRDefault="00352D6A" w:rsidP="00352D6A">
                      <w:pPr>
                        <w:spacing w:after="0"/>
                        <w:jc w:val="center"/>
                        <w:rPr>
                          <w:rFonts w:ascii="Times New Roman" w:hAnsi="Times New Roman"/>
                          <w:b/>
                          <w:bCs/>
                          <w:sz w:val="52"/>
                          <w:szCs w:val="52"/>
                        </w:rPr>
                      </w:pPr>
                      <w:r w:rsidRPr="005353C3">
                        <w:rPr>
                          <w:rFonts w:ascii="Times New Roman" w:hAnsi="Times New Roman"/>
                          <w:b/>
                          <w:bCs/>
                          <w:sz w:val="52"/>
                          <w:szCs w:val="52"/>
                        </w:rPr>
                        <w:t>Something to Ponder</w:t>
                      </w:r>
                      <w:r w:rsidR="001C6B13" w:rsidRPr="005353C3">
                        <w:rPr>
                          <w:rFonts w:ascii="Times New Roman" w:hAnsi="Times New Roman"/>
                          <w:b/>
                          <w:bCs/>
                          <w:sz w:val="52"/>
                          <w:szCs w:val="52"/>
                        </w:rPr>
                        <w:t>:</w:t>
                      </w:r>
                    </w:p>
                    <w:p w14:paraId="5FAB3F68" w14:textId="77777777" w:rsidR="001C6B13" w:rsidRPr="00181837" w:rsidRDefault="001C6B13" w:rsidP="00352D6A">
                      <w:pPr>
                        <w:spacing w:after="0"/>
                        <w:jc w:val="center"/>
                        <w:rPr>
                          <w:rFonts w:ascii="Times New Roman" w:hAnsi="Times New Roman"/>
                          <w:b/>
                          <w:bCs/>
                          <w:sz w:val="44"/>
                          <w:szCs w:val="44"/>
                        </w:rPr>
                      </w:pPr>
                    </w:p>
                    <w:p w14:paraId="3D1A9F32" w14:textId="218F49A1" w:rsidR="001C6B13" w:rsidRPr="00181837" w:rsidRDefault="00181837" w:rsidP="00352D6A">
                      <w:pPr>
                        <w:spacing w:after="0"/>
                        <w:jc w:val="center"/>
                        <w:rPr>
                          <w:rFonts w:ascii="Times New Roman" w:hAnsi="Times New Roman"/>
                          <w:b/>
                          <w:bCs/>
                          <w:sz w:val="44"/>
                          <w:szCs w:val="44"/>
                        </w:rPr>
                      </w:pPr>
                      <w:r w:rsidRPr="00181837">
                        <w:rPr>
                          <w:rFonts w:ascii="Times New Roman" w:hAnsi="Times New Roman"/>
                          <w:sz w:val="36"/>
                          <w:szCs w:val="36"/>
                        </w:rPr>
                        <w:t xml:space="preserve">When you feel like you are BREAKING DOWN... you might </w:t>
                      </w:r>
                      <w:proofErr w:type="gramStart"/>
                      <w:r w:rsidRPr="00181837">
                        <w:rPr>
                          <w:rFonts w:ascii="Times New Roman" w:hAnsi="Times New Roman"/>
                          <w:sz w:val="36"/>
                          <w:szCs w:val="36"/>
                        </w:rPr>
                        <w:t>actually be</w:t>
                      </w:r>
                      <w:proofErr w:type="gramEnd"/>
                      <w:r w:rsidRPr="00181837">
                        <w:rPr>
                          <w:rFonts w:ascii="Times New Roman" w:hAnsi="Times New Roman"/>
                          <w:sz w:val="36"/>
                          <w:szCs w:val="36"/>
                        </w:rPr>
                        <w:t xml:space="preserve"> BREAKING THEOUGH.</w:t>
                      </w:r>
                    </w:p>
                  </w:txbxContent>
                </v:textbox>
                <w10:wrap anchorx="margin"/>
              </v:shape>
            </w:pict>
          </mc:Fallback>
        </mc:AlternateContent>
      </w:r>
      <w:r w:rsidR="00556591">
        <w:rPr>
          <w:b/>
        </w:rPr>
        <w:br w:type="page"/>
      </w:r>
    </w:p>
    <w:tbl>
      <w:tblPr>
        <w:tblW w:w="5000" w:type="pct"/>
        <w:tblLayout w:type="fixed"/>
        <w:tblLook w:val="0600" w:firstRow="0" w:lastRow="0" w:firstColumn="0" w:lastColumn="0" w:noHBand="1" w:noVBand="1"/>
        <w:tblDescription w:val="Layout table page 2"/>
      </w:tblPr>
      <w:tblGrid>
        <w:gridCol w:w="5309"/>
        <w:gridCol w:w="270"/>
        <w:gridCol w:w="5221"/>
      </w:tblGrid>
      <w:tr w:rsidR="00B679F9" w14:paraId="34D992E6" w14:textId="77777777" w:rsidTr="00E932CE">
        <w:trPr>
          <w:trHeight w:val="100"/>
        </w:trPr>
        <w:tc>
          <w:tcPr>
            <w:tcW w:w="2458" w:type="pct"/>
          </w:tcPr>
          <w:p w14:paraId="52988974" w14:textId="62F06B3E" w:rsidR="00847CB0" w:rsidRDefault="00847CB0" w:rsidP="001509F5"/>
        </w:tc>
        <w:tc>
          <w:tcPr>
            <w:tcW w:w="125" w:type="pct"/>
          </w:tcPr>
          <w:p w14:paraId="40DE1B0E" w14:textId="77777777" w:rsidR="00847CB0" w:rsidRPr="00847CB0" w:rsidRDefault="00847CB0" w:rsidP="00847CB0">
            <w:pPr>
              <w:spacing w:after="0"/>
              <w:rPr>
                <w:sz w:val="8"/>
              </w:rPr>
            </w:pPr>
          </w:p>
        </w:tc>
        <w:tc>
          <w:tcPr>
            <w:tcW w:w="2417" w:type="pct"/>
          </w:tcPr>
          <w:p w14:paraId="23C0C1DA" w14:textId="5DA0071C" w:rsidR="00847CB0" w:rsidRPr="006563D7" w:rsidRDefault="00FB045E" w:rsidP="001509F5">
            <w:r>
              <w:rPr>
                <w:noProof/>
                <w:lang w:val="en-AU" w:eastAsia="en-AU"/>
              </w:rPr>
              <mc:AlternateContent>
                <mc:Choice Requires="wpg">
                  <w:drawing>
                    <wp:anchor distT="0" distB="0" distL="114300" distR="114300" simplePos="0" relativeHeight="251678720" behindDoc="1" locked="0" layoutInCell="1" allowOverlap="1" wp14:anchorId="06FCEF7A" wp14:editId="1F4CE4A9">
                      <wp:simplePos x="0" y="0"/>
                      <wp:positionH relativeFrom="column">
                        <wp:posOffset>-3832309</wp:posOffset>
                      </wp:positionH>
                      <wp:positionV relativeFrom="paragraph">
                        <wp:posOffset>132184</wp:posOffset>
                      </wp:positionV>
                      <wp:extent cx="7772400" cy="10047600"/>
                      <wp:effectExtent l="0" t="0" r="0" b="0"/>
                      <wp:wrapNone/>
                      <wp:docPr id="651500224" name="Group 651500224"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11059456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wps:wsp>
                              <wps:cNvPr id="462068795"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74305AD5" id="Group 651500224" o:spid="_x0000_s1026" alt="Decorative" style="position:absolute;margin-left:-301.75pt;margin-top:10.4pt;width:612pt;height:791.15pt;z-index:-251637760;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" path="m,948r12240,l12240,,,,,948xe" fillcolor="#cfd960"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" path="m,3017r12240,l12240,,,,,3017xe" fillcolor="#ff6e00" stroked="f">
                        <v:path arrowok="t" o:connecttype="custom" o:connectlocs="0,2003396;7772400,2003396;7772400,0;0,0;0,2003396" o:connectangles="0,0,0,0,0"/>
                      </v:shape>
                    </v:group>
                  </w:pict>
                </mc:Fallback>
              </mc:AlternateContent>
            </w:r>
          </w:p>
        </w:tc>
      </w:tr>
    </w:tbl>
    <w:p w14:paraId="5D3539FC" w14:textId="17D5CA31" w:rsidR="00A34C34" w:rsidRDefault="00F043D4">
      <w:r w:rsidRPr="0012255A">
        <w:rPr>
          <w:rFonts w:ascii="Times New Roman" w:hAnsi="Times New Roman"/>
          <w:noProof/>
          <w:sz w:val="24"/>
          <w:szCs w:val="24"/>
        </w:rPr>
        <mc:AlternateContent>
          <mc:Choice Requires="wpg">
            <w:drawing>
              <wp:anchor distT="0" distB="0" distL="114300" distR="114300" simplePos="0" relativeHeight="251707392" behindDoc="0" locked="0" layoutInCell="1" allowOverlap="1" wp14:anchorId="03D82B57" wp14:editId="6065737E">
                <wp:simplePos x="0" y="0"/>
                <wp:positionH relativeFrom="page">
                  <wp:posOffset>129092</wp:posOffset>
                </wp:positionH>
                <wp:positionV relativeFrom="paragraph">
                  <wp:posOffset>-216236</wp:posOffset>
                </wp:positionV>
                <wp:extent cx="7444740" cy="9738364"/>
                <wp:effectExtent l="0" t="0" r="22860" b="0"/>
                <wp:wrapNone/>
                <wp:docPr id="9262936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4740" cy="9738364"/>
                          <a:chOff x="1102831" y="1053361"/>
                          <a:chExt cx="74447" cy="97393"/>
                        </a:xfrm>
                      </wpg:grpSpPr>
                      <pic:pic xmlns:pic="http://schemas.openxmlformats.org/drawingml/2006/picture">
                        <pic:nvPicPr>
                          <pic:cNvPr id="2140824441" name="Picture 3"/>
                          <pic:cNvPicPr>
                            <a:picLocks noChangeAspect="1" noChangeArrowheads="1"/>
                          </pic:cNvPicPr>
                        </pic:nvPicPr>
                        <pic:blipFill>
                          <a:blip r:embed="rId18">
                            <a:extLst>
                              <a:ext uri="{28A0092B-C50C-407E-A947-70E740481C1C}">
                                <a14:useLocalDpi xmlns:a14="http://schemas.microsoft.com/office/drawing/2010/main" val="0"/>
                              </a:ext>
                            </a:extLst>
                          </a:blip>
                          <a:srcRect b="32846"/>
                          <a:stretch>
                            <a:fillRect/>
                          </a:stretch>
                        </pic:blipFill>
                        <pic:spPr bwMode="auto">
                          <a:xfrm>
                            <a:off x="1106343" y="1137191"/>
                            <a:ext cx="10735" cy="117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47994427"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02831" y="1061379"/>
                            <a:ext cx="25313" cy="74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697322772" name="Text Box 5"/>
                        <wps:cNvSpPr txBox="1">
                          <a:spLocks noChangeArrowheads="1"/>
                        </wps:cNvSpPr>
                        <wps:spPr bwMode="auto">
                          <a:xfrm rot="20754430">
                            <a:off x="1106118" y="1066248"/>
                            <a:ext cx="20361" cy="37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E66A86" w14:textId="2036327E" w:rsidR="0012255A" w:rsidRDefault="0012255A" w:rsidP="0012255A">
                              <w:pPr>
                                <w:widowControl w:val="0"/>
                                <w:jc w:val="center"/>
                                <w:rPr>
                                  <w:rFonts w:ascii="Times New Roman" w:hAnsi="Times New Roman"/>
                                  <w:b/>
                                  <w:bCs/>
                                  <w:sz w:val="32"/>
                                  <w:szCs w:val="32"/>
                                </w:rPr>
                              </w:pPr>
                              <w:r>
                                <w:rPr>
                                  <w:rFonts w:ascii="Times New Roman" w:hAnsi="Times New Roman"/>
                                  <w:b/>
                                  <w:bCs/>
                                  <w:sz w:val="32"/>
                                  <w:szCs w:val="32"/>
                                </w:rPr>
                                <w:t>Up Coming Messages</w:t>
                              </w:r>
                            </w:p>
                            <w:p w14:paraId="42C8790A" w14:textId="77777777" w:rsidR="0012255A" w:rsidRDefault="0012255A" w:rsidP="0012255A">
                              <w:pPr>
                                <w:widowControl w:val="0"/>
                                <w:jc w:val="center"/>
                                <w:rPr>
                                  <w:rFonts w:ascii="Times New Roman" w:hAnsi="Times New Roman"/>
                                  <w:b/>
                                  <w:bCs/>
                                  <w:sz w:val="32"/>
                                  <w:szCs w:val="32"/>
                                </w:rPr>
                              </w:pPr>
                            </w:p>
                            <w:p w14:paraId="4A07B574" w14:textId="77777777" w:rsidR="0012255A" w:rsidRDefault="0012255A" w:rsidP="0012255A">
                              <w:pPr>
                                <w:widowControl w:val="0"/>
                                <w:jc w:val="center"/>
                                <w:rPr>
                                  <w:rFonts w:ascii="Times New Roman" w:hAnsi="Times New Roman"/>
                                  <w:b/>
                                  <w:bCs/>
                                  <w:sz w:val="32"/>
                                  <w:szCs w:val="32"/>
                                </w:rPr>
                              </w:pPr>
                            </w:p>
                          </w:txbxContent>
                        </wps:txbx>
                        <wps:bodyPr rot="0" vert="horz" wrap="square" lIns="36576" tIns="36576" rIns="36576" bIns="36576" anchor="t" anchorCtr="0" upright="1">
                          <a:noAutofit/>
                        </wps:bodyPr>
                      </wps:wsp>
                      <wps:wsp>
                        <wps:cNvPr id="291438078" name="Text Box 6"/>
                        <wps:cNvSpPr txBox="1">
                          <a:spLocks noChangeArrowheads="1"/>
                        </wps:cNvSpPr>
                        <wps:spPr bwMode="auto">
                          <a:xfrm>
                            <a:off x="1104866" y="1075188"/>
                            <a:ext cx="20846" cy="615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C4FA9F" w14:textId="0E98FF61" w:rsidR="0012255A" w:rsidRDefault="0012255A" w:rsidP="00764B56">
                              <w:pPr>
                                <w:spacing w:after="0" w:line="276" w:lineRule="auto"/>
                                <w:jc w:val="center"/>
                                <w:rPr>
                                  <w:rFonts w:ascii="Times New Roman" w:hAnsi="Times New Roman"/>
                                  <w:sz w:val="24"/>
                                  <w:szCs w:val="24"/>
                                </w:rPr>
                              </w:pPr>
                              <w:r w:rsidRPr="00764B56">
                                <w:rPr>
                                  <w:rFonts w:ascii="Times New Roman" w:hAnsi="Times New Roman"/>
                                  <w:b/>
                                  <w:bCs/>
                                  <w:sz w:val="24"/>
                                  <w:szCs w:val="24"/>
                                </w:rPr>
                                <w:t xml:space="preserve">March </w:t>
                              </w:r>
                              <w:r w:rsidR="00764B56">
                                <w:rPr>
                                  <w:rFonts w:ascii="Times New Roman" w:hAnsi="Times New Roman"/>
                                  <w:b/>
                                  <w:bCs/>
                                  <w:sz w:val="24"/>
                                  <w:szCs w:val="24"/>
                                </w:rPr>
                                <w:t>1</w:t>
                              </w:r>
                              <w:r>
                                <w:rPr>
                                  <w:rFonts w:ascii="Times New Roman" w:hAnsi="Times New Roman"/>
                                  <w:b/>
                                  <w:bCs/>
                                  <w:sz w:val="24"/>
                                  <w:szCs w:val="24"/>
                                  <w:u w:val="single"/>
                                </w:rPr>
                                <w:br/>
                              </w:r>
                              <w:r w:rsidR="00764B56" w:rsidRPr="00764B56">
                                <w:rPr>
                                  <w:rFonts w:ascii="Times New Roman" w:hAnsi="Times New Roman"/>
                                  <w:b/>
                                  <w:bCs/>
                                  <w:sz w:val="24"/>
                                  <w:szCs w:val="24"/>
                                </w:rPr>
                                <w:t xml:space="preserve">     </w:t>
                              </w:r>
                              <w:r w:rsidR="00764B56">
                                <w:rPr>
                                  <w:rFonts w:ascii="Times New Roman" w:hAnsi="Times New Roman"/>
                                  <w:b/>
                                  <w:bCs/>
                                  <w:sz w:val="24"/>
                                  <w:szCs w:val="24"/>
                                  <w:u w:val="single"/>
                                </w:rPr>
                                <w:t xml:space="preserve"> 2nd</w:t>
                              </w:r>
                              <w:r>
                                <w:rPr>
                                  <w:rFonts w:ascii="Times New Roman" w:hAnsi="Times New Roman"/>
                                  <w:b/>
                                  <w:bCs/>
                                  <w:sz w:val="24"/>
                                  <w:szCs w:val="24"/>
                                  <w:u w:val="single"/>
                                </w:rPr>
                                <w:t xml:space="preserve"> Sunday in Lent</w:t>
                              </w:r>
                              <w:r>
                                <w:rPr>
                                  <w:rFonts w:ascii="Times New Roman" w:hAnsi="Times New Roman"/>
                                  <w:sz w:val="24"/>
                                  <w:szCs w:val="24"/>
                                </w:rPr>
                                <w:br/>
                              </w:r>
                              <w:r w:rsidR="00764B56">
                                <w:rPr>
                                  <w:rFonts w:ascii="Times New Roman" w:hAnsi="Times New Roman"/>
                                  <w:sz w:val="24"/>
                                  <w:szCs w:val="24"/>
                                </w:rPr>
                                <w:t xml:space="preserve">      Bad Boy of Easter: Caiaphas</w:t>
                              </w:r>
                            </w:p>
                            <w:p w14:paraId="5BCC9D1A" w14:textId="0CACA6A2" w:rsidR="00764B56" w:rsidRDefault="00764B56" w:rsidP="00764B56">
                              <w:pPr>
                                <w:spacing w:after="0" w:line="276" w:lineRule="auto"/>
                                <w:jc w:val="center"/>
                                <w:rPr>
                                  <w:rFonts w:ascii="Times New Roman" w:hAnsi="Times New Roman"/>
                                  <w:sz w:val="24"/>
                                  <w:szCs w:val="24"/>
                                </w:rPr>
                              </w:pPr>
                              <w:r>
                                <w:rPr>
                                  <w:rFonts w:ascii="Times New Roman" w:hAnsi="Times New Roman"/>
                                  <w:sz w:val="24"/>
                                  <w:szCs w:val="24"/>
                                </w:rPr>
                                <w:t>Matthew 26:57-68</w:t>
                              </w:r>
                            </w:p>
                            <w:p w14:paraId="12C05A30" w14:textId="77777777" w:rsidR="00315E85" w:rsidRDefault="00315E85" w:rsidP="00315E85">
                              <w:pPr>
                                <w:widowControl w:val="0"/>
                                <w:spacing w:after="0"/>
                                <w:jc w:val="center"/>
                                <w:rPr>
                                  <w:rFonts w:ascii="Times New Roman" w:hAnsi="Times New Roman"/>
                                  <w:b/>
                                  <w:bCs/>
                                  <w:sz w:val="24"/>
                                  <w:szCs w:val="24"/>
                                </w:rPr>
                              </w:pPr>
                            </w:p>
                            <w:p w14:paraId="4066C92C" w14:textId="51570750"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8, 2026</w:t>
                              </w:r>
                              <w:r>
                                <w:rPr>
                                  <w:rFonts w:ascii="Times New Roman" w:hAnsi="Times New Roman"/>
                                  <w:b/>
                                  <w:bCs/>
                                  <w:sz w:val="24"/>
                                  <w:szCs w:val="24"/>
                                </w:rPr>
                                <w:br/>
                              </w:r>
                              <w:r>
                                <w:rPr>
                                  <w:rFonts w:ascii="Times New Roman" w:hAnsi="Times New Roman"/>
                                  <w:b/>
                                  <w:bCs/>
                                  <w:sz w:val="24"/>
                                  <w:szCs w:val="24"/>
                                  <w:u w:val="single"/>
                                </w:rPr>
                                <w:t>3</w:t>
                              </w:r>
                              <w:r w:rsidRPr="00764B56">
                                <w:rPr>
                                  <w:rFonts w:ascii="Times New Roman" w:hAnsi="Times New Roman"/>
                                  <w:b/>
                                  <w:bCs/>
                                  <w:sz w:val="24"/>
                                  <w:szCs w:val="24"/>
                                  <w:u w:val="single"/>
                                  <w:vertAlign w:val="superscript"/>
                                </w:rPr>
                                <w:t>rd</w:t>
                              </w:r>
                              <w:r>
                                <w:rPr>
                                  <w:rFonts w:ascii="Times New Roman" w:hAnsi="Times New Roman"/>
                                  <w:b/>
                                  <w:bCs/>
                                  <w:sz w:val="24"/>
                                  <w:szCs w:val="24"/>
                                  <w:u w:val="single"/>
                                </w:rPr>
                                <w:t xml:space="preserve"> Sunday in Lent</w:t>
                              </w:r>
                              <w:r>
                                <w:rPr>
                                  <w:rFonts w:ascii="Times New Roman" w:hAnsi="Times New Roman"/>
                                  <w:sz w:val="24"/>
                                  <w:szCs w:val="24"/>
                                </w:rPr>
                                <w:br/>
                                <w:t>Bad Boy of Easter: Pilate</w:t>
                              </w:r>
                            </w:p>
                            <w:p w14:paraId="42408523"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John 18:28-38</w:t>
                              </w:r>
                            </w:p>
                            <w:p w14:paraId="40406116" w14:textId="77777777" w:rsidR="00315E85" w:rsidRDefault="00315E85" w:rsidP="00315E85">
                              <w:pPr>
                                <w:widowControl w:val="0"/>
                                <w:jc w:val="center"/>
                                <w:rPr>
                                  <w:rFonts w:ascii="Times New Roman" w:hAnsi="Times New Roman"/>
                                  <w:b/>
                                  <w:bCs/>
                                  <w:sz w:val="24"/>
                                  <w:szCs w:val="24"/>
                                </w:rPr>
                              </w:pPr>
                            </w:p>
                            <w:p w14:paraId="00D96CE0"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15, 2026</w:t>
                              </w:r>
                              <w:r>
                                <w:rPr>
                                  <w:rFonts w:ascii="Times New Roman" w:hAnsi="Times New Roman"/>
                                  <w:b/>
                                  <w:bCs/>
                                  <w:sz w:val="24"/>
                                  <w:szCs w:val="24"/>
                                </w:rPr>
                                <w:br/>
                              </w:r>
                              <w:r>
                                <w:rPr>
                                  <w:rFonts w:ascii="Times New Roman" w:hAnsi="Times New Roman"/>
                                  <w:b/>
                                  <w:bCs/>
                                  <w:sz w:val="24"/>
                                  <w:szCs w:val="24"/>
                                  <w:u w:val="single"/>
                                </w:rPr>
                                <w:t>4</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Barabbas</w:t>
                              </w:r>
                            </w:p>
                            <w:p w14:paraId="303285B9"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23:17-25</w:t>
                              </w:r>
                            </w:p>
                            <w:p w14:paraId="1D40D477" w14:textId="77777777" w:rsidR="00315E85" w:rsidRDefault="00315E85" w:rsidP="00315E85">
                              <w:pPr>
                                <w:widowControl w:val="0"/>
                                <w:jc w:val="center"/>
                                <w:rPr>
                                  <w:rFonts w:ascii="Times New Roman" w:hAnsi="Times New Roman"/>
                                  <w:b/>
                                  <w:bCs/>
                                  <w:sz w:val="24"/>
                                  <w:szCs w:val="24"/>
                                </w:rPr>
                              </w:pPr>
                            </w:p>
                            <w:p w14:paraId="5B23986E"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 xml:space="preserve">March 22,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Pr>
                                  <w:rFonts w:ascii="Times New Roman" w:hAnsi="Times New Roman"/>
                                  <w:b/>
                                  <w:bCs/>
                                  <w:sz w:val="24"/>
                                  <w:szCs w:val="24"/>
                                </w:rPr>
                                <w:br/>
                              </w:r>
                              <w:r>
                                <w:rPr>
                                  <w:rFonts w:ascii="Times New Roman" w:hAnsi="Times New Roman"/>
                                  <w:b/>
                                  <w:bCs/>
                                  <w:sz w:val="24"/>
                                  <w:szCs w:val="24"/>
                                  <w:u w:val="single"/>
                                </w:rPr>
                                <w:t>5</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Criminal on the Cross</w:t>
                              </w:r>
                            </w:p>
                            <w:p w14:paraId="7F9BA92F"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23:32-43</w:t>
                              </w:r>
                            </w:p>
                            <w:p w14:paraId="11B663EB" w14:textId="77777777" w:rsidR="00315E85" w:rsidRDefault="00315E85" w:rsidP="00315E85">
                              <w:pPr>
                                <w:spacing w:after="160" w:line="276" w:lineRule="auto"/>
                                <w:jc w:val="center"/>
                                <w:rPr>
                                  <w:rFonts w:ascii="Times New Roman" w:hAnsi="Times New Roman"/>
                                  <w:b/>
                                  <w:bCs/>
                                  <w:sz w:val="24"/>
                                  <w:szCs w:val="24"/>
                                </w:rPr>
                              </w:pPr>
                            </w:p>
                            <w:p w14:paraId="1D23DAF5"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b/>
                                  <w:bCs/>
                                  <w:sz w:val="24"/>
                                  <w:szCs w:val="24"/>
                                </w:rPr>
                                <w:t>March 29, 2026</w:t>
                              </w:r>
                              <w:r>
                                <w:rPr>
                                  <w:rFonts w:ascii="Times New Roman" w:hAnsi="Times New Roman"/>
                                  <w:b/>
                                  <w:bCs/>
                                  <w:sz w:val="24"/>
                                  <w:szCs w:val="24"/>
                                </w:rPr>
                                <w:br/>
                              </w:r>
                              <w:r>
                                <w:rPr>
                                  <w:rFonts w:ascii="Times New Roman" w:hAnsi="Times New Roman"/>
                                  <w:b/>
                                  <w:bCs/>
                                  <w:sz w:val="24"/>
                                  <w:szCs w:val="24"/>
                                  <w:u w:val="single"/>
                                </w:rPr>
                                <w:t>Palm Sunday</w:t>
                              </w:r>
                              <w:r>
                                <w:rPr>
                                  <w:rFonts w:ascii="Times New Roman" w:hAnsi="Times New Roman"/>
                                  <w:sz w:val="24"/>
                                  <w:szCs w:val="24"/>
                                </w:rPr>
                                <w:br/>
                                <w:t>Matthew 21:1-11</w:t>
                              </w:r>
                            </w:p>
                            <w:p w14:paraId="03939F68"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sz w:val="24"/>
                                  <w:szCs w:val="24"/>
                                </w:rPr>
                                <w:t>Then Came Jesus</w:t>
                              </w:r>
                            </w:p>
                            <w:p w14:paraId="0089C568" w14:textId="77777777" w:rsidR="00315E85" w:rsidRDefault="00315E85" w:rsidP="00764B56">
                              <w:pPr>
                                <w:spacing w:after="0" w:line="276" w:lineRule="auto"/>
                                <w:jc w:val="center"/>
                                <w:rPr>
                                  <w:rFonts w:ascii="Times New Roman" w:hAnsi="Times New Roman"/>
                                  <w:sz w:val="24"/>
                                  <w:szCs w:val="24"/>
                                </w:rPr>
                              </w:pPr>
                            </w:p>
                          </w:txbxContent>
                        </wps:txbx>
                        <wps:bodyPr rot="0" vert="horz" wrap="square" lIns="36576" tIns="36576" rIns="36576" bIns="36576" anchor="t" anchorCtr="0" upright="1">
                          <a:noAutofit/>
                        </wps:bodyPr>
                      </wps:wsp>
                      <pic:pic xmlns:pic="http://schemas.openxmlformats.org/drawingml/2006/picture">
                        <pic:nvPicPr>
                          <pic:cNvPr id="479824412"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129553" y="1061895"/>
                            <a:ext cx="25314" cy="723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735034090" name="Text Box 8"/>
                        <wps:cNvSpPr txBox="1">
                          <a:spLocks noChangeArrowheads="1"/>
                        </wps:cNvSpPr>
                        <wps:spPr bwMode="auto">
                          <a:xfrm rot="20505818">
                            <a:off x="1133222" y="1066450"/>
                            <a:ext cx="20360" cy="379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CCF812D" w14:textId="5B63E9FC" w:rsidR="0012255A" w:rsidRDefault="00764B56" w:rsidP="00764B56">
                              <w:pPr>
                                <w:widowControl w:val="0"/>
                                <w:rPr>
                                  <w:rFonts w:ascii="Times New Roman" w:hAnsi="Times New Roman"/>
                                  <w:b/>
                                  <w:bCs/>
                                  <w:sz w:val="32"/>
                                  <w:szCs w:val="32"/>
                                </w:rPr>
                              </w:pPr>
                              <w:r>
                                <w:rPr>
                                  <w:rFonts w:ascii="Times New Roman" w:hAnsi="Times New Roman"/>
                                  <w:b/>
                                  <w:bCs/>
                                  <w:sz w:val="32"/>
                                  <w:szCs w:val="32"/>
                                </w:rPr>
                                <w:t>Up Coming Messages</w:t>
                              </w:r>
                            </w:p>
                          </w:txbxContent>
                        </wps:txbx>
                        <wps:bodyPr rot="0" vert="horz" wrap="square" lIns="36576" tIns="36576" rIns="36576" bIns="36576" anchor="t" anchorCtr="0" upright="1">
                          <a:noAutofit/>
                        </wps:bodyPr>
                      </wps:wsp>
                      <wps:wsp>
                        <wps:cNvPr id="752050946" name="Text Box 9"/>
                        <wps:cNvSpPr txBox="1">
                          <a:spLocks noChangeArrowheads="1"/>
                        </wps:cNvSpPr>
                        <wps:spPr bwMode="auto">
                          <a:xfrm>
                            <a:off x="1131407" y="1074538"/>
                            <a:ext cx="20847" cy="5380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1CEA77" w14:textId="7B9D7314" w:rsidR="002940A7" w:rsidRPr="002940A7" w:rsidRDefault="002940A7" w:rsidP="002940A7">
                              <w:pPr>
                                <w:spacing w:after="0" w:line="276" w:lineRule="auto"/>
                                <w:jc w:val="center"/>
                                <w:rPr>
                                  <w:rFonts w:ascii="Times New Roman" w:hAnsi="Times New Roman"/>
                                  <w:b/>
                                  <w:bCs/>
                                  <w:sz w:val="24"/>
                                  <w:szCs w:val="24"/>
                                </w:rPr>
                              </w:pPr>
                              <w:r w:rsidRPr="002940A7">
                                <w:rPr>
                                  <w:rFonts w:ascii="Times New Roman" w:hAnsi="Times New Roman"/>
                                  <w:b/>
                                  <w:bCs/>
                                  <w:sz w:val="24"/>
                                  <w:szCs w:val="24"/>
                                </w:rPr>
                                <w:t>April 5, 2026</w:t>
                              </w:r>
                            </w:p>
                            <w:p w14:paraId="684C06FA" w14:textId="7445AB2F" w:rsidR="002940A7" w:rsidRPr="002940A7" w:rsidRDefault="002940A7" w:rsidP="002940A7">
                              <w:pPr>
                                <w:spacing w:after="0" w:line="276" w:lineRule="auto"/>
                                <w:jc w:val="center"/>
                                <w:rPr>
                                  <w:rFonts w:ascii="Times New Roman" w:hAnsi="Times New Roman"/>
                                  <w:b/>
                                  <w:bCs/>
                                  <w:sz w:val="24"/>
                                  <w:szCs w:val="24"/>
                                  <w:u w:val="single"/>
                                </w:rPr>
                              </w:pPr>
                              <w:r w:rsidRPr="002940A7">
                                <w:rPr>
                                  <w:rFonts w:ascii="Times New Roman" w:hAnsi="Times New Roman"/>
                                  <w:b/>
                                  <w:bCs/>
                                  <w:sz w:val="24"/>
                                  <w:szCs w:val="24"/>
                                  <w:u w:val="single"/>
                                </w:rPr>
                                <w:t>Easter Sunday</w:t>
                              </w:r>
                            </w:p>
                            <w:p w14:paraId="3A529333" w14:textId="59A60FCE"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John 20:1-18</w:t>
                              </w:r>
                            </w:p>
                            <w:p w14:paraId="25DE713C" w14:textId="66DC6667"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 xml:space="preserve">      Who Are You Looking For?</w:t>
                              </w:r>
                            </w:p>
                            <w:p w14:paraId="24665F05" w14:textId="77777777" w:rsidR="00E334DA" w:rsidRDefault="00E334DA" w:rsidP="002940A7">
                              <w:pPr>
                                <w:spacing w:after="0" w:line="276" w:lineRule="auto"/>
                                <w:jc w:val="center"/>
                                <w:rPr>
                                  <w:rFonts w:ascii="Times New Roman" w:hAnsi="Times New Roman"/>
                                  <w:sz w:val="24"/>
                                  <w:szCs w:val="24"/>
                                </w:rPr>
                              </w:pPr>
                            </w:p>
                            <w:p w14:paraId="31E5E15A" w14:textId="401CD4FD" w:rsidR="00D33BE7" w:rsidRDefault="00D33BE7" w:rsidP="002940A7">
                              <w:pPr>
                                <w:spacing w:after="0" w:line="276" w:lineRule="auto"/>
                                <w:jc w:val="center"/>
                                <w:rPr>
                                  <w:rFonts w:ascii="Times New Roman" w:hAnsi="Times New Roman"/>
                                  <w:b/>
                                  <w:bCs/>
                                  <w:sz w:val="24"/>
                                  <w:szCs w:val="24"/>
                                </w:rPr>
                              </w:pPr>
                              <w:r>
                                <w:rPr>
                                  <w:rFonts w:ascii="Times New Roman" w:hAnsi="Times New Roman"/>
                                  <w:b/>
                                  <w:bCs/>
                                  <w:sz w:val="24"/>
                                  <w:szCs w:val="24"/>
                                </w:rPr>
                                <w:t>New Sermon Series:</w:t>
                              </w:r>
                            </w:p>
                            <w:p w14:paraId="10ED4FE1" w14:textId="06BC97C8" w:rsidR="00711EBE" w:rsidRDefault="00711EBE" w:rsidP="002940A7">
                              <w:pPr>
                                <w:spacing w:after="0" w:line="276" w:lineRule="auto"/>
                                <w:jc w:val="center"/>
                                <w:rPr>
                                  <w:rFonts w:ascii="Times New Roman" w:hAnsi="Times New Roman"/>
                                  <w:b/>
                                  <w:bCs/>
                                  <w:sz w:val="24"/>
                                  <w:szCs w:val="24"/>
                                </w:rPr>
                              </w:pPr>
                              <w:r>
                                <w:rPr>
                                  <w:rFonts w:ascii="Times New Roman" w:hAnsi="Times New Roman"/>
                                  <w:b/>
                                  <w:bCs/>
                                  <w:sz w:val="24"/>
                                  <w:szCs w:val="24"/>
                                </w:rPr>
                                <w:t xml:space="preserve">Prayer </w:t>
                              </w:r>
                              <w:r w:rsidR="00263C92">
                                <w:rPr>
                                  <w:rFonts w:ascii="Times New Roman" w:hAnsi="Times New Roman"/>
                                  <w:b/>
                                  <w:bCs/>
                                  <w:sz w:val="24"/>
                                  <w:szCs w:val="24"/>
                                </w:rPr>
                                <w:t>T</w:t>
                              </w:r>
                              <w:r>
                                <w:rPr>
                                  <w:rFonts w:ascii="Times New Roman" w:hAnsi="Times New Roman"/>
                                  <w:b/>
                                  <w:bCs/>
                                  <w:sz w:val="24"/>
                                  <w:szCs w:val="24"/>
                                </w:rPr>
                                <w:t>hat Makes a Difference</w:t>
                              </w:r>
                            </w:p>
                            <w:p w14:paraId="1BA79345" w14:textId="77777777" w:rsidR="00D33BE7" w:rsidRDefault="00D33BE7" w:rsidP="002940A7">
                              <w:pPr>
                                <w:spacing w:after="0" w:line="276" w:lineRule="auto"/>
                                <w:jc w:val="center"/>
                                <w:rPr>
                                  <w:rFonts w:ascii="Times New Roman" w:hAnsi="Times New Roman"/>
                                  <w:b/>
                                  <w:bCs/>
                                  <w:sz w:val="24"/>
                                  <w:szCs w:val="24"/>
                                </w:rPr>
                              </w:pPr>
                            </w:p>
                            <w:p w14:paraId="77B00B7E" w14:textId="5B02F616" w:rsidR="00E334DA" w:rsidRPr="008247EC" w:rsidRDefault="00384D46"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12, 2026</w:t>
                              </w:r>
                            </w:p>
                            <w:p w14:paraId="21C35905" w14:textId="6FA3D1A2" w:rsidR="00384D46" w:rsidRPr="008247EC" w:rsidRDefault="00384D46"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Second Sunday of Easter</w:t>
                              </w:r>
                            </w:p>
                            <w:p w14:paraId="0643E387" w14:textId="7FF72432" w:rsidR="00384D46" w:rsidRDefault="00384D46" w:rsidP="002940A7">
                              <w:pPr>
                                <w:spacing w:after="0" w:line="276" w:lineRule="auto"/>
                                <w:jc w:val="center"/>
                                <w:rPr>
                                  <w:rFonts w:ascii="Times New Roman" w:hAnsi="Times New Roman"/>
                                  <w:sz w:val="24"/>
                                  <w:szCs w:val="24"/>
                                </w:rPr>
                              </w:pPr>
                              <w:r>
                                <w:rPr>
                                  <w:rFonts w:ascii="Times New Roman" w:hAnsi="Times New Roman"/>
                                  <w:sz w:val="24"/>
                                  <w:szCs w:val="24"/>
                                </w:rPr>
                                <w:t>Mark 9:14-29</w:t>
                              </w:r>
                            </w:p>
                            <w:p w14:paraId="44AF6B0A" w14:textId="58DC7AE1" w:rsidR="00384D46" w:rsidRDefault="00203E85" w:rsidP="002940A7">
                              <w:pPr>
                                <w:spacing w:after="0" w:line="276" w:lineRule="auto"/>
                                <w:jc w:val="center"/>
                                <w:rPr>
                                  <w:rFonts w:ascii="Times New Roman" w:hAnsi="Times New Roman"/>
                                  <w:sz w:val="24"/>
                                  <w:szCs w:val="24"/>
                                </w:rPr>
                              </w:pPr>
                              <w:r>
                                <w:rPr>
                                  <w:rFonts w:ascii="Times New Roman" w:hAnsi="Times New Roman"/>
                                  <w:sz w:val="24"/>
                                  <w:szCs w:val="24"/>
                                </w:rPr>
                                <w:t>Purpose of Prayer?</w:t>
                              </w:r>
                            </w:p>
                            <w:p w14:paraId="78175B89" w14:textId="77777777" w:rsidR="00203E85" w:rsidRDefault="00203E85" w:rsidP="002940A7">
                              <w:pPr>
                                <w:spacing w:after="0" w:line="276" w:lineRule="auto"/>
                                <w:jc w:val="center"/>
                                <w:rPr>
                                  <w:rFonts w:ascii="Times New Roman" w:hAnsi="Times New Roman"/>
                                  <w:sz w:val="24"/>
                                  <w:szCs w:val="24"/>
                                </w:rPr>
                              </w:pPr>
                            </w:p>
                            <w:p w14:paraId="5BE477BD" w14:textId="2C4F3486" w:rsidR="00203E85" w:rsidRPr="008247EC" w:rsidRDefault="00203E85"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19, 2026</w:t>
                              </w:r>
                            </w:p>
                            <w:p w14:paraId="68892F4A" w14:textId="0EE942AD" w:rsidR="00203E85" w:rsidRPr="008247EC" w:rsidRDefault="00203E85"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Third Sunday of Easter</w:t>
                              </w:r>
                            </w:p>
                            <w:p w14:paraId="5B7E424F" w14:textId="091B628D" w:rsidR="00203E85"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Luke 22:39-46</w:t>
                              </w:r>
                            </w:p>
                            <w:p w14:paraId="78C92EED" w14:textId="5C356B71" w:rsidR="004E147C"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Effective Prayer</w:t>
                              </w:r>
                            </w:p>
                            <w:p w14:paraId="0F6F1BA9" w14:textId="77777777" w:rsidR="004E147C" w:rsidRDefault="004E147C" w:rsidP="002940A7">
                              <w:pPr>
                                <w:spacing w:after="0" w:line="276" w:lineRule="auto"/>
                                <w:jc w:val="center"/>
                                <w:rPr>
                                  <w:rFonts w:ascii="Times New Roman" w:hAnsi="Times New Roman"/>
                                  <w:sz w:val="24"/>
                                  <w:szCs w:val="24"/>
                                </w:rPr>
                              </w:pPr>
                            </w:p>
                            <w:p w14:paraId="6A57D7CA" w14:textId="4998069B" w:rsidR="004E147C" w:rsidRPr="008247EC" w:rsidRDefault="004E147C"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26, 2026</w:t>
                              </w:r>
                            </w:p>
                            <w:p w14:paraId="50806285" w14:textId="5B8ABDA7" w:rsidR="004E147C" w:rsidRPr="008247EC" w:rsidRDefault="004E147C"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Fourth Sunday of Easter</w:t>
                              </w:r>
                            </w:p>
                            <w:p w14:paraId="6C515B94" w14:textId="0D06B0E2" w:rsidR="004E147C" w:rsidRDefault="00CF4B77" w:rsidP="002940A7">
                              <w:pPr>
                                <w:spacing w:after="0" w:line="276" w:lineRule="auto"/>
                                <w:jc w:val="center"/>
                                <w:rPr>
                                  <w:rFonts w:ascii="Times New Roman" w:hAnsi="Times New Roman"/>
                                  <w:sz w:val="24"/>
                                  <w:szCs w:val="24"/>
                                </w:rPr>
                              </w:pPr>
                              <w:r>
                                <w:rPr>
                                  <w:rFonts w:ascii="Times New Roman" w:hAnsi="Times New Roman"/>
                                  <w:sz w:val="24"/>
                                  <w:szCs w:val="24"/>
                                </w:rPr>
                                <w:t>Mark 11:12-14, 20-25</w:t>
                              </w:r>
                            </w:p>
                            <w:p w14:paraId="5F5955B6" w14:textId="1EC9F648" w:rsidR="00CF4B77" w:rsidRDefault="008C4B1F" w:rsidP="002940A7">
                              <w:pPr>
                                <w:spacing w:after="0" w:line="276" w:lineRule="auto"/>
                                <w:jc w:val="center"/>
                                <w:rPr>
                                  <w:rFonts w:ascii="Times New Roman" w:hAnsi="Times New Roman"/>
                                  <w:sz w:val="24"/>
                                  <w:szCs w:val="24"/>
                                </w:rPr>
                              </w:pPr>
                              <w:r>
                                <w:rPr>
                                  <w:rFonts w:ascii="Times New Roman" w:hAnsi="Times New Roman"/>
                                  <w:sz w:val="24"/>
                                  <w:szCs w:val="24"/>
                                </w:rPr>
                                <w:t xml:space="preserve">      </w:t>
                              </w:r>
                              <w:r w:rsidR="00CF4B77">
                                <w:rPr>
                                  <w:rFonts w:ascii="Times New Roman" w:hAnsi="Times New Roman"/>
                                  <w:sz w:val="24"/>
                                  <w:szCs w:val="24"/>
                                </w:rPr>
                                <w:t>Prayer that Moves Mountains</w:t>
                              </w:r>
                            </w:p>
                          </w:txbxContent>
                        </wps:txbx>
                        <wps:bodyPr rot="0" vert="horz" wrap="square" lIns="36576" tIns="36576" rIns="36576" bIns="36576" anchor="t" anchorCtr="0" upright="1">
                          <a:noAutofit/>
                        </wps:bodyPr>
                      </wps:wsp>
                      <wpg:grpSp>
                        <wpg:cNvPr id="1335467180" name="Group 10"/>
                        <wpg:cNvGrpSpPr>
                          <a:grpSpLocks/>
                        </wpg:cNvGrpSpPr>
                        <wpg:grpSpPr bwMode="auto">
                          <a:xfrm>
                            <a:off x="1104089" y="1053361"/>
                            <a:ext cx="73189" cy="7651"/>
                            <a:chOff x="1026473" y="1053533"/>
                            <a:chExt cx="73188" cy="7650"/>
                          </a:xfrm>
                        </wpg:grpSpPr>
                        <pic:pic xmlns:pic="http://schemas.openxmlformats.org/drawingml/2006/picture">
                          <pic:nvPicPr>
                            <pic:cNvPr id="177367317" name="Picture 11"/>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27250" y="1053869"/>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775884798" name="Rectangle 12"/>
                          <wps:cNvSpPr>
                            <a:spLocks noChangeArrowheads="1"/>
                          </wps:cNvSpPr>
                          <wps:spPr bwMode="auto">
                            <a:xfrm>
                              <a:off x="1026473" y="105353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s:wsp>
                        <wps:cNvPr id="1437762720" name="Rectangle 15"/>
                        <wps:cNvSpPr>
                          <a:spLocks noChangeArrowheads="1"/>
                        </wps:cNvSpPr>
                        <wps:spPr bwMode="auto">
                          <a:xfrm>
                            <a:off x="1156136" y="1065497"/>
                            <a:ext cx="19495" cy="82418"/>
                          </a:xfrm>
                          <a:prstGeom prst="rect">
                            <a:avLst/>
                          </a:prstGeom>
                          <a:noFill/>
                          <a:ln w="2540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320393263" name="Group 16"/>
                        <wpg:cNvGrpSpPr>
                          <a:grpSpLocks/>
                        </wpg:cNvGrpSpPr>
                        <wpg:grpSpPr bwMode="auto">
                          <a:xfrm>
                            <a:off x="1156788" y="1066142"/>
                            <a:ext cx="16309" cy="9547"/>
                            <a:chOff x="1082427" y="1098342"/>
                            <a:chExt cx="16059" cy="8177"/>
                          </a:xfrm>
                        </wpg:grpSpPr>
                        <wps:wsp>
                          <wps:cNvPr id="113578940" name="Rectangle 17"/>
                          <wps:cNvSpPr>
                            <a:spLocks noChangeArrowheads="1"/>
                          </wps:cNvSpPr>
                          <wps:spPr bwMode="auto">
                            <a:xfrm>
                              <a:off x="1082427" y="1098342"/>
                              <a:ext cx="16059" cy="8177"/>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1413472939"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083366" y="1098808"/>
                              <a:ext cx="13768" cy="52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607630095" name="Text Box 19"/>
                          <wps:cNvSpPr txBox="1">
                            <a:spLocks noChangeArrowheads="1"/>
                          </wps:cNvSpPr>
                          <wps:spPr bwMode="auto">
                            <a:xfrm>
                              <a:off x="1083704" y="1103667"/>
                              <a:ext cx="13621" cy="277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E9F5A6D" w14:textId="2B79CF01" w:rsidR="0012255A" w:rsidRDefault="007F19CD" w:rsidP="0012255A">
                                <w:pPr>
                                  <w:widowControl w:val="0"/>
                                  <w:jc w:val="center"/>
                                  <w:rPr>
                                    <w:rFonts w:ascii="Times New Roman" w:hAnsi="Times New Roman"/>
                                    <w:b/>
                                    <w:bCs/>
                                    <w:sz w:val="28"/>
                                    <w:szCs w:val="28"/>
                                  </w:rPr>
                                </w:pPr>
                                <w:r>
                                  <w:rPr>
                                    <w:rFonts w:ascii="Times New Roman" w:hAnsi="Times New Roman"/>
                                    <w:b/>
                                    <w:bCs/>
                                    <w:sz w:val="28"/>
                                    <w:szCs w:val="28"/>
                                  </w:rPr>
                                  <w:t>March</w:t>
                                </w:r>
                                <w:r w:rsidR="002940A7">
                                  <w:rPr>
                                    <w:rFonts w:ascii="Times New Roman" w:hAnsi="Times New Roman"/>
                                    <w:b/>
                                    <w:bCs/>
                                    <w:sz w:val="28"/>
                                    <w:szCs w:val="28"/>
                                  </w:rPr>
                                  <w:t xml:space="preserve"> 2026</w:t>
                                </w:r>
                              </w:p>
                            </w:txbxContent>
                          </wps:txbx>
                          <wps:bodyPr rot="0" vert="horz" wrap="square" lIns="36576" tIns="36576" rIns="36576" bIns="36576" anchor="t" anchorCtr="0" upright="1">
                            <a:noAutofit/>
                          </wps:bodyPr>
                        </wps:wsp>
                      </wpg:grpSp>
                      <wps:wsp>
                        <wps:cNvPr id="269305968" name="Text Box 20"/>
                        <wps:cNvSpPr txBox="1">
                          <a:spLocks noChangeArrowheads="1"/>
                        </wps:cNvSpPr>
                        <wps:spPr bwMode="auto">
                          <a:xfrm>
                            <a:off x="1155623" y="1076247"/>
                            <a:ext cx="18984" cy="725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7F97932" w14:textId="77777777" w:rsidR="007F19CD" w:rsidRPr="007F19CD" w:rsidRDefault="0012255A" w:rsidP="007F19CD">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TEKAMAH</w:t>
                              </w:r>
                              <w:r w:rsidRPr="004C7EEC">
                                <w:rPr>
                                  <w:rFonts w:ascii="Berlin Sans FB Demi" w:hAnsi="Berlin Sans FB Demi"/>
                                  <w:sz w:val="26"/>
                                  <w:szCs w:val="26"/>
                                </w:rPr>
                                <w:br/>
                              </w:r>
                              <w:r w:rsidR="007F19CD" w:rsidRPr="007F19CD">
                                <w:rPr>
                                  <w:rFonts w:ascii="Berlin Sans FB Demi" w:hAnsi="Berlin Sans FB Demi"/>
                                  <w:sz w:val="24"/>
                                  <w:szCs w:val="24"/>
                                </w:rPr>
                                <w:t>1 – Lauren Delley</w:t>
                              </w:r>
                            </w:p>
                            <w:p w14:paraId="28AB43CA"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 – Mike Jones</w:t>
                              </w:r>
                            </w:p>
                            <w:p w14:paraId="4D5460F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 – Judy Grothe</w:t>
                              </w:r>
                            </w:p>
                            <w:p w14:paraId="3917DF1C"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 – Eva McCluskey</w:t>
                              </w:r>
                            </w:p>
                            <w:p w14:paraId="63D6FBAD"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3 – Patty Wilson</w:t>
                              </w:r>
                            </w:p>
                            <w:p w14:paraId="4982192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9 – Phil Simpson</w:t>
                              </w:r>
                            </w:p>
                            <w:p w14:paraId="1F0AD57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11 – Annie Jackson Aragon</w:t>
                              </w:r>
                            </w:p>
                            <w:p w14:paraId="7DAB0A57"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11 – </w:t>
                              </w:r>
                              <w:proofErr w:type="spellStart"/>
                              <w:r w:rsidRPr="007F19CD">
                                <w:rPr>
                                  <w:rFonts w:ascii="Berlin Sans FB Demi" w:hAnsi="Berlin Sans FB Demi"/>
                                  <w:sz w:val="24"/>
                                  <w:szCs w:val="24"/>
                                </w:rPr>
                                <w:t>Daxtonn</w:t>
                              </w:r>
                              <w:proofErr w:type="spellEnd"/>
                              <w:r w:rsidRPr="007F19CD">
                                <w:rPr>
                                  <w:rFonts w:ascii="Berlin Sans FB Demi" w:hAnsi="Berlin Sans FB Demi"/>
                                  <w:sz w:val="24"/>
                                  <w:szCs w:val="24"/>
                                </w:rPr>
                                <w:t xml:space="preserve"> Lambert</w:t>
                              </w:r>
                            </w:p>
                            <w:p w14:paraId="25B8B7F3"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12 – Kim Feddersen</w:t>
                              </w:r>
                            </w:p>
                            <w:p w14:paraId="3A75A0FF"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12 – Emma </w:t>
                              </w:r>
                              <w:proofErr w:type="spellStart"/>
                              <w:r w:rsidRPr="007F19CD">
                                <w:rPr>
                                  <w:rFonts w:ascii="Berlin Sans FB Demi" w:hAnsi="Berlin Sans FB Demi"/>
                                  <w:sz w:val="24"/>
                                  <w:szCs w:val="24"/>
                                </w:rPr>
                                <w:t>Wakehouse</w:t>
                              </w:r>
                              <w:proofErr w:type="spellEnd"/>
                            </w:p>
                            <w:p w14:paraId="4DAE278F"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14 – Donna Gatzemeyer</w:t>
                              </w:r>
                            </w:p>
                            <w:p w14:paraId="2D307962"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14 – Jeff Lambert</w:t>
                              </w:r>
                            </w:p>
                            <w:p w14:paraId="37AD75AD"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15 – Bryce Magill</w:t>
                              </w:r>
                            </w:p>
                            <w:p w14:paraId="148835DB"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17 – Jim Elliott</w:t>
                              </w:r>
                            </w:p>
                            <w:p w14:paraId="4886DB64"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18 – Troy </w:t>
                              </w:r>
                              <w:proofErr w:type="spellStart"/>
                              <w:r w:rsidRPr="007F19CD">
                                <w:rPr>
                                  <w:rFonts w:ascii="Berlin Sans FB Demi" w:hAnsi="Berlin Sans FB Demi"/>
                                  <w:sz w:val="24"/>
                                  <w:szCs w:val="24"/>
                                </w:rPr>
                                <w:t>Kassmeier</w:t>
                              </w:r>
                              <w:proofErr w:type="spellEnd"/>
                            </w:p>
                            <w:p w14:paraId="789B5415"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18 – Samantha Brodersen</w:t>
                              </w:r>
                            </w:p>
                            <w:p w14:paraId="79F591C7"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18 – Jeanna Nichols</w:t>
                              </w:r>
                            </w:p>
                            <w:p w14:paraId="5CE66BB6"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19 – Janet Ray</w:t>
                              </w:r>
                            </w:p>
                            <w:p w14:paraId="0EBF1F07"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19 – Bruce Riddell</w:t>
                              </w:r>
                            </w:p>
                            <w:p w14:paraId="55161753"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19 – Cody Sommer</w:t>
                              </w:r>
                            </w:p>
                            <w:p w14:paraId="4B89A57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22 – Kristi Harmon Logan</w:t>
                              </w:r>
                            </w:p>
                            <w:p w14:paraId="7A9CB52B"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23 – Madelyne </w:t>
                              </w:r>
                              <w:proofErr w:type="spellStart"/>
                              <w:r w:rsidRPr="007F19CD">
                                <w:rPr>
                                  <w:rFonts w:ascii="Berlin Sans FB Demi" w:hAnsi="Berlin Sans FB Demi"/>
                                  <w:sz w:val="24"/>
                                  <w:szCs w:val="24"/>
                                </w:rPr>
                                <w:t>Smutney</w:t>
                              </w:r>
                              <w:proofErr w:type="spellEnd"/>
                            </w:p>
                            <w:p w14:paraId="68DF19A5"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24 – Bob Gatzemeyer</w:t>
                              </w:r>
                            </w:p>
                            <w:p w14:paraId="51E7C5DA"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24 – Mike Hovendick</w:t>
                              </w:r>
                            </w:p>
                            <w:p w14:paraId="439E2026"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27 – Jamie Kellogg</w:t>
                              </w:r>
                            </w:p>
                            <w:p w14:paraId="2444377C"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29 – Jim Grothe</w:t>
                              </w:r>
                            </w:p>
                            <w:p w14:paraId="7A17F770" w14:textId="6811562D" w:rsidR="0012255A" w:rsidRPr="004C7EEC" w:rsidRDefault="007F19CD" w:rsidP="007F19CD">
                              <w:pPr>
                                <w:tabs>
                                  <w:tab w:val="left" w:pos="576"/>
                                  <w:tab w:val="center" w:pos="4032"/>
                                  <w:tab w:val="right" w:pos="8208"/>
                                </w:tabs>
                                <w:spacing w:after="0"/>
                                <w:rPr>
                                  <w:rFonts w:ascii="Berlin Sans FB Demi" w:hAnsi="Berlin Sans FB Demi"/>
                                  <w:sz w:val="26"/>
                                  <w:szCs w:val="26"/>
                                </w:rPr>
                              </w:pPr>
                              <w:r w:rsidRPr="007F19CD">
                                <w:rPr>
                                  <w:rFonts w:ascii="Berlin Sans FB Demi" w:hAnsi="Berlin Sans FB Demi"/>
                                  <w:sz w:val="24"/>
                                  <w:szCs w:val="24"/>
                                </w:rPr>
                                <w:t>29 – Carroll Plisek</w:t>
                              </w:r>
                              <w:r w:rsidR="0012255A" w:rsidRPr="004C7EEC">
                                <w:rPr>
                                  <w:rFonts w:ascii="Berlin Sans FB Demi" w:hAnsi="Berlin Sans FB Demi"/>
                                  <w:sz w:val="26"/>
                                  <w:szCs w:val="26"/>
                                </w:rPr>
                                <w:t> </w:t>
                              </w:r>
                            </w:p>
                            <w:p w14:paraId="7C198F28" w14:textId="77777777" w:rsidR="00185A5D" w:rsidRDefault="00185A5D" w:rsidP="00185A5D">
                              <w:pPr>
                                <w:tabs>
                                  <w:tab w:val="left" w:pos="576"/>
                                  <w:tab w:val="center" w:pos="4032"/>
                                  <w:tab w:val="right" w:pos="8208"/>
                                </w:tabs>
                                <w:spacing w:after="0"/>
                                <w:rPr>
                                  <w:rFonts w:ascii="Berlin Sans FB Demi" w:hAnsi="Berlin Sans FB Demi"/>
                                  <w:b/>
                                  <w:bCs/>
                                  <w:sz w:val="26"/>
                                  <w:szCs w:val="26"/>
                                </w:rPr>
                              </w:pPr>
                            </w:p>
                            <w:p w14:paraId="596AE65D" w14:textId="1B969D34" w:rsidR="00185A5D" w:rsidRPr="00185A5D" w:rsidRDefault="0012255A" w:rsidP="00185A5D">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DECATUR</w:t>
                              </w:r>
                              <w:r w:rsidRPr="004C7EEC">
                                <w:rPr>
                                  <w:rFonts w:ascii="Berlin Sans FB Demi" w:hAnsi="Berlin Sans FB Demi"/>
                                  <w:sz w:val="26"/>
                                  <w:szCs w:val="26"/>
                                </w:rPr>
                                <w:br/>
                              </w:r>
                              <w:r w:rsidR="00185A5D" w:rsidRPr="00185A5D">
                                <w:rPr>
                                  <w:rFonts w:ascii="Berlin Sans FB Demi" w:hAnsi="Berlin Sans FB Demi"/>
                                  <w:sz w:val="24"/>
                                  <w:szCs w:val="24"/>
                                </w:rPr>
                                <w:t>7 – Mike Farrens</w:t>
                              </w:r>
                            </w:p>
                            <w:p w14:paraId="75146E79"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11 – Helen Tippery</w:t>
                              </w:r>
                            </w:p>
                            <w:p w14:paraId="2BDF1F5B"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13 – Jersey Nathan</w:t>
                              </w:r>
                            </w:p>
                            <w:p w14:paraId="29C2A23A"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16 – Brynlee Lea Weiland</w:t>
                              </w:r>
                            </w:p>
                            <w:p w14:paraId="2AD65F71"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17 – Randy Andersen</w:t>
                              </w:r>
                            </w:p>
                            <w:p w14:paraId="7D1839C1"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21 – Marilyn Andersen</w:t>
                              </w:r>
                            </w:p>
                            <w:p w14:paraId="256C9ACC"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21 – Lori Titus</w:t>
                              </w:r>
                            </w:p>
                            <w:p w14:paraId="527B5D59"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23 – Logan Nathan</w:t>
                              </w:r>
                            </w:p>
                            <w:p w14:paraId="61B905FB"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25 – Jim Judt</w:t>
                              </w:r>
                            </w:p>
                            <w:p w14:paraId="047C8BE9" w14:textId="1227688B" w:rsidR="002940A7" w:rsidRDefault="00185A5D" w:rsidP="00185A5D">
                              <w:pPr>
                                <w:tabs>
                                  <w:tab w:val="left" w:pos="576"/>
                                  <w:tab w:val="center" w:pos="4032"/>
                                  <w:tab w:val="right" w:pos="8208"/>
                                </w:tabs>
                                <w:spacing w:after="0"/>
                                <w:rPr>
                                  <w:rFonts w:ascii="Times New Roman" w:hAnsi="Times New Roman"/>
                                  <w:sz w:val="24"/>
                                  <w:szCs w:val="24"/>
                                </w:rPr>
                              </w:pPr>
                              <w:r w:rsidRPr="00185A5D">
                                <w:rPr>
                                  <w:rFonts w:ascii="Berlin Sans FB Demi" w:hAnsi="Berlin Sans FB Demi"/>
                                  <w:sz w:val="24"/>
                                  <w:szCs w:val="24"/>
                                </w:rPr>
                                <w:t>28 – Rachel Farrens</w:t>
                              </w:r>
                            </w:p>
                            <w:p w14:paraId="4E7524CF" w14:textId="6338F288" w:rsidR="0012255A" w:rsidRDefault="0012255A" w:rsidP="0012255A">
                              <w:pPr>
                                <w:spacing w:after="60"/>
                                <w:rPr>
                                  <w:rFonts w:ascii="Times New Roman" w:hAnsi="Times New Roman"/>
                                  <w:sz w:val="24"/>
                                  <w:szCs w:val="24"/>
                                </w:rPr>
                              </w:pPr>
                            </w:p>
                          </w:txbxContent>
                        </wps:txbx>
                        <wps:bodyPr rot="0" vert="horz" wrap="square" lIns="36576" tIns="36576" rIns="36576" bIns="36576" anchor="t" anchorCtr="0" upright="1">
                          <a:noAutofit/>
                        </wps:bodyPr>
                      </wps:wsp>
                      <wps:wsp>
                        <wps:cNvPr id="1131450387" name="Text Box 21"/>
                        <wps:cNvSpPr txBox="1">
                          <a:spLocks noChangeArrowheads="1"/>
                        </wps:cNvSpPr>
                        <wps:spPr bwMode="auto">
                          <a:xfrm>
                            <a:off x="1118922" y="1135920"/>
                            <a:ext cx="26410" cy="148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094020F" w14:textId="0FC44B78" w:rsidR="0012255A" w:rsidRPr="00AF0093" w:rsidRDefault="0012255A" w:rsidP="00AF0093">
                              <w:pPr>
                                <w:widowControl w:val="0"/>
                                <w:spacing w:after="0"/>
                                <w:jc w:val="center"/>
                                <w:rPr>
                                  <w:rFonts w:ascii="Berlin Sans FB Demi" w:hAnsi="Berlin Sans FB Demi"/>
                                  <w:sz w:val="44"/>
                                  <w:szCs w:val="44"/>
                                </w:rPr>
                              </w:pPr>
                              <w:r w:rsidRPr="00AF0093">
                                <w:rPr>
                                  <w:rFonts w:ascii="Berlin Sans FB Demi" w:hAnsi="Berlin Sans FB Demi"/>
                                  <w:sz w:val="44"/>
                                  <w:szCs w:val="44"/>
                                </w:rPr>
                                <w:t>Meals on Wheels</w:t>
                              </w:r>
                              <w:r w:rsidR="00AF0093" w:rsidRPr="00AF0093">
                                <w:rPr>
                                  <w:rFonts w:ascii="Berlin Sans FB Demi" w:hAnsi="Berlin Sans FB Demi"/>
                                  <w:sz w:val="44"/>
                                  <w:szCs w:val="44"/>
                                </w:rPr>
                                <w:t>:</w:t>
                              </w:r>
                            </w:p>
                            <w:p w14:paraId="791FE711" w14:textId="3790BFBE" w:rsidR="0012255A" w:rsidRPr="004C7EEC" w:rsidRDefault="0012255A" w:rsidP="00AF0093">
                              <w:pPr>
                                <w:widowControl w:val="0"/>
                                <w:spacing w:after="0"/>
                                <w:jc w:val="center"/>
                                <w:rPr>
                                  <w:rFonts w:ascii="Berlin Sans FB Demi" w:hAnsi="Berlin Sans FB Demi"/>
                                  <w:sz w:val="28"/>
                                  <w:szCs w:val="28"/>
                                </w:rPr>
                              </w:pPr>
                              <w:r w:rsidRPr="004C7EEC">
                                <w:rPr>
                                  <w:rFonts w:ascii="Berlin Sans FB Demi" w:hAnsi="Berlin Sans FB Demi"/>
                                  <w:b/>
                                  <w:bCs/>
                                  <w:sz w:val="28"/>
                                  <w:szCs w:val="28"/>
                                </w:rPr>
                                <w:t xml:space="preserve">Decatur: </w:t>
                              </w:r>
                              <w:r w:rsidRPr="004C7EEC">
                                <w:rPr>
                                  <w:rFonts w:ascii="Berlin Sans FB Demi" w:hAnsi="Berlin Sans FB Demi"/>
                                  <w:sz w:val="28"/>
                                  <w:szCs w:val="28"/>
                                </w:rPr>
                                <w:br/>
                              </w:r>
                              <w:r w:rsidR="00B53E31">
                                <w:rPr>
                                  <w:rFonts w:ascii="Berlin Sans FB Demi" w:hAnsi="Berlin Sans FB Demi"/>
                                  <w:sz w:val="28"/>
                                  <w:szCs w:val="28"/>
                                </w:rPr>
                                <w:t>March</w:t>
                              </w:r>
                              <w:r w:rsidR="002940A7" w:rsidRPr="004C7EEC">
                                <w:rPr>
                                  <w:rFonts w:ascii="Berlin Sans FB Demi" w:hAnsi="Berlin Sans FB Demi"/>
                                  <w:sz w:val="28"/>
                                  <w:szCs w:val="28"/>
                                </w:rPr>
                                <w:t xml:space="preserve"> 9-13</w:t>
                              </w:r>
                              <w:r w:rsidRPr="004C7EEC">
                                <w:rPr>
                                  <w:rFonts w:ascii="Berlin Sans FB Demi" w:hAnsi="Berlin Sans FB Demi"/>
                                  <w:sz w:val="28"/>
                                  <w:szCs w:val="28"/>
                                </w:rPr>
                                <w:br/>
                              </w:r>
                            </w:p>
                            <w:p w14:paraId="5E49D241" w14:textId="73644CA8" w:rsidR="002940A7" w:rsidRPr="004C7EEC" w:rsidRDefault="002940A7" w:rsidP="002940A7">
                              <w:pPr>
                                <w:widowControl w:val="0"/>
                                <w:spacing w:after="0"/>
                                <w:jc w:val="center"/>
                                <w:rPr>
                                  <w:rFonts w:ascii="Berlin Sans FB Demi" w:hAnsi="Berlin Sans FB Demi"/>
                                  <w:b/>
                                  <w:bCs/>
                                  <w:sz w:val="28"/>
                                  <w:szCs w:val="28"/>
                                </w:rPr>
                              </w:pPr>
                              <w:r w:rsidRPr="004C7EEC">
                                <w:rPr>
                                  <w:rFonts w:ascii="Berlin Sans FB Demi" w:hAnsi="Berlin Sans FB Demi"/>
                                  <w:b/>
                                  <w:bCs/>
                                  <w:sz w:val="28"/>
                                  <w:szCs w:val="28"/>
                                </w:rPr>
                                <w:t xml:space="preserve">Tekamah: </w:t>
                              </w:r>
                            </w:p>
                            <w:p w14:paraId="7847E4F6" w14:textId="02AADE20" w:rsidR="002940A7" w:rsidRPr="004C7EEC" w:rsidRDefault="003B38F5" w:rsidP="0012255A">
                              <w:pPr>
                                <w:widowControl w:val="0"/>
                                <w:jc w:val="center"/>
                                <w:rPr>
                                  <w:rFonts w:ascii="Berlin Sans FB Demi" w:hAnsi="Berlin Sans FB Demi"/>
                                  <w:sz w:val="28"/>
                                  <w:szCs w:val="28"/>
                                </w:rPr>
                              </w:pPr>
                              <w:r w:rsidRPr="004C7EEC">
                                <w:rPr>
                                  <w:rFonts w:ascii="Berlin Sans FB Demi" w:hAnsi="Berlin Sans FB Demi"/>
                                  <w:sz w:val="28"/>
                                  <w:szCs w:val="28"/>
                                </w:rPr>
                                <w:t>March 2-6</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82B57" id="Group 2" o:spid="_x0000_s1038" style="position:absolute;margin-left:10.15pt;margin-top:-17.05pt;width:586.2pt;height:766.8pt;z-index:251707392;mso-position-horizontal-relative:page" coordorigin="11028,10533" coordsize="744,973"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9" type="#_x0000_t75" style="position:absolute;left:11063;top:11371;width:107;height: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" fillcolor="#5b9bd5" strokecolor="black [0]" strokeweight="2pt">
                  <v:imagedata r:id="rId21" o:title="" cropbottom="21526f"/>
                  <v:shadow color="black [0]"/>
                </v:shape>
                <v:shape id="Picture 4" o:spid="_x0000_s1040" type="#_x0000_t75" style="position:absolute;left:11028;top:10613;width:253;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" fillcolor="#5b9bd5" strokecolor="black [0]" strokeweight="2pt">
                  <v:imagedata r:id="rId22" o:title=""/>
                  <v:shadow color="black [0]"/>
                </v:shape>
                <v:shape id="Text Box 5" o:spid="_x0000_s1041" type="#_x0000_t202" style="position:absolute;left:11061;top:10662;width:203;height:38;rotation:-92358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" filled="f" fillcolor="#5b9bd5" stroked="f" strokecolor="black [0]" strokeweight="2pt">
                  <v:textbox inset="2.88pt,2.88pt,2.88pt,2.88pt">
                    <w:txbxContent>
                      <w:p w14:paraId="39E66A86" w14:textId="2036327E" w:rsidR="0012255A" w:rsidRDefault="0012255A" w:rsidP="0012255A">
                        <w:pPr>
                          <w:widowControl w:val="0"/>
                          <w:jc w:val="center"/>
                          <w:rPr>
                            <w:rFonts w:ascii="Times New Roman" w:hAnsi="Times New Roman"/>
                            <w:b/>
                            <w:bCs/>
                            <w:sz w:val="32"/>
                            <w:szCs w:val="32"/>
                          </w:rPr>
                        </w:pPr>
                        <w:r>
                          <w:rPr>
                            <w:rFonts w:ascii="Times New Roman" w:hAnsi="Times New Roman"/>
                            <w:b/>
                            <w:bCs/>
                            <w:sz w:val="32"/>
                            <w:szCs w:val="32"/>
                          </w:rPr>
                          <w:t>Up Coming Messages</w:t>
                        </w:r>
                      </w:p>
                      <w:p w14:paraId="42C8790A" w14:textId="77777777" w:rsidR="0012255A" w:rsidRDefault="0012255A" w:rsidP="0012255A">
                        <w:pPr>
                          <w:widowControl w:val="0"/>
                          <w:jc w:val="center"/>
                          <w:rPr>
                            <w:rFonts w:ascii="Times New Roman" w:hAnsi="Times New Roman"/>
                            <w:b/>
                            <w:bCs/>
                            <w:sz w:val="32"/>
                            <w:szCs w:val="32"/>
                          </w:rPr>
                        </w:pPr>
                      </w:p>
                      <w:p w14:paraId="4A07B574" w14:textId="77777777" w:rsidR="0012255A" w:rsidRDefault="0012255A" w:rsidP="0012255A">
                        <w:pPr>
                          <w:widowControl w:val="0"/>
                          <w:jc w:val="center"/>
                          <w:rPr>
                            <w:rFonts w:ascii="Times New Roman" w:hAnsi="Times New Roman"/>
                            <w:b/>
                            <w:bCs/>
                            <w:sz w:val="32"/>
                            <w:szCs w:val="32"/>
                          </w:rPr>
                        </w:pPr>
                      </w:p>
                    </w:txbxContent>
                  </v:textbox>
                </v:shape>
                <v:shape id="Text Box 6" o:spid="_x0000_s1042" type="#_x0000_t202" style="position:absolute;left:11048;top:10751;width:20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" filled="f" fillcolor="#5b9bd5" stroked="f" strokecolor="black [0]" strokeweight="2pt">
                  <v:textbox inset="2.88pt,2.88pt,2.88pt,2.88pt">
                    <w:txbxContent>
                      <w:p w14:paraId="51C4FA9F" w14:textId="0E98FF61" w:rsidR="0012255A" w:rsidRDefault="0012255A" w:rsidP="00764B56">
                        <w:pPr>
                          <w:spacing w:after="0" w:line="276" w:lineRule="auto"/>
                          <w:jc w:val="center"/>
                          <w:rPr>
                            <w:rFonts w:ascii="Times New Roman" w:hAnsi="Times New Roman"/>
                            <w:sz w:val="24"/>
                            <w:szCs w:val="24"/>
                          </w:rPr>
                        </w:pPr>
                        <w:r w:rsidRPr="00764B56">
                          <w:rPr>
                            <w:rFonts w:ascii="Times New Roman" w:hAnsi="Times New Roman"/>
                            <w:b/>
                            <w:bCs/>
                            <w:sz w:val="24"/>
                            <w:szCs w:val="24"/>
                          </w:rPr>
                          <w:t xml:space="preserve">March </w:t>
                        </w:r>
                        <w:r w:rsidR="00764B56">
                          <w:rPr>
                            <w:rFonts w:ascii="Times New Roman" w:hAnsi="Times New Roman"/>
                            <w:b/>
                            <w:bCs/>
                            <w:sz w:val="24"/>
                            <w:szCs w:val="24"/>
                          </w:rPr>
                          <w:t>1</w:t>
                        </w:r>
                        <w:r>
                          <w:rPr>
                            <w:rFonts w:ascii="Times New Roman" w:hAnsi="Times New Roman"/>
                            <w:b/>
                            <w:bCs/>
                            <w:sz w:val="24"/>
                            <w:szCs w:val="24"/>
                            <w:u w:val="single"/>
                          </w:rPr>
                          <w:br/>
                        </w:r>
                        <w:r w:rsidR="00764B56" w:rsidRPr="00764B56">
                          <w:rPr>
                            <w:rFonts w:ascii="Times New Roman" w:hAnsi="Times New Roman"/>
                            <w:b/>
                            <w:bCs/>
                            <w:sz w:val="24"/>
                            <w:szCs w:val="24"/>
                          </w:rPr>
                          <w:t xml:space="preserve">     </w:t>
                        </w:r>
                        <w:r w:rsidR="00764B56">
                          <w:rPr>
                            <w:rFonts w:ascii="Times New Roman" w:hAnsi="Times New Roman"/>
                            <w:b/>
                            <w:bCs/>
                            <w:sz w:val="24"/>
                            <w:szCs w:val="24"/>
                            <w:u w:val="single"/>
                          </w:rPr>
                          <w:t xml:space="preserve"> 2nd</w:t>
                        </w:r>
                        <w:r>
                          <w:rPr>
                            <w:rFonts w:ascii="Times New Roman" w:hAnsi="Times New Roman"/>
                            <w:b/>
                            <w:bCs/>
                            <w:sz w:val="24"/>
                            <w:szCs w:val="24"/>
                            <w:u w:val="single"/>
                          </w:rPr>
                          <w:t xml:space="preserve"> Sunday in Lent</w:t>
                        </w:r>
                        <w:r>
                          <w:rPr>
                            <w:rFonts w:ascii="Times New Roman" w:hAnsi="Times New Roman"/>
                            <w:sz w:val="24"/>
                            <w:szCs w:val="24"/>
                          </w:rPr>
                          <w:br/>
                        </w:r>
                        <w:r w:rsidR="00764B56">
                          <w:rPr>
                            <w:rFonts w:ascii="Times New Roman" w:hAnsi="Times New Roman"/>
                            <w:sz w:val="24"/>
                            <w:szCs w:val="24"/>
                          </w:rPr>
                          <w:t xml:space="preserve">      Bad Boy of Easter: Caiaphas</w:t>
                        </w:r>
                      </w:p>
                      <w:p w14:paraId="5BCC9D1A" w14:textId="0CACA6A2" w:rsidR="00764B56" w:rsidRDefault="00764B56" w:rsidP="00764B56">
                        <w:pPr>
                          <w:spacing w:after="0" w:line="276" w:lineRule="auto"/>
                          <w:jc w:val="center"/>
                          <w:rPr>
                            <w:rFonts w:ascii="Times New Roman" w:hAnsi="Times New Roman"/>
                            <w:sz w:val="24"/>
                            <w:szCs w:val="24"/>
                          </w:rPr>
                        </w:pPr>
                        <w:r>
                          <w:rPr>
                            <w:rFonts w:ascii="Times New Roman" w:hAnsi="Times New Roman"/>
                            <w:sz w:val="24"/>
                            <w:szCs w:val="24"/>
                          </w:rPr>
                          <w:t>Matthew 26:57-68</w:t>
                        </w:r>
                      </w:p>
                      <w:p w14:paraId="12C05A30" w14:textId="77777777" w:rsidR="00315E85" w:rsidRDefault="00315E85" w:rsidP="00315E85">
                        <w:pPr>
                          <w:widowControl w:val="0"/>
                          <w:spacing w:after="0"/>
                          <w:jc w:val="center"/>
                          <w:rPr>
                            <w:rFonts w:ascii="Times New Roman" w:hAnsi="Times New Roman"/>
                            <w:b/>
                            <w:bCs/>
                            <w:sz w:val="24"/>
                            <w:szCs w:val="24"/>
                          </w:rPr>
                        </w:pPr>
                      </w:p>
                      <w:p w14:paraId="4066C92C" w14:textId="51570750"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8, 2026</w:t>
                        </w:r>
                        <w:r>
                          <w:rPr>
                            <w:rFonts w:ascii="Times New Roman" w:hAnsi="Times New Roman"/>
                            <w:b/>
                            <w:bCs/>
                            <w:sz w:val="24"/>
                            <w:szCs w:val="24"/>
                          </w:rPr>
                          <w:br/>
                        </w:r>
                        <w:r>
                          <w:rPr>
                            <w:rFonts w:ascii="Times New Roman" w:hAnsi="Times New Roman"/>
                            <w:b/>
                            <w:bCs/>
                            <w:sz w:val="24"/>
                            <w:szCs w:val="24"/>
                            <w:u w:val="single"/>
                          </w:rPr>
                          <w:t>3</w:t>
                        </w:r>
                        <w:r w:rsidRPr="00764B56">
                          <w:rPr>
                            <w:rFonts w:ascii="Times New Roman" w:hAnsi="Times New Roman"/>
                            <w:b/>
                            <w:bCs/>
                            <w:sz w:val="24"/>
                            <w:szCs w:val="24"/>
                            <w:u w:val="single"/>
                            <w:vertAlign w:val="superscript"/>
                          </w:rPr>
                          <w:t>rd</w:t>
                        </w:r>
                        <w:r>
                          <w:rPr>
                            <w:rFonts w:ascii="Times New Roman" w:hAnsi="Times New Roman"/>
                            <w:b/>
                            <w:bCs/>
                            <w:sz w:val="24"/>
                            <w:szCs w:val="24"/>
                            <w:u w:val="single"/>
                          </w:rPr>
                          <w:t xml:space="preserve"> Sunday in Lent</w:t>
                        </w:r>
                        <w:r>
                          <w:rPr>
                            <w:rFonts w:ascii="Times New Roman" w:hAnsi="Times New Roman"/>
                            <w:sz w:val="24"/>
                            <w:szCs w:val="24"/>
                          </w:rPr>
                          <w:br/>
                          <w:t>Bad Boy of Easter: Pilate</w:t>
                        </w:r>
                      </w:p>
                      <w:p w14:paraId="42408523"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John 18:28-38</w:t>
                        </w:r>
                      </w:p>
                      <w:p w14:paraId="40406116" w14:textId="77777777" w:rsidR="00315E85" w:rsidRDefault="00315E85" w:rsidP="00315E85">
                        <w:pPr>
                          <w:widowControl w:val="0"/>
                          <w:jc w:val="center"/>
                          <w:rPr>
                            <w:rFonts w:ascii="Times New Roman" w:hAnsi="Times New Roman"/>
                            <w:b/>
                            <w:bCs/>
                            <w:sz w:val="24"/>
                            <w:szCs w:val="24"/>
                          </w:rPr>
                        </w:pPr>
                      </w:p>
                      <w:p w14:paraId="00D96CE0"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March 15, 2026</w:t>
                        </w:r>
                        <w:r>
                          <w:rPr>
                            <w:rFonts w:ascii="Times New Roman" w:hAnsi="Times New Roman"/>
                            <w:b/>
                            <w:bCs/>
                            <w:sz w:val="24"/>
                            <w:szCs w:val="24"/>
                          </w:rPr>
                          <w:br/>
                        </w:r>
                        <w:r>
                          <w:rPr>
                            <w:rFonts w:ascii="Times New Roman" w:hAnsi="Times New Roman"/>
                            <w:b/>
                            <w:bCs/>
                            <w:sz w:val="24"/>
                            <w:szCs w:val="24"/>
                            <w:u w:val="single"/>
                          </w:rPr>
                          <w:t>4</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Barabbas</w:t>
                        </w:r>
                      </w:p>
                      <w:p w14:paraId="303285B9"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23:17-25</w:t>
                        </w:r>
                      </w:p>
                      <w:p w14:paraId="1D40D477" w14:textId="77777777" w:rsidR="00315E85" w:rsidRDefault="00315E85" w:rsidP="00315E85">
                        <w:pPr>
                          <w:widowControl w:val="0"/>
                          <w:jc w:val="center"/>
                          <w:rPr>
                            <w:rFonts w:ascii="Times New Roman" w:hAnsi="Times New Roman"/>
                            <w:b/>
                            <w:bCs/>
                            <w:sz w:val="24"/>
                            <w:szCs w:val="24"/>
                          </w:rPr>
                        </w:pPr>
                      </w:p>
                      <w:p w14:paraId="5B23986E"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b/>
                            <w:bCs/>
                            <w:sz w:val="24"/>
                            <w:szCs w:val="24"/>
                          </w:rPr>
                          <w:t xml:space="preserve">March 22,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Pr>
                            <w:rFonts w:ascii="Times New Roman" w:hAnsi="Times New Roman"/>
                            <w:b/>
                            <w:bCs/>
                            <w:sz w:val="24"/>
                            <w:szCs w:val="24"/>
                          </w:rPr>
                          <w:br/>
                        </w:r>
                        <w:r>
                          <w:rPr>
                            <w:rFonts w:ascii="Times New Roman" w:hAnsi="Times New Roman"/>
                            <w:b/>
                            <w:bCs/>
                            <w:sz w:val="24"/>
                            <w:szCs w:val="24"/>
                            <w:u w:val="single"/>
                          </w:rPr>
                          <w:t>5</w:t>
                        </w:r>
                        <w:r w:rsidRPr="00764B56">
                          <w:rPr>
                            <w:rFonts w:ascii="Times New Roman" w:hAnsi="Times New Roman"/>
                            <w:b/>
                            <w:bCs/>
                            <w:sz w:val="24"/>
                            <w:szCs w:val="24"/>
                            <w:u w:val="single"/>
                            <w:vertAlign w:val="superscript"/>
                          </w:rPr>
                          <w:t>th</w:t>
                        </w:r>
                        <w:r>
                          <w:rPr>
                            <w:rFonts w:ascii="Times New Roman" w:hAnsi="Times New Roman"/>
                            <w:b/>
                            <w:bCs/>
                            <w:sz w:val="24"/>
                            <w:szCs w:val="24"/>
                            <w:u w:val="single"/>
                          </w:rPr>
                          <w:t xml:space="preserve"> Sunday in Lent</w:t>
                        </w:r>
                        <w:r>
                          <w:rPr>
                            <w:rFonts w:ascii="Times New Roman" w:hAnsi="Times New Roman"/>
                            <w:sz w:val="24"/>
                            <w:szCs w:val="24"/>
                          </w:rPr>
                          <w:br/>
                          <w:t>Bad Boy of Easter:             Criminal on the Cross</w:t>
                        </w:r>
                      </w:p>
                      <w:p w14:paraId="7F9BA92F" w14:textId="77777777" w:rsidR="00315E85" w:rsidRDefault="00315E85" w:rsidP="00315E85">
                        <w:pPr>
                          <w:widowControl w:val="0"/>
                          <w:spacing w:after="0"/>
                          <w:jc w:val="center"/>
                          <w:rPr>
                            <w:rFonts w:ascii="Times New Roman" w:hAnsi="Times New Roman"/>
                            <w:sz w:val="24"/>
                            <w:szCs w:val="24"/>
                          </w:rPr>
                        </w:pPr>
                        <w:r>
                          <w:rPr>
                            <w:rFonts w:ascii="Times New Roman" w:hAnsi="Times New Roman"/>
                            <w:sz w:val="24"/>
                            <w:szCs w:val="24"/>
                          </w:rPr>
                          <w:t>Luke 23:32-43</w:t>
                        </w:r>
                      </w:p>
                      <w:p w14:paraId="11B663EB" w14:textId="77777777" w:rsidR="00315E85" w:rsidRDefault="00315E85" w:rsidP="00315E85">
                        <w:pPr>
                          <w:spacing w:after="160" w:line="276" w:lineRule="auto"/>
                          <w:jc w:val="center"/>
                          <w:rPr>
                            <w:rFonts w:ascii="Times New Roman" w:hAnsi="Times New Roman"/>
                            <w:b/>
                            <w:bCs/>
                            <w:sz w:val="24"/>
                            <w:szCs w:val="24"/>
                          </w:rPr>
                        </w:pPr>
                      </w:p>
                      <w:p w14:paraId="1D23DAF5"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b/>
                            <w:bCs/>
                            <w:sz w:val="24"/>
                            <w:szCs w:val="24"/>
                          </w:rPr>
                          <w:t>March 29, 2026</w:t>
                        </w:r>
                        <w:r>
                          <w:rPr>
                            <w:rFonts w:ascii="Times New Roman" w:hAnsi="Times New Roman"/>
                            <w:b/>
                            <w:bCs/>
                            <w:sz w:val="24"/>
                            <w:szCs w:val="24"/>
                          </w:rPr>
                          <w:br/>
                        </w:r>
                        <w:r>
                          <w:rPr>
                            <w:rFonts w:ascii="Times New Roman" w:hAnsi="Times New Roman"/>
                            <w:b/>
                            <w:bCs/>
                            <w:sz w:val="24"/>
                            <w:szCs w:val="24"/>
                            <w:u w:val="single"/>
                          </w:rPr>
                          <w:t>Palm Sunday</w:t>
                        </w:r>
                        <w:r>
                          <w:rPr>
                            <w:rFonts w:ascii="Times New Roman" w:hAnsi="Times New Roman"/>
                            <w:sz w:val="24"/>
                            <w:szCs w:val="24"/>
                          </w:rPr>
                          <w:br/>
                          <w:t>Matthew 21:1-11</w:t>
                        </w:r>
                      </w:p>
                      <w:p w14:paraId="03939F68" w14:textId="77777777" w:rsidR="00315E85" w:rsidRDefault="00315E85" w:rsidP="00315E85">
                        <w:pPr>
                          <w:spacing w:after="0" w:line="276" w:lineRule="auto"/>
                          <w:jc w:val="center"/>
                          <w:rPr>
                            <w:rFonts w:ascii="Times New Roman" w:hAnsi="Times New Roman"/>
                            <w:sz w:val="24"/>
                            <w:szCs w:val="24"/>
                          </w:rPr>
                        </w:pPr>
                        <w:r>
                          <w:rPr>
                            <w:rFonts w:ascii="Times New Roman" w:hAnsi="Times New Roman"/>
                            <w:sz w:val="24"/>
                            <w:szCs w:val="24"/>
                          </w:rPr>
                          <w:t>Then Came Jesus</w:t>
                        </w:r>
                      </w:p>
                      <w:p w14:paraId="0089C568" w14:textId="77777777" w:rsidR="00315E85" w:rsidRDefault="00315E85" w:rsidP="00764B56">
                        <w:pPr>
                          <w:spacing w:after="0" w:line="276" w:lineRule="auto"/>
                          <w:jc w:val="center"/>
                          <w:rPr>
                            <w:rFonts w:ascii="Times New Roman" w:hAnsi="Times New Roman"/>
                            <w:sz w:val="24"/>
                            <w:szCs w:val="24"/>
                          </w:rPr>
                        </w:pPr>
                      </w:p>
                    </w:txbxContent>
                  </v:textbox>
                </v:shape>
                <v:shape id="Picture 7" o:spid="_x0000_s1043" type="#_x0000_t75" style="position:absolute;left:11295;top:10618;width:253;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" fillcolor="#5b9bd5" strokecolor="black [0]" strokeweight="2pt">
                  <v:imagedata r:id="rId22" o:title=""/>
                  <v:shadow color="black [0]"/>
                </v:shape>
                <v:shape id="_x0000_s1044" type="#_x0000_t202" style="position:absolute;left:11332;top:10664;width:203;height:38;rotation:-11951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" filled="f" fillcolor="#5b9bd5" stroked="f" strokecolor="black [0]" strokeweight="2pt">
                  <v:textbox inset="2.88pt,2.88pt,2.88pt,2.88pt">
                    <w:txbxContent>
                      <w:p w14:paraId="0CCF812D" w14:textId="5B63E9FC" w:rsidR="0012255A" w:rsidRDefault="00764B56" w:rsidP="00764B56">
                        <w:pPr>
                          <w:widowControl w:val="0"/>
                          <w:rPr>
                            <w:rFonts w:ascii="Times New Roman" w:hAnsi="Times New Roman"/>
                            <w:b/>
                            <w:bCs/>
                            <w:sz w:val="32"/>
                            <w:szCs w:val="32"/>
                          </w:rPr>
                        </w:pPr>
                        <w:r>
                          <w:rPr>
                            <w:rFonts w:ascii="Times New Roman" w:hAnsi="Times New Roman"/>
                            <w:b/>
                            <w:bCs/>
                            <w:sz w:val="32"/>
                            <w:szCs w:val="32"/>
                          </w:rPr>
                          <w:t>Up Coming Messages</w:t>
                        </w:r>
                      </w:p>
                    </w:txbxContent>
                  </v:textbox>
                </v:shape>
                <v:shape id="Text Box 9" o:spid="_x0000_s1045" type="#_x0000_t202" style="position:absolute;left:11314;top:10745;width:20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" filled="f" fillcolor="#5b9bd5" stroked="f" strokecolor="black [0]" strokeweight="2pt">
                  <v:textbox inset="2.88pt,2.88pt,2.88pt,2.88pt">
                    <w:txbxContent>
                      <w:p w14:paraId="011CEA77" w14:textId="7B9D7314" w:rsidR="002940A7" w:rsidRPr="002940A7" w:rsidRDefault="002940A7" w:rsidP="002940A7">
                        <w:pPr>
                          <w:spacing w:after="0" w:line="276" w:lineRule="auto"/>
                          <w:jc w:val="center"/>
                          <w:rPr>
                            <w:rFonts w:ascii="Times New Roman" w:hAnsi="Times New Roman"/>
                            <w:b/>
                            <w:bCs/>
                            <w:sz w:val="24"/>
                            <w:szCs w:val="24"/>
                          </w:rPr>
                        </w:pPr>
                        <w:r w:rsidRPr="002940A7">
                          <w:rPr>
                            <w:rFonts w:ascii="Times New Roman" w:hAnsi="Times New Roman"/>
                            <w:b/>
                            <w:bCs/>
                            <w:sz w:val="24"/>
                            <w:szCs w:val="24"/>
                          </w:rPr>
                          <w:t>April 5, 2026</w:t>
                        </w:r>
                      </w:p>
                      <w:p w14:paraId="684C06FA" w14:textId="7445AB2F" w:rsidR="002940A7" w:rsidRPr="002940A7" w:rsidRDefault="002940A7" w:rsidP="002940A7">
                        <w:pPr>
                          <w:spacing w:after="0" w:line="276" w:lineRule="auto"/>
                          <w:jc w:val="center"/>
                          <w:rPr>
                            <w:rFonts w:ascii="Times New Roman" w:hAnsi="Times New Roman"/>
                            <w:b/>
                            <w:bCs/>
                            <w:sz w:val="24"/>
                            <w:szCs w:val="24"/>
                            <w:u w:val="single"/>
                          </w:rPr>
                        </w:pPr>
                        <w:r w:rsidRPr="002940A7">
                          <w:rPr>
                            <w:rFonts w:ascii="Times New Roman" w:hAnsi="Times New Roman"/>
                            <w:b/>
                            <w:bCs/>
                            <w:sz w:val="24"/>
                            <w:szCs w:val="24"/>
                            <w:u w:val="single"/>
                          </w:rPr>
                          <w:t>Easter Sunday</w:t>
                        </w:r>
                      </w:p>
                      <w:p w14:paraId="3A529333" w14:textId="59A60FCE"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John 20:1-18</w:t>
                        </w:r>
                      </w:p>
                      <w:p w14:paraId="25DE713C" w14:textId="66DC6667" w:rsidR="002940A7" w:rsidRDefault="002940A7" w:rsidP="002940A7">
                        <w:pPr>
                          <w:spacing w:after="0" w:line="276" w:lineRule="auto"/>
                          <w:jc w:val="center"/>
                          <w:rPr>
                            <w:rFonts w:ascii="Times New Roman" w:hAnsi="Times New Roman"/>
                            <w:sz w:val="24"/>
                            <w:szCs w:val="24"/>
                          </w:rPr>
                        </w:pPr>
                        <w:r>
                          <w:rPr>
                            <w:rFonts w:ascii="Times New Roman" w:hAnsi="Times New Roman"/>
                            <w:sz w:val="24"/>
                            <w:szCs w:val="24"/>
                          </w:rPr>
                          <w:t xml:space="preserve">      Who Are You Looking For?</w:t>
                        </w:r>
                      </w:p>
                      <w:p w14:paraId="24665F05" w14:textId="77777777" w:rsidR="00E334DA" w:rsidRDefault="00E334DA" w:rsidP="002940A7">
                        <w:pPr>
                          <w:spacing w:after="0" w:line="276" w:lineRule="auto"/>
                          <w:jc w:val="center"/>
                          <w:rPr>
                            <w:rFonts w:ascii="Times New Roman" w:hAnsi="Times New Roman"/>
                            <w:sz w:val="24"/>
                            <w:szCs w:val="24"/>
                          </w:rPr>
                        </w:pPr>
                      </w:p>
                      <w:p w14:paraId="31E5E15A" w14:textId="401CD4FD" w:rsidR="00D33BE7" w:rsidRDefault="00D33BE7" w:rsidP="002940A7">
                        <w:pPr>
                          <w:spacing w:after="0" w:line="276" w:lineRule="auto"/>
                          <w:jc w:val="center"/>
                          <w:rPr>
                            <w:rFonts w:ascii="Times New Roman" w:hAnsi="Times New Roman"/>
                            <w:b/>
                            <w:bCs/>
                            <w:sz w:val="24"/>
                            <w:szCs w:val="24"/>
                          </w:rPr>
                        </w:pPr>
                        <w:r>
                          <w:rPr>
                            <w:rFonts w:ascii="Times New Roman" w:hAnsi="Times New Roman"/>
                            <w:b/>
                            <w:bCs/>
                            <w:sz w:val="24"/>
                            <w:szCs w:val="24"/>
                          </w:rPr>
                          <w:t>New Sermon Series:</w:t>
                        </w:r>
                      </w:p>
                      <w:p w14:paraId="10ED4FE1" w14:textId="06BC97C8" w:rsidR="00711EBE" w:rsidRDefault="00711EBE" w:rsidP="002940A7">
                        <w:pPr>
                          <w:spacing w:after="0" w:line="276" w:lineRule="auto"/>
                          <w:jc w:val="center"/>
                          <w:rPr>
                            <w:rFonts w:ascii="Times New Roman" w:hAnsi="Times New Roman"/>
                            <w:b/>
                            <w:bCs/>
                            <w:sz w:val="24"/>
                            <w:szCs w:val="24"/>
                          </w:rPr>
                        </w:pPr>
                        <w:r>
                          <w:rPr>
                            <w:rFonts w:ascii="Times New Roman" w:hAnsi="Times New Roman"/>
                            <w:b/>
                            <w:bCs/>
                            <w:sz w:val="24"/>
                            <w:szCs w:val="24"/>
                          </w:rPr>
                          <w:t xml:space="preserve">Prayer </w:t>
                        </w:r>
                        <w:r w:rsidR="00263C92">
                          <w:rPr>
                            <w:rFonts w:ascii="Times New Roman" w:hAnsi="Times New Roman"/>
                            <w:b/>
                            <w:bCs/>
                            <w:sz w:val="24"/>
                            <w:szCs w:val="24"/>
                          </w:rPr>
                          <w:t>T</w:t>
                        </w:r>
                        <w:r>
                          <w:rPr>
                            <w:rFonts w:ascii="Times New Roman" w:hAnsi="Times New Roman"/>
                            <w:b/>
                            <w:bCs/>
                            <w:sz w:val="24"/>
                            <w:szCs w:val="24"/>
                          </w:rPr>
                          <w:t>hat Makes a Difference</w:t>
                        </w:r>
                      </w:p>
                      <w:p w14:paraId="1BA79345" w14:textId="77777777" w:rsidR="00D33BE7" w:rsidRDefault="00D33BE7" w:rsidP="002940A7">
                        <w:pPr>
                          <w:spacing w:after="0" w:line="276" w:lineRule="auto"/>
                          <w:jc w:val="center"/>
                          <w:rPr>
                            <w:rFonts w:ascii="Times New Roman" w:hAnsi="Times New Roman"/>
                            <w:b/>
                            <w:bCs/>
                            <w:sz w:val="24"/>
                            <w:szCs w:val="24"/>
                          </w:rPr>
                        </w:pPr>
                      </w:p>
                      <w:p w14:paraId="77B00B7E" w14:textId="5B02F616" w:rsidR="00E334DA" w:rsidRPr="008247EC" w:rsidRDefault="00384D46"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12, 2026</w:t>
                        </w:r>
                      </w:p>
                      <w:p w14:paraId="21C35905" w14:textId="6FA3D1A2" w:rsidR="00384D46" w:rsidRPr="008247EC" w:rsidRDefault="00384D46"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Second Sunday of Easter</w:t>
                        </w:r>
                      </w:p>
                      <w:p w14:paraId="0643E387" w14:textId="7FF72432" w:rsidR="00384D46" w:rsidRDefault="00384D46" w:rsidP="002940A7">
                        <w:pPr>
                          <w:spacing w:after="0" w:line="276" w:lineRule="auto"/>
                          <w:jc w:val="center"/>
                          <w:rPr>
                            <w:rFonts w:ascii="Times New Roman" w:hAnsi="Times New Roman"/>
                            <w:sz w:val="24"/>
                            <w:szCs w:val="24"/>
                          </w:rPr>
                        </w:pPr>
                        <w:r>
                          <w:rPr>
                            <w:rFonts w:ascii="Times New Roman" w:hAnsi="Times New Roman"/>
                            <w:sz w:val="24"/>
                            <w:szCs w:val="24"/>
                          </w:rPr>
                          <w:t>Mark 9:14-29</w:t>
                        </w:r>
                      </w:p>
                      <w:p w14:paraId="44AF6B0A" w14:textId="58DC7AE1" w:rsidR="00384D46" w:rsidRDefault="00203E85" w:rsidP="002940A7">
                        <w:pPr>
                          <w:spacing w:after="0" w:line="276" w:lineRule="auto"/>
                          <w:jc w:val="center"/>
                          <w:rPr>
                            <w:rFonts w:ascii="Times New Roman" w:hAnsi="Times New Roman"/>
                            <w:sz w:val="24"/>
                            <w:szCs w:val="24"/>
                          </w:rPr>
                        </w:pPr>
                        <w:r>
                          <w:rPr>
                            <w:rFonts w:ascii="Times New Roman" w:hAnsi="Times New Roman"/>
                            <w:sz w:val="24"/>
                            <w:szCs w:val="24"/>
                          </w:rPr>
                          <w:t>Purpose of Prayer?</w:t>
                        </w:r>
                      </w:p>
                      <w:p w14:paraId="78175B89" w14:textId="77777777" w:rsidR="00203E85" w:rsidRDefault="00203E85" w:rsidP="002940A7">
                        <w:pPr>
                          <w:spacing w:after="0" w:line="276" w:lineRule="auto"/>
                          <w:jc w:val="center"/>
                          <w:rPr>
                            <w:rFonts w:ascii="Times New Roman" w:hAnsi="Times New Roman"/>
                            <w:sz w:val="24"/>
                            <w:szCs w:val="24"/>
                          </w:rPr>
                        </w:pPr>
                      </w:p>
                      <w:p w14:paraId="5BE477BD" w14:textId="2C4F3486" w:rsidR="00203E85" w:rsidRPr="008247EC" w:rsidRDefault="00203E85"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19, 2026</w:t>
                        </w:r>
                      </w:p>
                      <w:p w14:paraId="68892F4A" w14:textId="0EE942AD" w:rsidR="00203E85" w:rsidRPr="008247EC" w:rsidRDefault="00203E85"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Third Sunday of Easter</w:t>
                        </w:r>
                      </w:p>
                      <w:p w14:paraId="5B7E424F" w14:textId="091B628D" w:rsidR="00203E85"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Luke 22:39-46</w:t>
                        </w:r>
                      </w:p>
                      <w:p w14:paraId="78C92EED" w14:textId="5C356B71" w:rsidR="004E147C" w:rsidRDefault="004E147C" w:rsidP="002940A7">
                        <w:pPr>
                          <w:spacing w:after="0" w:line="276" w:lineRule="auto"/>
                          <w:jc w:val="center"/>
                          <w:rPr>
                            <w:rFonts w:ascii="Times New Roman" w:hAnsi="Times New Roman"/>
                            <w:sz w:val="24"/>
                            <w:szCs w:val="24"/>
                          </w:rPr>
                        </w:pPr>
                        <w:r>
                          <w:rPr>
                            <w:rFonts w:ascii="Times New Roman" w:hAnsi="Times New Roman"/>
                            <w:sz w:val="24"/>
                            <w:szCs w:val="24"/>
                          </w:rPr>
                          <w:t>Effective Prayer</w:t>
                        </w:r>
                      </w:p>
                      <w:p w14:paraId="0F6F1BA9" w14:textId="77777777" w:rsidR="004E147C" w:rsidRDefault="004E147C" w:rsidP="002940A7">
                        <w:pPr>
                          <w:spacing w:after="0" w:line="276" w:lineRule="auto"/>
                          <w:jc w:val="center"/>
                          <w:rPr>
                            <w:rFonts w:ascii="Times New Roman" w:hAnsi="Times New Roman"/>
                            <w:sz w:val="24"/>
                            <w:szCs w:val="24"/>
                          </w:rPr>
                        </w:pPr>
                      </w:p>
                      <w:p w14:paraId="6A57D7CA" w14:textId="4998069B" w:rsidR="004E147C" w:rsidRPr="008247EC" w:rsidRDefault="004E147C" w:rsidP="002940A7">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26, 2026</w:t>
                        </w:r>
                      </w:p>
                      <w:p w14:paraId="50806285" w14:textId="5B8ABDA7" w:rsidR="004E147C" w:rsidRPr="008247EC" w:rsidRDefault="004E147C" w:rsidP="002940A7">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Fourth Sunday of Easter</w:t>
                        </w:r>
                      </w:p>
                      <w:p w14:paraId="6C515B94" w14:textId="0D06B0E2" w:rsidR="004E147C" w:rsidRDefault="00CF4B77" w:rsidP="002940A7">
                        <w:pPr>
                          <w:spacing w:after="0" w:line="276" w:lineRule="auto"/>
                          <w:jc w:val="center"/>
                          <w:rPr>
                            <w:rFonts w:ascii="Times New Roman" w:hAnsi="Times New Roman"/>
                            <w:sz w:val="24"/>
                            <w:szCs w:val="24"/>
                          </w:rPr>
                        </w:pPr>
                        <w:r>
                          <w:rPr>
                            <w:rFonts w:ascii="Times New Roman" w:hAnsi="Times New Roman"/>
                            <w:sz w:val="24"/>
                            <w:szCs w:val="24"/>
                          </w:rPr>
                          <w:t>Mark 11:12-14, 20-25</w:t>
                        </w:r>
                      </w:p>
                      <w:p w14:paraId="5F5955B6" w14:textId="1EC9F648" w:rsidR="00CF4B77" w:rsidRDefault="008C4B1F" w:rsidP="002940A7">
                        <w:pPr>
                          <w:spacing w:after="0" w:line="276" w:lineRule="auto"/>
                          <w:jc w:val="center"/>
                          <w:rPr>
                            <w:rFonts w:ascii="Times New Roman" w:hAnsi="Times New Roman"/>
                            <w:sz w:val="24"/>
                            <w:szCs w:val="24"/>
                          </w:rPr>
                        </w:pPr>
                        <w:r>
                          <w:rPr>
                            <w:rFonts w:ascii="Times New Roman" w:hAnsi="Times New Roman"/>
                            <w:sz w:val="24"/>
                            <w:szCs w:val="24"/>
                          </w:rPr>
                          <w:t xml:space="preserve">      </w:t>
                        </w:r>
                        <w:r w:rsidR="00CF4B77">
                          <w:rPr>
                            <w:rFonts w:ascii="Times New Roman" w:hAnsi="Times New Roman"/>
                            <w:sz w:val="24"/>
                            <w:szCs w:val="24"/>
                          </w:rPr>
                          <w:t>Prayer that Moves Mountains</w:t>
                        </w:r>
                      </w:p>
                    </w:txbxContent>
                  </v:textbox>
                </v:shape>
                <v:group id="Group 10" o:spid="_x0000_s1046" style="position:absolute;left:11040;top:10533;width:732;height:77" coordorigin="10264,10535" coordsize="73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">
                  <v:shape id="Picture 11" o:spid="_x0000_s1047" type="#_x0000_t75" style="position:absolute;left:10272;top:10538;width:73;height: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" fillcolor="#5b9bd5" strokecolor="black [0]" strokeweight="2pt">
                    <v:imagedata r:id="rId23" o:title="" cropleft="575f" cropright="575f"/>
                    <v:shadow color="black [0]"/>
                  </v:shape>
                  <v:rect id="Rectangle 12" o:spid="_x0000_s1048" style="position:absolute;left:10264;top:1053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" filled="f" fillcolor="#5b9bd5" strokeweight="2pt">
                    <v:shadow color="black [0]"/>
                    <v:textbox inset="2.88pt,2.88pt,2.88pt,2.88pt"/>
                  </v:rect>
                </v:group>
                <v:rect id="Rectangle 15" o:spid="_x0000_s1049" style="position:absolute;left:11561;top:10654;width:195;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" filled="f" fillcolor="#5b9bd5" stroked="f" strokeweight="2pt">
                  <v:shadow color="black [0]"/>
                  <v:textbox inset="2.88pt,2.88pt,2.88pt,2.88pt"/>
                </v:rect>
                <v:group id="Group 16" o:spid="_x0000_s1050" style="position:absolute;left:11567;top:10661;width:163;height:95" coordorigin="10824,10983" coordsize="16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">
                  <v:rect id="Rectangle 17" o:spid="_x0000_s1051" style="position:absolute;left:10824;top:10983;width:160;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" filled="f" fillcolor="#5b9bd5" strokeweight="2pt">
                    <v:shadow color="black [0]"/>
                    <v:textbox inset="2.88pt,2.88pt,2.88pt,2.88pt"/>
                  </v:rect>
                  <v:shape id="Picture 18" o:spid="_x0000_s1052" type="#_x0000_t75" style="position:absolute;left:10833;top:10988;width:138;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" fillcolor="#5b9bd5" strokecolor="black [0]" strokeweight="2pt">
                    <v:imagedata r:id="rId24" o:title=""/>
                    <v:shadow color="black [0]"/>
                  </v:shape>
                  <v:shape id="_x0000_s1053" type="#_x0000_t202" style="position:absolute;left:10837;top:11036;width:136;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" filled="f" fillcolor="#5b9bd5" stroked="f" strokecolor="black [0]" strokeweight="2pt">
                    <v:textbox inset="2.88pt,2.88pt,2.88pt,2.88pt">
                      <w:txbxContent>
                        <w:p w14:paraId="0E9F5A6D" w14:textId="2B79CF01" w:rsidR="0012255A" w:rsidRDefault="007F19CD" w:rsidP="0012255A">
                          <w:pPr>
                            <w:widowControl w:val="0"/>
                            <w:jc w:val="center"/>
                            <w:rPr>
                              <w:rFonts w:ascii="Times New Roman" w:hAnsi="Times New Roman"/>
                              <w:b/>
                              <w:bCs/>
                              <w:sz w:val="28"/>
                              <w:szCs w:val="28"/>
                            </w:rPr>
                          </w:pPr>
                          <w:r>
                            <w:rPr>
                              <w:rFonts w:ascii="Times New Roman" w:hAnsi="Times New Roman"/>
                              <w:b/>
                              <w:bCs/>
                              <w:sz w:val="28"/>
                              <w:szCs w:val="28"/>
                            </w:rPr>
                            <w:t>March</w:t>
                          </w:r>
                          <w:r w:rsidR="002940A7">
                            <w:rPr>
                              <w:rFonts w:ascii="Times New Roman" w:hAnsi="Times New Roman"/>
                              <w:b/>
                              <w:bCs/>
                              <w:sz w:val="28"/>
                              <w:szCs w:val="28"/>
                            </w:rPr>
                            <w:t xml:space="preserve"> 2026</w:t>
                          </w:r>
                        </w:p>
                      </w:txbxContent>
                    </v:textbox>
                  </v:shape>
                </v:group>
                <v:shape id="_x0000_s1054" type="#_x0000_t202" style="position:absolute;left:11556;top:10762;width:190;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" filled="f" fillcolor="#5b9bd5" stroked="f" strokecolor="black [0]" strokeweight="2pt">
                  <v:textbox inset="2.88pt,2.88pt,2.88pt,2.88pt">
                    <w:txbxContent>
                      <w:p w14:paraId="27F97932" w14:textId="77777777" w:rsidR="007F19CD" w:rsidRPr="007F19CD" w:rsidRDefault="0012255A" w:rsidP="007F19CD">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TEKAMAH</w:t>
                        </w:r>
                        <w:r w:rsidRPr="004C7EEC">
                          <w:rPr>
                            <w:rFonts w:ascii="Berlin Sans FB Demi" w:hAnsi="Berlin Sans FB Demi"/>
                            <w:sz w:val="26"/>
                            <w:szCs w:val="26"/>
                          </w:rPr>
                          <w:br/>
                        </w:r>
                        <w:r w:rsidR="007F19CD" w:rsidRPr="007F19CD">
                          <w:rPr>
                            <w:rFonts w:ascii="Berlin Sans FB Demi" w:hAnsi="Berlin Sans FB Demi"/>
                            <w:sz w:val="24"/>
                            <w:szCs w:val="24"/>
                          </w:rPr>
                          <w:t>1 – Lauren Delley</w:t>
                        </w:r>
                      </w:p>
                      <w:p w14:paraId="28AB43CA"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 – Mike Jones</w:t>
                        </w:r>
                      </w:p>
                      <w:p w14:paraId="4D5460F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 – Judy Grothe</w:t>
                        </w:r>
                      </w:p>
                      <w:p w14:paraId="3917DF1C"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 – Eva McCluskey</w:t>
                        </w:r>
                      </w:p>
                      <w:p w14:paraId="63D6FBAD"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3 – Patty Wilson</w:t>
                        </w:r>
                      </w:p>
                      <w:p w14:paraId="4982192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9 – Phil Simpson</w:t>
                        </w:r>
                      </w:p>
                      <w:p w14:paraId="1F0AD57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11 – Annie Jackson Aragon</w:t>
                        </w:r>
                      </w:p>
                      <w:p w14:paraId="7DAB0A57"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11 – </w:t>
                        </w:r>
                        <w:proofErr w:type="spellStart"/>
                        <w:r w:rsidRPr="007F19CD">
                          <w:rPr>
                            <w:rFonts w:ascii="Berlin Sans FB Demi" w:hAnsi="Berlin Sans FB Demi"/>
                            <w:sz w:val="24"/>
                            <w:szCs w:val="24"/>
                          </w:rPr>
                          <w:t>Daxtonn</w:t>
                        </w:r>
                        <w:proofErr w:type="spellEnd"/>
                        <w:r w:rsidRPr="007F19CD">
                          <w:rPr>
                            <w:rFonts w:ascii="Berlin Sans FB Demi" w:hAnsi="Berlin Sans FB Demi"/>
                            <w:sz w:val="24"/>
                            <w:szCs w:val="24"/>
                          </w:rPr>
                          <w:t xml:space="preserve"> Lambert</w:t>
                        </w:r>
                      </w:p>
                      <w:p w14:paraId="25B8B7F3"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12 – Kim Feddersen</w:t>
                        </w:r>
                      </w:p>
                      <w:p w14:paraId="3A75A0FF"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12 – Emma </w:t>
                        </w:r>
                        <w:proofErr w:type="spellStart"/>
                        <w:r w:rsidRPr="007F19CD">
                          <w:rPr>
                            <w:rFonts w:ascii="Berlin Sans FB Demi" w:hAnsi="Berlin Sans FB Demi"/>
                            <w:sz w:val="24"/>
                            <w:szCs w:val="24"/>
                          </w:rPr>
                          <w:t>Wakehouse</w:t>
                        </w:r>
                        <w:proofErr w:type="spellEnd"/>
                      </w:p>
                      <w:p w14:paraId="4DAE278F"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14 – Donna Gatzemeyer</w:t>
                        </w:r>
                      </w:p>
                      <w:p w14:paraId="2D307962"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14 – Jeff Lambert</w:t>
                        </w:r>
                      </w:p>
                      <w:p w14:paraId="37AD75AD"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15 – Bryce Magill</w:t>
                        </w:r>
                      </w:p>
                      <w:p w14:paraId="148835DB"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17 – Jim Elliott</w:t>
                        </w:r>
                      </w:p>
                      <w:p w14:paraId="4886DB64"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18 – Troy </w:t>
                        </w:r>
                        <w:proofErr w:type="spellStart"/>
                        <w:r w:rsidRPr="007F19CD">
                          <w:rPr>
                            <w:rFonts w:ascii="Berlin Sans FB Demi" w:hAnsi="Berlin Sans FB Demi"/>
                            <w:sz w:val="24"/>
                            <w:szCs w:val="24"/>
                          </w:rPr>
                          <w:t>Kassmeier</w:t>
                        </w:r>
                        <w:proofErr w:type="spellEnd"/>
                      </w:p>
                      <w:p w14:paraId="789B5415"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18 – Samantha Brodersen</w:t>
                        </w:r>
                      </w:p>
                      <w:p w14:paraId="79F591C7"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18 – Jeanna Nichols</w:t>
                        </w:r>
                      </w:p>
                      <w:p w14:paraId="5CE66BB6"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19 – Janet Ray</w:t>
                        </w:r>
                      </w:p>
                      <w:p w14:paraId="0EBF1F07"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19 – Bruce Riddell</w:t>
                        </w:r>
                      </w:p>
                      <w:p w14:paraId="55161753"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19 – Cody Sommer</w:t>
                        </w:r>
                      </w:p>
                      <w:p w14:paraId="4B89A571"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22 – Kristi Harmon Logan</w:t>
                        </w:r>
                      </w:p>
                      <w:p w14:paraId="7A9CB52B"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 xml:space="preserve">23 – Madelyne </w:t>
                        </w:r>
                        <w:proofErr w:type="spellStart"/>
                        <w:r w:rsidRPr="007F19CD">
                          <w:rPr>
                            <w:rFonts w:ascii="Berlin Sans FB Demi" w:hAnsi="Berlin Sans FB Demi"/>
                            <w:sz w:val="24"/>
                            <w:szCs w:val="24"/>
                          </w:rPr>
                          <w:t>Smutney</w:t>
                        </w:r>
                        <w:proofErr w:type="spellEnd"/>
                      </w:p>
                      <w:p w14:paraId="68DF19A5"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24 – Bob Gatzemeyer</w:t>
                        </w:r>
                      </w:p>
                      <w:p w14:paraId="51E7C5DA"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24 – Mike Hovendick</w:t>
                        </w:r>
                      </w:p>
                      <w:p w14:paraId="439E2026"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27 – Jamie Kellogg</w:t>
                        </w:r>
                      </w:p>
                      <w:p w14:paraId="2444377C" w14:textId="77777777" w:rsidR="007F19CD" w:rsidRPr="007F19CD" w:rsidRDefault="007F19CD" w:rsidP="007F19CD">
                        <w:pPr>
                          <w:tabs>
                            <w:tab w:val="left" w:pos="576"/>
                            <w:tab w:val="center" w:pos="4032"/>
                            <w:tab w:val="right" w:pos="8208"/>
                          </w:tabs>
                          <w:spacing w:after="0"/>
                          <w:rPr>
                            <w:rFonts w:ascii="Berlin Sans FB Demi" w:hAnsi="Berlin Sans FB Demi"/>
                            <w:sz w:val="24"/>
                            <w:szCs w:val="24"/>
                          </w:rPr>
                        </w:pPr>
                        <w:r w:rsidRPr="007F19CD">
                          <w:rPr>
                            <w:rFonts w:ascii="Berlin Sans FB Demi" w:hAnsi="Berlin Sans FB Demi"/>
                            <w:sz w:val="24"/>
                            <w:szCs w:val="24"/>
                          </w:rPr>
                          <w:t>29 – Jim Grothe</w:t>
                        </w:r>
                      </w:p>
                      <w:p w14:paraId="7A17F770" w14:textId="6811562D" w:rsidR="0012255A" w:rsidRPr="004C7EEC" w:rsidRDefault="007F19CD" w:rsidP="007F19CD">
                        <w:pPr>
                          <w:tabs>
                            <w:tab w:val="left" w:pos="576"/>
                            <w:tab w:val="center" w:pos="4032"/>
                            <w:tab w:val="right" w:pos="8208"/>
                          </w:tabs>
                          <w:spacing w:after="0"/>
                          <w:rPr>
                            <w:rFonts w:ascii="Berlin Sans FB Demi" w:hAnsi="Berlin Sans FB Demi"/>
                            <w:sz w:val="26"/>
                            <w:szCs w:val="26"/>
                          </w:rPr>
                        </w:pPr>
                        <w:r w:rsidRPr="007F19CD">
                          <w:rPr>
                            <w:rFonts w:ascii="Berlin Sans FB Demi" w:hAnsi="Berlin Sans FB Demi"/>
                            <w:sz w:val="24"/>
                            <w:szCs w:val="24"/>
                          </w:rPr>
                          <w:t>29 – Carroll Plisek</w:t>
                        </w:r>
                        <w:r w:rsidR="0012255A" w:rsidRPr="004C7EEC">
                          <w:rPr>
                            <w:rFonts w:ascii="Berlin Sans FB Demi" w:hAnsi="Berlin Sans FB Demi"/>
                            <w:sz w:val="26"/>
                            <w:szCs w:val="26"/>
                          </w:rPr>
                          <w:t> </w:t>
                        </w:r>
                      </w:p>
                      <w:p w14:paraId="7C198F28" w14:textId="77777777" w:rsidR="00185A5D" w:rsidRDefault="00185A5D" w:rsidP="00185A5D">
                        <w:pPr>
                          <w:tabs>
                            <w:tab w:val="left" w:pos="576"/>
                            <w:tab w:val="center" w:pos="4032"/>
                            <w:tab w:val="right" w:pos="8208"/>
                          </w:tabs>
                          <w:spacing w:after="0"/>
                          <w:rPr>
                            <w:rFonts w:ascii="Berlin Sans FB Demi" w:hAnsi="Berlin Sans FB Demi"/>
                            <w:b/>
                            <w:bCs/>
                            <w:sz w:val="26"/>
                            <w:szCs w:val="26"/>
                          </w:rPr>
                        </w:pPr>
                      </w:p>
                      <w:p w14:paraId="596AE65D" w14:textId="1B969D34" w:rsidR="00185A5D" w:rsidRPr="00185A5D" w:rsidRDefault="0012255A" w:rsidP="00185A5D">
                        <w:pPr>
                          <w:tabs>
                            <w:tab w:val="left" w:pos="576"/>
                            <w:tab w:val="center" w:pos="4032"/>
                            <w:tab w:val="right" w:pos="8208"/>
                          </w:tabs>
                          <w:spacing w:after="0"/>
                          <w:rPr>
                            <w:rFonts w:ascii="Berlin Sans FB Demi" w:hAnsi="Berlin Sans FB Demi"/>
                            <w:sz w:val="24"/>
                            <w:szCs w:val="24"/>
                          </w:rPr>
                        </w:pPr>
                        <w:r w:rsidRPr="004C7EEC">
                          <w:rPr>
                            <w:rFonts w:ascii="Berlin Sans FB Demi" w:hAnsi="Berlin Sans FB Demi"/>
                            <w:b/>
                            <w:bCs/>
                            <w:sz w:val="26"/>
                            <w:szCs w:val="26"/>
                          </w:rPr>
                          <w:t>DECATUR</w:t>
                        </w:r>
                        <w:r w:rsidRPr="004C7EEC">
                          <w:rPr>
                            <w:rFonts w:ascii="Berlin Sans FB Demi" w:hAnsi="Berlin Sans FB Demi"/>
                            <w:sz w:val="26"/>
                            <w:szCs w:val="26"/>
                          </w:rPr>
                          <w:br/>
                        </w:r>
                        <w:r w:rsidR="00185A5D" w:rsidRPr="00185A5D">
                          <w:rPr>
                            <w:rFonts w:ascii="Berlin Sans FB Demi" w:hAnsi="Berlin Sans FB Demi"/>
                            <w:sz w:val="24"/>
                            <w:szCs w:val="24"/>
                          </w:rPr>
                          <w:t>7 – Mike Farrens</w:t>
                        </w:r>
                      </w:p>
                      <w:p w14:paraId="75146E79"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11 – Helen Tippery</w:t>
                        </w:r>
                      </w:p>
                      <w:p w14:paraId="2BDF1F5B"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13 – Jersey Nathan</w:t>
                        </w:r>
                      </w:p>
                      <w:p w14:paraId="29C2A23A"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16 – Brynlee Lea Weiland</w:t>
                        </w:r>
                      </w:p>
                      <w:p w14:paraId="2AD65F71"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17 – Randy Andersen</w:t>
                        </w:r>
                      </w:p>
                      <w:p w14:paraId="7D1839C1"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21 – Marilyn Andersen</w:t>
                        </w:r>
                      </w:p>
                      <w:p w14:paraId="256C9ACC"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21 – Lori Titus</w:t>
                        </w:r>
                      </w:p>
                      <w:p w14:paraId="527B5D59"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23 – Logan Nathan</w:t>
                        </w:r>
                      </w:p>
                      <w:p w14:paraId="61B905FB" w14:textId="77777777" w:rsidR="00185A5D" w:rsidRPr="00185A5D" w:rsidRDefault="00185A5D" w:rsidP="00185A5D">
                        <w:pPr>
                          <w:tabs>
                            <w:tab w:val="left" w:pos="576"/>
                            <w:tab w:val="center" w:pos="4032"/>
                            <w:tab w:val="right" w:pos="8208"/>
                          </w:tabs>
                          <w:spacing w:after="0"/>
                          <w:rPr>
                            <w:rFonts w:ascii="Berlin Sans FB Demi" w:hAnsi="Berlin Sans FB Demi"/>
                            <w:sz w:val="24"/>
                            <w:szCs w:val="24"/>
                          </w:rPr>
                        </w:pPr>
                        <w:r w:rsidRPr="00185A5D">
                          <w:rPr>
                            <w:rFonts w:ascii="Berlin Sans FB Demi" w:hAnsi="Berlin Sans FB Demi"/>
                            <w:sz w:val="24"/>
                            <w:szCs w:val="24"/>
                          </w:rPr>
                          <w:t>25 – Jim Judt</w:t>
                        </w:r>
                      </w:p>
                      <w:p w14:paraId="047C8BE9" w14:textId="1227688B" w:rsidR="002940A7" w:rsidRDefault="00185A5D" w:rsidP="00185A5D">
                        <w:pPr>
                          <w:tabs>
                            <w:tab w:val="left" w:pos="576"/>
                            <w:tab w:val="center" w:pos="4032"/>
                            <w:tab w:val="right" w:pos="8208"/>
                          </w:tabs>
                          <w:spacing w:after="0"/>
                          <w:rPr>
                            <w:rFonts w:ascii="Times New Roman" w:hAnsi="Times New Roman"/>
                            <w:sz w:val="24"/>
                            <w:szCs w:val="24"/>
                          </w:rPr>
                        </w:pPr>
                        <w:r w:rsidRPr="00185A5D">
                          <w:rPr>
                            <w:rFonts w:ascii="Berlin Sans FB Demi" w:hAnsi="Berlin Sans FB Demi"/>
                            <w:sz w:val="24"/>
                            <w:szCs w:val="24"/>
                          </w:rPr>
                          <w:t>28 – Rachel Farrens</w:t>
                        </w:r>
                      </w:p>
                      <w:p w14:paraId="4E7524CF" w14:textId="6338F288" w:rsidR="0012255A" w:rsidRDefault="0012255A" w:rsidP="0012255A">
                        <w:pPr>
                          <w:spacing w:after="60"/>
                          <w:rPr>
                            <w:rFonts w:ascii="Times New Roman" w:hAnsi="Times New Roman"/>
                            <w:sz w:val="24"/>
                            <w:szCs w:val="24"/>
                          </w:rPr>
                        </w:pPr>
                      </w:p>
                    </w:txbxContent>
                  </v:textbox>
                </v:shape>
                <v:shape id="Text Box 21" o:spid="_x0000_s1055" type="#_x0000_t202" style="position:absolute;left:11189;top:11359;width:264;height: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" filled="f" fillcolor="#5b9bd5" stroked="f" strokecolor="black [0]" strokeweight="2pt">
                  <v:textbox inset="2.88pt,2.88pt,2.88pt,2.88pt">
                    <w:txbxContent>
                      <w:p w14:paraId="7094020F" w14:textId="0FC44B78" w:rsidR="0012255A" w:rsidRPr="00AF0093" w:rsidRDefault="0012255A" w:rsidP="00AF0093">
                        <w:pPr>
                          <w:widowControl w:val="0"/>
                          <w:spacing w:after="0"/>
                          <w:jc w:val="center"/>
                          <w:rPr>
                            <w:rFonts w:ascii="Berlin Sans FB Demi" w:hAnsi="Berlin Sans FB Demi"/>
                            <w:sz w:val="44"/>
                            <w:szCs w:val="44"/>
                          </w:rPr>
                        </w:pPr>
                        <w:r w:rsidRPr="00AF0093">
                          <w:rPr>
                            <w:rFonts w:ascii="Berlin Sans FB Demi" w:hAnsi="Berlin Sans FB Demi"/>
                            <w:sz w:val="44"/>
                            <w:szCs w:val="44"/>
                          </w:rPr>
                          <w:t>Meals on Wheels</w:t>
                        </w:r>
                        <w:r w:rsidR="00AF0093" w:rsidRPr="00AF0093">
                          <w:rPr>
                            <w:rFonts w:ascii="Berlin Sans FB Demi" w:hAnsi="Berlin Sans FB Demi"/>
                            <w:sz w:val="44"/>
                            <w:szCs w:val="44"/>
                          </w:rPr>
                          <w:t>:</w:t>
                        </w:r>
                      </w:p>
                      <w:p w14:paraId="791FE711" w14:textId="3790BFBE" w:rsidR="0012255A" w:rsidRPr="004C7EEC" w:rsidRDefault="0012255A" w:rsidP="00AF0093">
                        <w:pPr>
                          <w:widowControl w:val="0"/>
                          <w:spacing w:after="0"/>
                          <w:jc w:val="center"/>
                          <w:rPr>
                            <w:rFonts w:ascii="Berlin Sans FB Demi" w:hAnsi="Berlin Sans FB Demi"/>
                            <w:sz w:val="28"/>
                            <w:szCs w:val="28"/>
                          </w:rPr>
                        </w:pPr>
                        <w:r w:rsidRPr="004C7EEC">
                          <w:rPr>
                            <w:rFonts w:ascii="Berlin Sans FB Demi" w:hAnsi="Berlin Sans FB Demi"/>
                            <w:b/>
                            <w:bCs/>
                            <w:sz w:val="28"/>
                            <w:szCs w:val="28"/>
                          </w:rPr>
                          <w:t xml:space="preserve">Decatur: </w:t>
                        </w:r>
                        <w:r w:rsidRPr="004C7EEC">
                          <w:rPr>
                            <w:rFonts w:ascii="Berlin Sans FB Demi" w:hAnsi="Berlin Sans FB Demi"/>
                            <w:sz w:val="28"/>
                            <w:szCs w:val="28"/>
                          </w:rPr>
                          <w:br/>
                        </w:r>
                        <w:r w:rsidR="00B53E31">
                          <w:rPr>
                            <w:rFonts w:ascii="Berlin Sans FB Demi" w:hAnsi="Berlin Sans FB Demi"/>
                            <w:sz w:val="28"/>
                            <w:szCs w:val="28"/>
                          </w:rPr>
                          <w:t>March</w:t>
                        </w:r>
                        <w:r w:rsidR="002940A7" w:rsidRPr="004C7EEC">
                          <w:rPr>
                            <w:rFonts w:ascii="Berlin Sans FB Demi" w:hAnsi="Berlin Sans FB Demi"/>
                            <w:sz w:val="28"/>
                            <w:szCs w:val="28"/>
                          </w:rPr>
                          <w:t xml:space="preserve"> 9-13</w:t>
                        </w:r>
                        <w:r w:rsidRPr="004C7EEC">
                          <w:rPr>
                            <w:rFonts w:ascii="Berlin Sans FB Demi" w:hAnsi="Berlin Sans FB Demi"/>
                            <w:sz w:val="28"/>
                            <w:szCs w:val="28"/>
                          </w:rPr>
                          <w:br/>
                        </w:r>
                      </w:p>
                      <w:p w14:paraId="5E49D241" w14:textId="73644CA8" w:rsidR="002940A7" w:rsidRPr="004C7EEC" w:rsidRDefault="002940A7" w:rsidP="002940A7">
                        <w:pPr>
                          <w:widowControl w:val="0"/>
                          <w:spacing w:after="0"/>
                          <w:jc w:val="center"/>
                          <w:rPr>
                            <w:rFonts w:ascii="Berlin Sans FB Demi" w:hAnsi="Berlin Sans FB Demi"/>
                            <w:b/>
                            <w:bCs/>
                            <w:sz w:val="28"/>
                            <w:szCs w:val="28"/>
                          </w:rPr>
                        </w:pPr>
                        <w:r w:rsidRPr="004C7EEC">
                          <w:rPr>
                            <w:rFonts w:ascii="Berlin Sans FB Demi" w:hAnsi="Berlin Sans FB Demi"/>
                            <w:b/>
                            <w:bCs/>
                            <w:sz w:val="28"/>
                            <w:szCs w:val="28"/>
                          </w:rPr>
                          <w:t xml:space="preserve">Tekamah: </w:t>
                        </w:r>
                      </w:p>
                      <w:p w14:paraId="7847E4F6" w14:textId="02AADE20" w:rsidR="002940A7" w:rsidRPr="004C7EEC" w:rsidRDefault="003B38F5" w:rsidP="0012255A">
                        <w:pPr>
                          <w:widowControl w:val="0"/>
                          <w:jc w:val="center"/>
                          <w:rPr>
                            <w:rFonts w:ascii="Berlin Sans FB Demi" w:hAnsi="Berlin Sans FB Demi"/>
                            <w:sz w:val="28"/>
                            <w:szCs w:val="28"/>
                          </w:rPr>
                        </w:pPr>
                        <w:r w:rsidRPr="004C7EEC">
                          <w:rPr>
                            <w:rFonts w:ascii="Berlin Sans FB Demi" w:hAnsi="Berlin Sans FB Demi"/>
                            <w:sz w:val="28"/>
                            <w:szCs w:val="28"/>
                          </w:rPr>
                          <w:t>March 2-6</w:t>
                        </w:r>
                      </w:p>
                    </w:txbxContent>
                  </v:textbox>
                </v:shape>
                <w10:wrap anchorx="page"/>
              </v:group>
            </w:pict>
          </mc:Fallback>
        </mc:AlternateContent>
      </w:r>
      <w:r w:rsidR="00FB045E">
        <w:rPr>
          <w:noProof/>
          <w:lang w:val="en-AU" w:eastAsia="en-AU"/>
        </w:rPr>
        <mc:AlternateContent>
          <mc:Choice Requires="wpg">
            <w:drawing>
              <wp:anchor distT="0" distB="0" distL="114300" distR="114300" simplePos="0" relativeHeight="251695104" behindDoc="0" locked="0" layoutInCell="1" allowOverlap="1" wp14:anchorId="6AC6CC1F" wp14:editId="7FBA7CA2">
                <wp:simplePos x="0" y="0"/>
                <wp:positionH relativeFrom="column">
                  <wp:posOffset>-125604</wp:posOffset>
                </wp:positionH>
                <wp:positionV relativeFrom="paragraph">
                  <wp:posOffset>-222645</wp:posOffset>
                </wp:positionV>
                <wp:extent cx="7319010" cy="884947"/>
                <wp:effectExtent l="0" t="0" r="15240" b="0"/>
                <wp:wrapNone/>
                <wp:docPr id="67079701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0" cy="884947"/>
                          <a:chOff x="1027140" y="1048253"/>
                          <a:chExt cx="73188" cy="8851"/>
                        </a:xfrm>
                      </wpg:grpSpPr>
                      <wps:wsp>
                        <wps:cNvPr id="24803603" name="Rectangle 5"/>
                        <wps:cNvSpPr>
                          <a:spLocks noChangeArrowheads="1"/>
                        </wps:cNvSpPr>
                        <wps:spPr bwMode="auto">
                          <a:xfrm>
                            <a:off x="1027140" y="10482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30992615" name="Text Box 6"/>
                        <wps:cNvSpPr txBox="1">
                          <a:spLocks noChangeArrowheads="1"/>
                        </wps:cNvSpPr>
                        <wps:spPr bwMode="auto">
                          <a:xfrm>
                            <a:off x="1089309" y="1049805"/>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BAA789" w14:textId="4FCEAB6D" w:rsidR="00FA0612" w:rsidRDefault="00FA0612" w:rsidP="00FA0612">
                              <w:pPr>
                                <w:widowControl w:val="0"/>
                                <w:jc w:val="center"/>
                                <w:rPr>
                                  <w:sz w:val="28"/>
                                  <w:szCs w:val="28"/>
                                </w:rPr>
                              </w:pPr>
                              <w:r>
                                <w:rPr>
                                  <w:sz w:val="28"/>
                                  <w:szCs w:val="28"/>
                                </w:rPr>
                                <w:t xml:space="preserve">Page </w:t>
                              </w:r>
                              <w:r w:rsidR="00CE5483">
                                <w:rPr>
                                  <w:sz w:val="28"/>
                                  <w:szCs w:val="28"/>
                                </w:rPr>
                                <w:t>3</w:t>
                              </w:r>
                            </w:p>
                          </w:txbxContent>
                        </wps:txbx>
                        <wps:bodyPr rot="0" vert="horz" wrap="square" lIns="36576" tIns="36576" rIns="36576" bIns="36576" anchor="t" anchorCtr="0" upright="1">
                          <a:noAutofit/>
                        </wps:bodyPr>
                      </wps:wsp>
                      <wps:wsp>
                        <wps:cNvPr id="2018780830" name="Text Box 7"/>
                        <wps:cNvSpPr txBox="1">
                          <a:spLocks noChangeArrowheads="1"/>
                        </wps:cNvSpPr>
                        <wps:spPr bwMode="auto">
                          <a:xfrm>
                            <a:off x="1039080" y="10493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BA0737"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AC6CC1F" id="_x0000_s1056" style="position:absolute;margin-left:-9.9pt;margin-top:-17.55pt;width:576.3pt;height:69.7pt;z-index:251695104;mso-width-relative:margin;mso-height-relative:margin" coordorigin="10271,10482" coordsize="73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">
                <v:rect id="Rectangle 5" o:spid="_x0000_s1057" style="position:absolute;left:10271;top:10482;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" filled="f" fillcolor="#5b9bd5" strokeweight="2pt">
                  <v:shadow color="black [0]"/>
                  <v:textbox inset="2.88pt,2.88pt,2.88pt,2.88pt"/>
                </v:rect>
                <v:shape id="Text Box 6" o:spid="_x0000_s1058" type="#_x0000_t202" style="position:absolute;left:10893;top:10498;width:93;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" filled="f" fillcolor="#5b9bd5" stroked="f" strokecolor="black [0]" strokeweight="2pt">
                  <v:textbox inset="2.88pt,2.88pt,2.88pt,2.88pt">
                    <w:txbxContent>
                      <w:p w14:paraId="41BAA789" w14:textId="4FCEAB6D" w:rsidR="00FA0612" w:rsidRDefault="00FA0612" w:rsidP="00FA0612">
                        <w:pPr>
                          <w:widowControl w:val="0"/>
                          <w:jc w:val="center"/>
                          <w:rPr>
                            <w:sz w:val="28"/>
                            <w:szCs w:val="28"/>
                          </w:rPr>
                        </w:pPr>
                        <w:r>
                          <w:rPr>
                            <w:sz w:val="28"/>
                            <w:szCs w:val="28"/>
                          </w:rPr>
                          <w:t xml:space="preserve">Page </w:t>
                        </w:r>
                        <w:r w:rsidR="00CE5483">
                          <w:rPr>
                            <w:sz w:val="28"/>
                            <w:szCs w:val="28"/>
                          </w:rPr>
                          <w:t>3</w:t>
                        </w:r>
                      </w:p>
                    </w:txbxContent>
                  </v:textbox>
                </v:shape>
                <v:shape id="_x0000_s1059" type="#_x0000_t202" style="position:absolute;left:10390;top:10493;width:506;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" filled="f" fillcolor="#5b9bd5" stroked="f" strokecolor="black [0]" strokeweight="2pt">
                  <v:textbox inset="2.88pt,2.88pt,2.88pt,2.88pt">
                    <w:txbxContent>
                      <w:p w14:paraId="30BA0737"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A34C34" w:rsidRPr="00514784">
        <w:rPr>
          <w:noProof/>
          <w:lang w:val="en-AU" w:eastAsia="en-AU"/>
        </w:rPr>
        <mc:AlternateContent>
          <mc:Choice Requires="wpg">
            <w:drawing>
              <wp:anchor distT="0" distB="0" distL="114300" distR="114300" simplePos="0" relativeHeight="251676672" behindDoc="1" locked="0" layoutInCell="1" allowOverlap="1" wp14:anchorId="584A4E10" wp14:editId="32F09D90">
                <wp:simplePos x="0" y="0"/>
                <wp:positionH relativeFrom="column">
                  <wp:posOffset>-101600</wp:posOffset>
                </wp:positionH>
                <wp:positionV relativeFrom="paragraph">
                  <wp:posOffset>-1459865</wp:posOffset>
                </wp:positionV>
                <wp:extent cx="7874000" cy="10055860"/>
                <wp:effectExtent l="0" t="0" r="0" b="2540"/>
                <wp:wrapNone/>
                <wp:docPr id="733853551" name="Group 73385355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874000" cy="10055860"/>
                          <a:chOff x="-101600" y="0"/>
                          <a:chExt cx="7874000" cy="10057750"/>
                        </a:xfrm>
                      </wpg:grpSpPr>
                      <wps:wsp>
                        <wps:cNvPr id="185118888"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35146162" name="Freeform 11" descr="Second page bottom accent box"/>
                        <wps:cNvSpPr>
                          <a:spLocks/>
                        </wps:cNvSpPr>
                        <wps:spPr bwMode="auto">
                          <a:xfrm>
                            <a:off x="-101600" y="8053690"/>
                            <a:ext cx="78740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70ABAF" id="Group 733853551" o:spid="_x0000_s1026" alt="Decorative" style="position:absolute;margin-left:-8pt;margin-top:-114.95pt;width:620pt;height:791.8pt;z-index:-251639808" coordorigin="-1016" coordsize="78740,100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" path="m,948r12240,l12240,,,,,948xe" fillcolor="#cfd960 [3206]" stroked="f">
                  <v:path arrowok="t" o:connecttype="custom" o:connectlocs="0,596271;7772400,596271;7772400,0;0,0;0,596271" o:connectangles="0,0,0,0,0"/>
                </v:shape>
                <v:shape id="Freeform 11" o:spid="_x0000_s1028" alt="Second page bottom accent box" style="position:absolute;left:-1016;top:80536;width:78740;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" path="m,3017r12240,l12240,,,,,3017xe" fillcolor="#ff6e00 [3205]" stroked="f">
                  <v:path arrowok="t" o:connecttype="custom" o:connectlocs="0,2003396;7874000,2003396;7874000,0;0,0;0,2003396" o:connectangles="0,0,0,0,0"/>
                </v:shape>
              </v:group>
            </w:pict>
          </mc:Fallback>
        </mc:AlternateContent>
      </w:r>
      <w:r w:rsidR="00A34C34">
        <w:br w:type="page"/>
      </w:r>
    </w:p>
    <w:p w14:paraId="0041166D" w14:textId="4AF94BEA" w:rsidR="00A34C34" w:rsidRDefault="00FA0612">
      <w:r>
        <w:rPr>
          <w:noProof/>
          <w:lang w:val="en-AU" w:eastAsia="en-AU"/>
        </w:rPr>
        <w:lastRenderedPageBreak/>
        <mc:AlternateContent>
          <mc:Choice Requires="wps">
            <w:drawing>
              <wp:anchor distT="0" distB="0" distL="114300" distR="114300" simplePos="0" relativeHeight="251704320" behindDoc="0" locked="0" layoutInCell="1" allowOverlap="1" wp14:anchorId="0FA3D71A" wp14:editId="33B2AB84">
                <wp:simplePos x="0" y="0"/>
                <wp:positionH relativeFrom="column">
                  <wp:posOffset>-133350</wp:posOffset>
                </wp:positionH>
                <wp:positionV relativeFrom="paragraph">
                  <wp:posOffset>1209675</wp:posOffset>
                </wp:positionV>
                <wp:extent cx="3901440" cy="5686425"/>
                <wp:effectExtent l="0" t="0" r="3810" b="9525"/>
                <wp:wrapNone/>
                <wp:docPr id="727746637" name="Text Box 14"/>
                <wp:cNvGraphicFramePr/>
                <a:graphic xmlns:a="http://schemas.openxmlformats.org/drawingml/2006/main">
                  <a:graphicData uri="http://schemas.microsoft.com/office/word/2010/wordprocessingShape">
                    <wps:wsp>
                      <wps:cNvSpPr txBox="1"/>
                      <wps:spPr>
                        <a:xfrm>
                          <a:off x="0" y="0"/>
                          <a:ext cx="3901440" cy="5686425"/>
                        </a:xfrm>
                        <a:prstGeom prst="rect">
                          <a:avLst/>
                        </a:prstGeom>
                        <a:solidFill>
                          <a:schemeClr val="lt1"/>
                        </a:solidFill>
                        <a:ln w="6350">
                          <a:noFill/>
                        </a:ln>
                      </wps:spPr>
                      <wps:txbx>
                        <w:txbxContent>
                          <w:p w14:paraId="0068145C" w14:textId="584B5AA8" w:rsidR="00FA0612" w:rsidRPr="0042733E" w:rsidRDefault="00FA0612" w:rsidP="00FA0612">
                            <w:pPr>
                              <w:spacing w:after="0"/>
                              <w:jc w:val="center"/>
                              <w:rPr>
                                <w:rFonts w:ascii="Times New Roman" w:hAnsi="Times New Roman"/>
                                <w:b/>
                                <w:bCs/>
                              </w:rPr>
                            </w:pPr>
                            <w:r w:rsidRPr="0042733E">
                              <w:rPr>
                                <w:rFonts w:ascii="Times New Roman" w:hAnsi="Times New Roman"/>
                                <w:b/>
                                <w:bCs/>
                              </w:rPr>
                              <w:t>Calendar of Events:</w:t>
                            </w:r>
                          </w:p>
                          <w:p w14:paraId="0FB2B90D" w14:textId="1DA4591A" w:rsidR="00FA0612" w:rsidRPr="0042733E" w:rsidRDefault="00633F7A" w:rsidP="00FA0612">
                            <w:pPr>
                              <w:spacing w:after="0"/>
                              <w:jc w:val="center"/>
                              <w:rPr>
                                <w:rFonts w:ascii="Times New Roman" w:hAnsi="Times New Roman"/>
                                <w:b/>
                                <w:bCs/>
                              </w:rPr>
                            </w:pPr>
                            <w:r w:rsidRPr="0042733E">
                              <w:rPr>
                                <w:rFonts w:ascii="Times New Roman" w:hAnsi="Times New Roman"/>
                                <w:b/>
                                <w:bCs/>
                              </w:rPr>
                              <w:t>March</w:t>
                            </w:r>
                            <w:r w:rsidR="00FA0612" w:rsidRPr="0042733E">
                              <w:rPr>
                                <w:rFonts w:ascii="Times New Roman" w:hAnsi="Times New Roman"/>
                                <w:b/>
                                <w:bCs/>
                              </w:rPr>
                              <w:t xml:space="preserve"> 2026</w:t>
                            </w:r>
                          </w:p>
                          <w:p w14:paraId="13D777DA" w14:textId="77777777" w:rsidR="00FA0612" w:rsidRPr="0042733E" w:rsidRDefault="00FA0612" w:rsidP="00FA0612">
                            <w:pPr>
                              <w:spacing w:after="0"/>
                              <w:jc w:val="center"/>
                              <w:rPr>
                                <w:rFonts w:ascii="Times New Roman" w:hAnsi="Times New Roman"/>
                                <w:b/>
                                <w:bCs/>
                              </w:rPr>
                            </w:pPr>
                          </w:p>
                          <w:p w14:paraId="28BF5496" w14:textId="77777777" w:rsidR="00FA0612" w:rsidRPr="0042733E" w:rsidRDefault="00FA0612" w:rsidP="00FA0612">
                            <w:pPr>
                              <w:spacing w:after="0"/>
                              <w:rPr>
                                <w:rFonts w:ascii="Times New Roman" w:hAnsi="Times New Roman"/>
                                <w:b/>
                                <w:bCs/>
                              </w:rPr>
                            </w:pPr>
                          </w:p>
                          <w:p w14:paraId="0701AF53" w14:textId="4DEFC595" w:rsidR="00FA0612" w:rsidRPr="0042733E" w:rsidRDefault="00B47C07">
                            <w:pPr>
                              <w:rPr>
                                <w:rFonts w:ascii="Times New Roman" w:hAnsi="Times New Roman"/>
                                <w:b/>
                                <w:bCs/>
                              </w:rPr>
                            </w:pPr>
                            <w:r w:rsidRPr="0042733E">
                              <w:rPr>
                                <w:rFonts w:ascii="Times New Roman" w:hAnsi="Times New Roman"/>
                                <w:b/>
                                <w:bCs/>
                              </w:rPr>
                              <w:t>Mondays at 2pm – Tekamah Bible Study.</w:t>
                            </w:r>
                          </w:p>
                          <w:p w14:paraId="55DCEEAD" w14:textId="55D852EB" w:rsidR="00B47C07" w:rsidRPr="0042733E" w:rsidRDefault="00B47C07">
                            <w:pPr>
                              <w:rPr>
                                <w:rFonts w:ascii="Times New Roman" w:hAnsi="Times New Roman"/>
                                <w:b/>
                                <w:bCs/>
                              </w:rPr>
                            </w:pPr>
                            <w:r w:rsidRPr="0042733E">
                              <w:rPr>
                                <w:rFonts w:ascii="Times New Roman" w:hAnsi="Times New Roman"/>
                                <w:b/>
                                <w:bCs/>
                              </w:rPr>
                              <w:t>Wednesdays at 1:</w:t>
                            </w:r>
                            <w:r w:rsidR="00633F7A" w:rsidRPr="0042733E">
                              <w:rPr>
                                <w:rFonts w:ascii="Times New Roman" w:hAnsi="Times New Roman"/>
                                <w:b/>
                                <w:bCs/>
                              </w:rPr>
                              <w:t>00</w:t>
                            </w:r>
                            <w:r w:rsidRPr="0042733E">
                              <w:rPr>
                                <w:rFonts w:ascii="Times New Roman" w:hAnsi="Times New Roman"/>
                                <w:b/>
                                <w:bCs/>
                              </w:rPr>
                              <w:t>pm – Decatur Bible Study</w:t>
                            </w:r>
                            <w:r w:rsidR="00633F7A" w:rsidRPr="0042733E">
                              <w:rPr>
                                <w:rFonts w:ascii="Times New Roman" w:hAnsi="Times New Roman"/>
                                <w:b/>
                                <w:bCs/>
                              </w:rPr>
                              <w:t xml:space="preserve"> at the Sear’s Center</w:t>
                            </w:r>
                            <w:r w:rsidRPr="0042733E">
                              <w:rPr>
                                <w:rFonts w:ascii="Times New Roman" w:hAnsi="Times New Roman"/>
                                <w:b/>
                                <w:bCs/>
                              </w:rPr>
                              <w:t>.</w:t>
                            </w:r>
                          </w:p>
                          <w:p w14:paraId="4248416F" w14:textId="114DDCF2" w:rsidR="00B47C07" w:rsidRPr="0042733E" w:rsidRDefault="0063387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1 – Tekamah Food Pantry Sunday. </w:t>
                            </w:r>
                          </w:p>
                          <w:p w14:paraId="463FDAA8" w14:textId="55599A71"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10:30am – THDCCC Meeting at Presbyterian church in Tekamah.</w:t>
                            </w:r>
                          </w:p>
                          <w:p w14:paraId="65A67C5A" w14:textId="157A7C33"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Decatur YUM’s at 5:30pm &amp; Board Meeting at 6:00pm.</w:t>
                            </w:r>
                          </w:p>
                          <w:p w14:paraId="1BC4A82F" w14:textId="2037276A" w:rsidR="00E32605" w:rsidRPr="0042733E" w:rsidRDefault="00E32605">
                            <w:pPr>
                              <w:rPr>
                                <w:rFonts w:ascii="Times New Roman" w:hAnsi="Times New Roman"/>
                                <w:b/>
                                <w:bCs/>
                              </w:rPr>
                            </w:pPr>
                            <w:r w:rsidRPr="001C7DE3">
                              <w:rPr>
                                <w:rFonts w:ascii="Times New Roman" w:hAnsi="Times New Roman"/>
                                <w:b/>
                                <w:bCs/>
                                <w:highlight w:val="yellow"/>
                              </w:rPr>
                              <w:t xml:space="preserve">March 8 – </w:t>
                            </w:r>
                            <w:r w:rsidR="0042733E" w:rsidRPr="001C7DE3">
                              <w:rPr>
                                <w:rFonts w:ascii="Times New Roman" w:hAnsi="Times New Roman"/>
                                <w:b/>
                                <w:bCs/>
                                <w:highlight w:val="yellow"/>
                              </w:rPr>
                              <w:t xml:space="preserve">11:00am – 2:00pm – </w:t>
                            </w:r>
                            <w:r w:rsidRPr="001C7DE3">
                              <w:rPr>
                                <w:rFonts w:ascii="Times New Roman" w:hAnsi="Times New Roman"/>
                                <w:b/>
                                <w:bCs/>
                                <w:highlight w:val="yellow"/>
                              </w:rPr>
                              <w:t xml:space="preserve">Decatur UMC </w:t>
                            </w:r>
                            <w:r w:rsidR="0042733E" w:rsidRPr="001C7DE3">
                              <w:rPr>
                                <w:rFonts w:ascii="Times New Roman" w:hAnsi="Times New Roman"/>
                                <w:b/>
                                <w:bCs/>
                                <w:highlight w:val="yellow"/>
                              </w:rPr>
                              <w:t xml:space="preserve">Soup </w:t>
                            </w:r>
                            <w:r w:rsidRPr="00001CFC">
                              <w:rPr>
                                <w:rFonts w:ascii="Times New Roman" w:hAnsi="Times New Roman"/>
                                <w:b/>
                                <w:bCs/>
                                <w:highlight w:val="yellow"/>
                              </w:rPr>
                              <w:t xml:space="preserve">FUNDRAISER </w:t>
                            </w:r>
                            <w:r w:rsidR="00001CFC" w:rsidRPr="00001CFC">
                              <w:rPr>
                                <w:rFonts w:ascii="Times New Roman" w:hAnsi="Times New Roman"/>
                                <w:b/>
                                <w:bCs/>
                                <w:highlight w:val="yellow"/>
                              </w:rPr>
                              <w:t>at Decatur Museum.</w:t>
                            </w:r>
                            <w:r w:rsidR="00001CFC">
                              <w:rPr>
                                <w:rFonts w:ascii="Times New Roman" w:hAnsi="Times New Roman"/>
                                <w:b/>
                                <w:bCs/>
                              </w:rPr>
                              <w:t xml:space="preserve"> </w:t>
                            </w:r>
                          </w:p>
                          <w:p w14:paraId="51E401C0" w14:textId="55E70C03" w:rsidR="00B47C07" w:rsidRPr="0042733E" w:rsidRDefault="000E1DBE">
                            <w:pPr>
                              <w:rPr>
                                <w:rFonts w:ascii="Times New Roman" w:hAnsi="Times New Roman"/>
                                <w:b/>
                                <w:bCs/>
                              </w:rPr>
                            </w:pPr>
                            <w:r w:rsidRPr="0042733E">
                              <w:rPr>
                                <w:rFonts w:ascii="Times New Roman" w:hAnsi="Times New Roman"/>
                                <w:b/>
                                <w:bCs/>
                              </w:rPr>
                              <w:t xml:space="preserve">March </w:t>
                            </w:r>
                            <w:r w:rsidR="00B47C07" w:rsidRPr="0042733E">
                              <w:rPr>
                                <w:rFonts w:ascii="Times New Roman" w:hAnsi="Times New Roman"/>
                                <w:b/>
                                <w:bCs/>
                              </w:rPr>
                              <w:t>11 – Tekamah Trustees at 6:00pm &amp; Board Meeting at 6:30pm.</w:t>
                            </w:r>
                          </w:p>
                          <w:p w14:paraId="759A88F8" w14:textId="70243D29" w:rsidR="00884EE8" w:rsidRPr="0042733E" w:rsidRDefault="00884EE8">
                            <w:pPr>
                              <w:rPr>
                                <w:rFonts w:ascii="Times New Roman" w:hAnsi="Times New Roman"/>
                                <w:b/>
                                <w:bCs/>
                              </w:rPr>
                            </w:pPr>
                            <w:r w:rsidRPr="0042733E">
                              <w:rPr>
                                <w:rFonts w:ascii="Times New Roman" w:hAnsi="Times New Roman"/>
                                <w:b/>
                                <w:bCs/>
                              </w:rPr>
                              <w:t xml:space="preserve">March 17 – SPPRC Meeting at Decatur UMC. </w:t>
                            </w:r>
                          </w:p>
                          <w:p w14:paraId="685ADD4E" w14:textId="2A4E5197" w:rsidR="0012255A" w:rsidRPr="0042733E" w:rsidRDefault="00001CFC">
                            <w:pPr>
                              <w:rPr>
                                <w:rFonts w:ascii="Times New Roman" w:hAnsi="Times New Roman"/>
                                <w:b/>
                                <w:bCs/>
                              </w:rPr>
                            </w:pPr>
                            <w:r>
                              <w:rPr>
                                <w:rFonts w:ascii="Times New Roman" w:hAnsi="Times New Roman"/>
                                <w:b/>
                                <w:bCs/>
                              </w:rPr>
                              <w:t xml:space="preserve">March </w:t>
                            </w:r>
                            <w:r w:rsidR="00E72534" w:rsidRPr="0042733E">
                              <w:rPr>
                                <w:rFonts w:ascii="Times New Roman" w:hAnsi="Times New Roman"/>
                                <w:b/>
                                <w:bCs/>
                              </w:rPr>
                              <w:t>18 &amp; 25</w:t>
                            </w:r>
                            <w:r w:rsidR="0012255A" w:rsidRPr="0042733E">
                              <w:rPr>
                                <w:rFonts w:ascii="Times New Roman" w:hAnsi="Times New Roman"/>
                                <w:b/>
                                <w:bCs/>
                              </w:rPr>
                              <w:t xml:space="preserve"> – Tekamah Confirmation Class at 5:15pm. </w:t>
                            </w:r>
                          </w:p>
                          <w:p w14:paraId="78DDFE93" w14:textId="41CA5C39" w:rsidR="00315E85" w:rsidRDefault="00004EAA" w:rsidP="001C7DE3">
                            <w:pPr>
                              <w:jc w:val="center"/>
                              <w:rPr>
                                <w:rFonts w:ascii="Times New Roman" w:hAnsi="Times New Roman"/>
                                <w:b/>
                                <w:bCs/>
                              </w:rPr>
                            </w:pPr>
                            <w:r w:rsidRPr="001C7DE3">
                              <w:rPr>
                                <w:rFonts w:ascii="Times New Roman" w:hAnsi="Times New Roman"/>
                                <w:b/>
                                <w:bCs/>
                                <w:u w:val="single"/>
                              </w:rPr>
                              <w:t>Holy Week</w:t>
                            </w:r>
                            <w:r>
                              <w:rPr>
                                <w:rFonts w:ascii="Times New Roman" w:hAnsi="Times New Roman"/>
                                <w:b/>
                                <w:bCs/>
                              </w:rPr>
                              <w:t>:</w:t>
                            </w:r>
                          </w:p>
                          <w:p w14:paraId="4EB03200" w14:textId="61931760" w:rsidR="00004EAA" w:rsidRPr="001C7DE3" w:rsidRDefault="00004EAA">
                            <w:pPr>
                              <w:rPr>
                                <w:rFonts w:ascii="Times New Roman" w:hAnsi="Times New Roman"/>
                                <w:b/>
                                <w:bCs/>
                                <w:highlight w:val="yellow"/>
                              </w:rPr>
                            </w:pPr>
                            <w:r w:rsidRPr="001C7DE3">
                              <w:rPr>
                                <w:rFonts w:ascii="Times New Roman" w:hAnsi="Times New Roman"/>
                                <w:b/>
                                <w:bCs/>
                                <w:highlight w:val="yellow"/>
                              </w:rPr>
                              <w:t>April 2 – 7:00pm – Seder Servic</w:t>
                            </w:r>
                            <w:r w:rsidR="003810D4" w:rsidRPr="001C7DE3">
                              <w:rPr>
                                <w:rFonts w:ascii="Times New Roman" w:hAnsi="Times New Roman"/>
                                <w:b/>
                                <w:bCs/>
                                <w:highlight w:val="yellow"/>
                              </w:rPr>
                              <w:t xml:space="preserve">e at </w:t>
                            </w:r>
                            <w:r w:rsidR="003810D4" w:rsidRPr="006A5E82">
                              <w:rPr>
                                <w:rFonts w:ascii="Times New Roman" w:hAnsi="Times New Roman"/>
                                <w:b/>
                                <w:bCs/>
                                <w:highlight w:val="yell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Tekamah</w:t>
                            </w:r>
                            <w:r w:rsidR="003810D4" w:rsidRPr="001C7DE3">
                              <w:rPr>
                                <w:rFonts w:ascii="Times New Roman" w:hAnsi="Times New Roman"/>
                                <w:b/>
                                <w:bCs/>
                                <w:highlight w:val="yellow"/>
                              </w:rPr>
                              <w:t xml:space="preserve"> UMC.</w:t>
                            </w:r>
                          </w:p>
                          <w:p w14:paraId="6101E463" w14:textId="630B568F" w:rsidR="003810D4" w:rsidRPr="0042733E" w:rsidRDefault="003810D4">
                            <w:pPr>
                              <w:rPr>
                                <w:rFonts w:ascii="Times New Roman" w:hAnsi="Times New Roman"/>
                                <w:b/>
                                <w:bCs/>
                              </w:rPr>
                            </w:pPr>
                            <w:r w:rsidRPr="001C7DE3">
                              <w:rPr>
                                <w:rFonts w:ascii="Times New Roman" w:hAnsi="Times New Roman"/>
                                <w:b/>
                                <w:bCs/>
                                <w:highlight w:val="yellow"/>
                              </w:rPr>
                              <w:t>April 3 – 7:00pm – Good Friday Tenebrae Service at Decatur UMC.</w:t>
                            </w:r>
                            <w:r>
                              <w:rPr>
                                <w:rFonts w:ascii="Times New Roman" w:hAnsi="Times New Roman"/>
                                <w:b/>
                                <w:bCs/>
                              </w:rPr>
                              <w:t xml:space="preserve"> </w:t>
                            </w:r>
                          </w:p>
                          <w:p w14:paraId="4AC3BDE4" w14:textId="77777777" w:rsidR="0012255A" w:rsidRDefault="0012255A">
                            <w:pPr>
                              <w:rPr>
                                <w:rFonts w:ascii="Berlin Sans FB Demi" w:hAnsi="Berlin Sans FB Demi"/>
                              </w:rPr>
                            </w:pPr>
                          </w:p>
                          <w:p w14:paraId="27FA5E5D" w14:textId="279BAA98" w:rsidR="0012255A" w:rsidRDefault="0012255A">
                            <w:pPr>
                              <w:rPr>
                                <w:rFonts w:ascii="Berlin Sans FB Demi" w:hAnsi="Berlin Sans FB Demi"/>
                              </w:rPr>
                            </w:pPr>
                          </w:p>
                          <w:p w14:paraId="0CAAC24E" w14:textId="77777777" w:rsidR="00B47C07" w:rsidRPr="00FA0612" w:rsidRDefault="00B47C07">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3D71A" id="Text Box 14" o:spid="_x0000_s1060" type="#_x0000_t202" style="position:absolute;margin-left:-10.5pt;margin-top:95.25pt;width:307.2pt;height:44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" fillcolor="white [3201]" stroked="f" strokeweight=".5pt">
                <v:textbox>
                  <w:txbxContent>
                    <w:p w14:paraId="0068145C" w14:textId="584B5AA8" w:rsidR="00FA0612" w:rsidRPr="0042733E" w:rsidRDefault="00FA0612" w:rsidP="00FA0612">
                      <w:pPr>
                        <w:spacing w:after="0"/>
                        <w:jc w:val="center"/>
                        <w:rPr>
                          <w:rFonts w:ascii="Times New Roman" w:hAnsi="Times New Roman"/>
                          <w:b/>
                          <w:bCs/>
                        </w:rPr>
                      </w:pPr>
                      <w:r w:rsidRPr="0042733E">
                        <w:rPr>
                          <w:rFonts w:ascii="Times New Roman" w:hAnsi="Times New Roman"/>
                          <w:b/>
                          <w:bCs/>
                        </w:rPr>
                        <w:t>Calendar of Events:</w:t>
                      </w:r>
                    </w:p>
                    <w:p w14:paraId="0FB2B90D" w14:textId="1DA4591A" w:rsidR="00FA0612" w:rsidRPr="0042733E" w:rsidRDefault="00633F7A" w:rsidP="00FA0612">
                      <w:pPr>
                        <w:spacing w:after="0"/>
                        <w:jc w:val="center"/>
                        <w:rPr>
                          <w:rFonts w:ascii="Times New Roman" w:hAnsi="Times New Roman"/>
                          <w:b/>
                          <w:bCs/>
                        </w:rPr>
                      </w:pPr>
                      <w:r w:rsidRPr="0042733E">
                        <w:rPr>
                          <w:rFonts w:ascii="Times New Roman" w:hAnsi="Times New Roman"/>
                          <w:b/>
                          <w:bCs/>
                        </w:rPr>
                        <w:t>March</w:t>
                      </w:r>
                      <w:r w:rsidR="00FA0612" w:rsidRPr="0042733E">
                        <w:rPr>
                          <w:rFonts w:ascii="Times New Roman" w:hAnsi="Times New Roman"/>
                          <w:b/>
                          <w:bCs/>
                        </w:rPr>
                        <w:t xml:space="preserve"> 2026</w:t>
                      </w:r>
                    </w:p>
                    <w:p w14:paraId="13D777DA" w14:textId="77777777" w:rsidR="00FA0612" w:rsidRPr="0042733E" w:rsidRDefault="00FA0612" w:rsidP="00FA0612">
                      <w:pPr>
                        <w:spacing w:after="0"/>
                        <w:jc w:val="center"/>
                        <w:rPr>
                          <w:rFonts w:ascii="Times New Roman" w:hAnsi="Times New Roman"/>
                          <w:b/>
                          <w:bCs/>
                        </w:rPr>
                      </w:pPr>
                    </w:p>
                    <w:p w14:paraId="28BF5496" w14:textId="77777777" w:rsidR="00FA0612" w:rsidRPr="0042733E" w:rsidRDefault="00FA0612" w:rsidP="00FA0612">
                      <w:pPr>
                        <w:spacing w:after="0"/>
                        <w:rPr>
                          <w:rFonts w:ascii="Times New Roman" w:hAnsi="Times New Roman"/>
                          <w:b/>
                          <w:bCs/>
                        </w:rPr>
                      </w:pPr>
                    </w:p>
                    <w:p w14:paraId="0701AF53" w14:textId="4DEFC595" w:rsidR="00FA0612" w:rsidRPr="0042733E" w:rsidRDefault="00B47C07">
                      <w:pPr>
                        <w:rPr>
                          <w:rFonts w:ascii="Times New Roman" w:hAnsi="Times New Roman"/>
                          <w:b/>
                          <w:bCs/>
                        </w:rPr>
                      </w:pPr>
                      <w:r w:rsidRPr="0042733E">
                        <w:rPr>
                          <w:rFonts w:ascii="Times New Roman" w:hAnsi="Times New Roman"/>
                          <w:b/>
                          <w:bCs/>
                        </w:rPr>
                        <w:t>Mondays at 2pm – Tekamah Bible Study.</w:t>
                      </w:r>
                    </w:p>
                    <w:p w14:paraId="55DCEEAD" w14:textId="55D852EB" w:rsidR="00B47C07" w:rsidRPr="0042733E" w:rsidRDefault="00B47C07">
                      <w:pPr>
                        <w:rPr>
                          <w:rFonts w:ascii="Times New Roman" w:hAnsi="Times New Roman"/>
                          <w:b/>
                          <w:bCs/>
                        </w:rPr>
                      </w:pPr>
                      <w:r w:rsidRPr="0042733E">
                        <w:rPr>
                          <w:rFonts w:ascii="Times New Roman" w:hAnsi="Times New Roman"/>
                          <w:b/>
                          <w:bCs/>
                        </w:rPr>
                        <w:t>Wednesdays at 1:</w:t>
                      </w:r>
                      <w:r w:rsidR="00633F7A" w:rsidRPr="0042733E">
                        <w:rPr>
                          <w:rFonts w:ascii="Times New Roman" w:hAnsi="Times New Roman"/>
                          <w:b/>
                          <w:bCs/>
                        </w:rPr>
                        <w:t>00</w:t>
                      </w:r>
                      <w:r w:rsidRPr="0042733E">
                        <w:rPr>
                          <w:rFonts w:ascii="Times New Roman" w:hAnsi="Times New Roman"/>
                          <w:b/>
                          <w:bCs/>
                        </w:rPr>
                        <w:t>pm – Decatur Bible Study</w:t>
                      </w:r>
                      <w:r w:rsidR="00633F7A" w:rsidRPr="0042733E">
                        <w:rPr>
                          <w:rFonts w:ascii="Times New Roman" w:hAnsi="Times New Roman"/>
                          <w:b/>
                          <w:bCs/>
                        </w:rPr>
                        <w:t xml:space="preserve"> at the Sear’s Center</w:t>
                      </w:r>
                      <w:r w:rsidRPr="0042733E">
                        <w:rPr>
                          <w:rFonts w:ascii="Times New Roman" w:hAnsi="Times New Roman"/>
                          <w:b/>
                          <w:bCs/>
                        </w:rPr>
                        <w:t>.</w:t>
                      </w:r>
                    </w:p>
                    <w:p w14:paraId="4248416F" w14:textId="114DDCF2" w:rsidR="00B47C07" w:rsidRPr="0042733E" w:rsidRDefault="0063387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1 – Tekamah Food Pantry Sunday. </w:t>
                      </w:r>
                    </w:p>
                    <w:p w14:paraId="463FDAA8" w14:textId="55599A71"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10:30am – THDCCC Meeting at Presbyterian church in Tekamah.</w:t>
                      </w:r>
                    </w:p>
                    <w:p w14:paraId="65A67C5A" w14:textId="157A7C33" w:rsidR="00B47C07" w:rsidRPr="0042733E" w:rsidRDefault="001444E8">
                      <w:pPr>
                        <w:rPr>
                          <w:rFonts w:ascii="Times New Roman" w:hAnsi="Times New Roman"/>
                          <w:b/>
                          <w:bCs/>
                        </w:rPr>
                      </w:pPr>
                      <w:r w:rsidRPr="0042733E">
                        <w:rPr>
                          <w:rFonts w:ascii="Times New Roman" w:hAnsi="Times New Roman"/>
                          <w:b/>
                          <w:bCs/>
                        </w:rPr>
                        <w:t>March</w:t>
                      </w:r>
                      <w:r w:rsidR="00B47C07" w:rsidRPr="0042733E">
                        <w:rPr>
                          <w:rFonts w:ascii="Times New Roman" w:hAnsi="Times New Roman"/>
                          <w:b/>
                          <w:bCs/>
                        </w:rPr>
                        <w:t xml:space="preserve"> 4 – Decatur YUM’s at 5:30pm &amp; Board Meeting at 6:00pm.</w:t>
                      </w:r>
                    </w:p>
                    <w:p w14:paraId="1BC4A82F" w14:textId="2037276A" w:rsidR="00E32605" w:rsidRPr="0042733E" w:rsidRDefault="00E32605">
                      <w:pPr>
                        <w:rPr>
                          <w:rFonts w:ascii="Times New Roman" w:hAnsi="Times New Roman"/>
                          <w:b/>
                          <w:bCs/>
                        </w:rPr>
                      </w:pPr>
                      <w:r w:rsidRPr="001C7DE3">
                        <w:rPr>
                          <w:rFonts w:ascii="Times New Roman" w:hAnsi="Times New Roman"/>
                          <w:b/>
                          <w:bCs/>
                          <w:highlight w:val="yellow"/>
                        </w:rPr>
                        <w:t xml:space="preserve">March 8 – </w:t>
                      </w:r>
                      <w:r w:rsidR="0042733E" w:rsidRPr="001C7DE3">
                        <w:rPr>
                          <w:rFonts w:ascii="Times New Roman" w:hAnsi="Times New Roman"/>
                          <w:b/>
                          <w:bCs/>
                          <w:highlight w:val="yellow"/>
                        </w:rPr>
                        <w:t xml:space="preserve">11:00am – 2:00pm – </w:t>
                      </w:r>
                      <w:r w:rsidRPr="001C7DE3">
                        <w:rPr>
                          <w:rFonts w:ascii="Times New Roman" w:hAnsi="Times New Roman"/>
                          <w:b/>
                          <w:bCs/>
                          <w:highlight w:val="yellow"/>
                        </w:rPr>
                        <w:t xml:space="preserve">Decatur UMC </w:t>
                      </w:r>
                      <w:r w:rsidR="0042733E" w:rsidRPr="001C7DE3">
                        <w:rPr>
                          <w:rFonts w:ascii="Times New Roman" w:hAnsi="Times New Roman"/>
                          <w:b/>
                          <w:bCs/>
                          <w:highlight w:val="yellow"/>
                        </w:rPr>
                        <w:t xml:space="preserve">Soup </w:t>
                      </w:r>
                      <w:r w:rsidRPr="00001CFC">
                        <w:rPr>
                          <w:rFonts w:ascii="Times New Roman" w:hAnsi="Times New Roman"/>
                          <w:b/>
                          <w:bCs/>
                          <w:highlight w:val="yellow"/>
                        </w:rPr>
                        <w:t xml:space="preserve">FUNDRAISER </w:t>
                      </w:r>
                      <w:r w:rsidR="00001CFC" w:rsidRPr="00001CFC">
                        <w:rPr>
                          <w:rFonts w:ascii="Times New Roman" w:hAnsi="Times New Roman"/>
                          <w:b/>
                          <w:bCs/>
                          <w:highlight w:val="yellow"/>
                        </w:rPr>
                        <w:t>at Decatur Museum.</w:t>
                      </w:r>
                      <w:r w:rsidR="00001CFC">
                        <w:rPr>
                          <w:rFonts w:ascii="Times New Roman" w:hAnsi="Times New Roman"/>
                          <w:b/>
                          <w:bCs/>
                        </w:rPr>
                        <w:t xml:space="preserve"> </w:t>
                      </w:r>
                    </w:p>
                    <w:p w14:paraId="51E401C0" w14:textId="55E70C03" w:rsidR="00B47C07" w:rsidRPr="0042733E" w:rsidRDefault="000E1DBE">
                      <w:pPr>
                        <w:rPr>
                          <w:rFonts w:ascii="Times New Roman" w:hAnsi="Times New Roman"/>
                          <w:b/>
                          <w:bCs/>
                        </w:rPr>
                      </w:pPr>
                      <w:r w:rsidRPr="0042733E">
                        <w:rPr>
                          <w:rFonts w:ascii="Times New Roman" w:hAnsi="Times New Roman"/>
                          <w:b/>
                          <w:bCs/>
                        </w:rPr>
                        <w:t xml:space="preserve">March </w:t>
                      </w:r>
                      <w:r w:rsidR="00B47C07" w:rsidRPr="0042733E">
                        <w:rPr>
                          <w:rFonts w:ascii="Times New Roman" w:hAnsi="Times New Roman"/>
                          <w:b/>
                          <w:bCs/>
                        </w:rPr>
                        <w:t>11 – Tekamah Trustees at 6:00pm &amp; Board Meeting at 6:30pm.</w:t>
                      </w:r>
                    </w:p>
                    <w:p w14:paraId="759A88F8" w14:textId="70243D29" w:rsidR="00884EE8" w:rsidRPr="0042733E" w:rsidRDefault="00884EE8">
                      <w:pPr>
                        <w:rPr>
                          <w:rFonts w:ascii="Times New Roman" w:hAnsi="Times New Roman"/>
                          <w:b/>
                          <w:bCs/>
                        </w:rPr>
                      </w:pPr>
                      <w:r w:rsidRPr="0042733E">
                        <w:rPr>
                          <w:rFonts w:ascii="Times New Roman" w:hAnsi="Times New Roman"/>
                          <w:b/>
                          <w:bCs/>
                        </w:rPr>
                        <w:t xml:space="preserve">March 17 – SPPRC Meeting at Decatur UMC. </w:t>
                      </w:r>
                    </w:p>
                    <w:p w14:paraId="685ADD4E" w14:textId="2A4E5197" w:rsidR="0012255A" w:rsidRPr="0042733E" w:rsidRDefault="00001CFC">
                      <w:pPr>
                        <w:rPr>
                          <w:rFonts w:ascii="Times New Roman" w:hAnsi="Times New Roman"/>
                          <w:b/>
                          <w:bCs/>
                        </w:rPr>
                      </w:pPr>
                      <w:r>
                        <w:rPr>
                          <w:rFonts w:ascii="Times New Roman" w:hAnsi="Times New Roman"/>
                          <w:b/>
                          <w:bCs/>
                        </w:rPr>
                        <w:t xml:space="preserve">March </w:t>
                      </w:r>
                      <w:r w:rsidR="00E72534" w:rsidRPr="0042733E">
                        <w:rPr>
                          <w:rFonts w:ascii="Times New Roman" w:hAnsi="Times New Roman"/>
                          <w:b/>
                          <w:bCs/>
                        </w:rPr>
                        <w:t>18 &amp; 25</w:t>
                      </w:r>
                      <w:r w:rsidR="0012255A" w:rsidRPr="0042733E">
                        <w:rPr>
                          <w:rFonts w:ascii="Times New Roman" w:hAnsi="Times New Roman"/>
                          <w:b/>
                          <w:bCs/>
                        </w:rPr>
                        <w:t xml:space="preserve"> – Tekamah Confirmation Class at 5:15pm. </w:t>
                      </w:r>
                    </w:p>
                    <w:p w14:paraId="78DDFE93" w14:textId="41CA5C39" w:rsidR="00315E85" w:rsidRDefault="00004EAA" w:rsidP="001C7DE3">
                      <w:pPr>
                        <w:jc w:val="center"/>
                        <w:rPr>
                          <w:rFonts w:ascii="Times New Roman" w:hAnsi="Times New Roman"/>
                          <w:b/>
                          <w:bCs/>
                        </w:rPr>
                      </w:pPr>
                      <w:r w:rsidRPr="001C7DE3">
                        <w:rPr>
                          <w:rFonts w:ascii="Times New Roman" w:hAnsi="Times New Roman"/>
                          <w:b/>
                          <w:bCs/>
                          <w:u w:val="single"/>
                        </w:rPr>
                        <w:t>Holy Week</w:t>
                      </w:r>
                      <w:r>
                        <w:rPr>
                          <w:rFonts w:ascii="Times New Roman" w:hAnsi="Times New Roman"/>
                          <w:b/>
                          <w:bCs/>
                        </w:rPr>
                        <w:t>:</w:t>
                      </w:r>
                    </w:p>
                    <w:p w14:paraId="4EB03200" w14:textId="61931760" w:rsidR="00004EAA" w:rsidRPr="001C7DE3" w:rsidRDefault="00004EAA">
                      <w:pPr>
                        <w:rPr>
                          <w:rFonts w:ascii="Times New Roman" w:hAnsi="Times New Roman"/>
                          <w:b/>
                          <w:bCs/>
                          <w:highlight w:val="yellow"/>
                        </w:rPr>
                      </w:pPr>
                      <w:r w:rsidRPr="001C7DE3">
                        <w:rPr>
                          <w:rFonts w:ascii="Times New Roman" w:hAnsi="Times New Roman"/>
                          <w:b/>
                          <w:bCs/>
                          <w:highlight w:val="yellow"/>
                        </w:rPr>
                        <w:t>April 2 – 7:00pm – Seder Servic</w:t>
                      </w:r>
                      <w:r w:rsidR="003810D4" w:rsidRPr="001C7DE3">
                        <w:rPr>
                          <w:rFonts w:ascii="Times New Roman" w:hAnsi="Times New Roman"/>
                          <w:b/>
                          <w:bCs/>
                          <w:highlight w:val="yellow"/>
                        </w:rPr>
                        <w:t xml:space="preserve">e at </w:t>
                      </w:r>
                      <w:r w:rsidR="003810D4" w:rsidRPr="006A5E82">
                        <w:rPr>
                          <w:rFonts w:ascii="Times New Roman" w:hAnsi="Times New Roman"/>
                          <w:b/>
                          <w:bCs/>
                          <w:highlight w:val="yellow"/>
                          <w14:textOutline w14:w="9525" w14:cap="rnd" w14:cmpd="sng" w14:algn="ctr">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t>Tekamah</w:t>
                      </w:r>
                      <w:r w:rsidR="003810D4" w:rsidRPr="001C7DE3">
                        <w:rPr>
                          <w:rFonts w:ascii="Times New Roman" w:hAnsi="Times New Roman"/>
                          <w:b/>
                          <w:bCs/>
                          <w:highlight w:val="yellow"/>
                        </w:rPr>
                        <w:t xml:space="preserve"> UMC.</w:t>
                      </w:r>
                    </w:p>
                    <w:p w14:paraId="6101E463" w14:textId="630B568F" w:rsidR="003810D4" w:rsidRPr="0042733E" w:rsidRDefault="003810D4">
                      <w:pPr>
                        <w:rPr>
                          <w:rFonts w:ascii="Times New Roman" w:hAnsi="Times New Roman"/>
                          <w:b/>
                          <w:bCs/>
                        </w:rPr>
                      </w:pPr>
                      <w:r w:rsidRPr="001C7DE3">
                        <w:rPr>
                          <w:rFonts w:ascii="Times New Roman" w:hAnsi="Times New Roman"/>
                          <w:b/>
                          <w:bCs/>
                          <w:highlight w:val="yellow"/>
                        </w:rPr>
                        <w:t>April 3 – 7:00pm – Good Friday Tenebrae Service at Decatur UMC.</w:t>
                      </w:r>
                      <w:r>
                        <w:rPr>
                          <w:rFonts w:ascii="Times New Roman" w:hAnsi="Times New Roman"/>
                          <w:b/>
                          <w:bCs/>
                        </w:rPr>
                        <w:t xml:space="preserve"> </w:t>
                      </w:r>
                    </w:p>
                    <w:p w14:paraId="4AC3BDE4" w14:textId="77777777" w:rsidR="0012255A" w:rsidRDefault="0012255A">
                      <w:pPr>
                        <w:rPr>
                          <w:rFonts w:ascii="Berlin Sans FB Demi" w:hAnsi="Berlin Sans FB Demi"/>
                        </w:rPr>
                      </w:pPr>
                    </w:p>
                    <w:p w14:paraId="27FA5E5D" w14:textId="279BAA98" w:rsidR="0012255A" w:rsidRDefault="0012255A">
                      <w:pPr>
                        <w:rPr>
                          <w:rFonts w:ascii="Berlin Sans FB Demi" w:hAnsi="Berlin Sans FB Demi"/>
                        </w:rPr>
                      </w:pPr>
                    </w:p>
                    <w:p w14:paraId="0CAAC24E" w14:textId="77777777" w:rsidR="00B47C07" w:rsidRPr="00FA0612" w:rsidRDefault="00B47C07">
                      <w:pPr>
                        <w:rPr>
                          <w:rFonts w:ascii="Berlin Sans FB Demi" w:hAnsi="Berlin Sans FB Demi"/>
                        </w:rPr>
                      </w:pPr>
                    </w:p>
                  </w:txbxContent>
                </v:textbox>
              </v:shape>
            </w:pict>
          </mc:Fallback>
        </mc:AlternateContent>
      </w:r>
      <w:r>
        <w:rPr>
          <w:noProof/>
          <w:lang w:val="en-AU" w:eastAsia="en-AU"/>
        </w:rPr>
        <mc:AlternateContent>
          <mc:Choice Requires="wpg">
            <w:drawing>
              <wp:anchor distT="0" distB="0" distL="114300" distR="114300" simplePos="0" relativeHeight="251697152" behindDoc="0" locked="0" layoutInCell="1" allowOverlap="1" wp14:anchorId="2E6C9742" wp14:editId="482A25DC">
                <wp:simplePos x="0" y="0"/>
                <wp:positionH relativeFrom="margin">
                  <wp:align>center</wp:align>
                </wp:positionH>
                <wp:positionV relativeFrom="paragraph">
                  <wp:posOffset>64770</wp:posOffset>
                </wp:positionV>
                <wp:extent cx="7319019" cy="792283"/>
                <wp:effectExtent l="0" t="0" r="15240" b="8255"/>
                <wp:wrapNone/>
                <wp:docPr id="17941276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173044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43756255"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4400736"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3BB9F5" w14:textId="1C600E6C" w:rsidR="00FA0612" w:rsidRDefault="00FA0612" w:rsidP="00FA0612">
                              <w:pPr>
                                <w:widowControl w:val="0"/>
                                <w:jc w:val="center"/>
                                <w:rPr>
                                  <w:sz w:val="28"/>
                                  <w:szCs w:val="28"/>
                                </w:rPr>
                              </w:pPr>
                              <w:r>
                                <w:rPr>
                                  <w:sz w:val="28"/>
                                  <w:szCs w:val="28"/>
                                </w:rPr>
                                <w:t xml:space="preserve">Page </w:t>
                              </w:r>
                              <w:r w:rsidR="00CE5483">
                                <w:rPr>
                                  <w:sz w:val="28"/>
                                  <w:szCs w:val="28"/>
                                </w:rPr>
                                <w:t>4</w:t>
                              </w:r>
                            </w:p>
                          </w:txbxContent>
                        </wps:txbx>
                        <wps:bodyPr rot="0" vert="horz" wrap="square" lIns="36576" tIns="36576" rIns="36576" bIns="36576" anchor="t" anchorCtr="0" upright="1">
                          <a:noAutofit/>
                        </wps:bodyPr>
                      </wps:wsp>
                      <wps:wsp>
                        <wps:cNvPr id="1708296183"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B1F171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E6C9742" id="_x0000_s1062" style="position:absolute;margin-left:0;margin-top:5.1pt;width:576.3pt;height:62.4pt;z-index:251697152;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">
                <v:shape id="Picture 4" o:spid="_x0000_s1063"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" fillcolor="#5b9bd5" strokecolor="black [0]" strokeweight="2pt">
                  <v:imagedata r:id="rId15" o:title="" cropleft="575f" cropright="575f"/>
                  <v:shadow color="black [0]"/>
                </v:shape>
                <v:rect id="Rectangle 5" o:spid="_x0000_s1064"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" filled="f" fillcolor="#5b9bd5" strokeweight="2pt">
                  <v:shadow color="black [0]"/>
                  <v:textbox inset="2.88pt,2.88pt,2.88pt,2.88pt"/>
                </v:rect>
                <v:shape id="Text Box 6" o:spid="_x0000_s1065"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" filled="f" fillcolor="#5b9bd5" stroked="f" strokecolor="black [0]" strokeweight="2pt">
                  <v:textbox inset="2.88pt,2.88pt,2.88pt,2.88pt">
                    <w:txbxContent>
                      <w:p w14:paraId="183BB9F5" w14:textId="1C600E6C" w:rsidR="00FA0612" w:rsidRDefault="00FA0612" w:rsidP="00FA0612">
                        <w:pPr>
                          <w:widowControl w:val="0"/>
                          <w:jc w:val="center"/>
                          <w:rPr>
                            <w:sz w:val="28"/>
                            <w:szCs w:val="28"/>
                          </w:rPr>
                        </w:pPr>
                        <w:r>
                          <w:rPr>
                            <w:sz w:val="28"/>
                            <w:szCs w:val="28"/>
                          </w:rPr>
                          <w:t xml:space="preserve">Page </w:t>
                        </w:r>
                        <w:r w:rsidR="00CE5483">
                          <w:rPr>
                            <w:sz w:val="28"/>
                            <w:szCs w:val="28"/>
                          </w:rPr>
                          <w:t>4</w:t>
                        </w:r>
                      </w:p>
                    </w:txbxContent>
                  </v:textbox>
                </v:shape>
                <v:shape id="_x0000_s1066"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" filled="f" fillcolor="#5b9bd5" stroked="f" strokecolor="black [0]" strokeweight="2pt">
                  <v:textbox inset="2.88pt,2.88pt,2.88pt,2.88pt">
                    <w:txbxContent>
                      <w:p w14:paraId="7B1F171F" w14:textId="77777777" w:rsidR="00FA0612" w:rsidRDefault="00FA0612" w:rsidP="00FA061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w10:wrap anchorx="margin"/>
              </v:group>
            </w:pict>
          </mc:Fallback>
        </mc:AlternateContent>
      </w:r>
      <w:r>
        <w:rPr>
          <w:noProof/>
          <w:lang w:val="en-AU" w:eastAsia="en-AU"/>
        </w:rPr>
        <mc:AlternateContent>
          <mc:Choice Requires="wpg">
            <w:drawing>
              <wp:anchor distT="0" distB="0" distL="114300" distR="114300" simplePos="0" relativeHeight="251699200" behindDoc="1" locked="0" layoutInCell="1" allowOverlap="1" wp14:anchorId="272FAE60" wp14:editId="35602D68">
                <wp:simplePos x="0" y="0"/>
                <wp:positionH relativeFrom="column">
                  <wp:posOffset>0</wp:posOffset>
                </wp:positionH>
                <wp:positionV relativeFrom="paragraph">
                  <wp:posOffset>0</wp:posOffset>
                </wp:positionV>
                <wp:extent cx="7772400" cy="10047600"/>
                <wp:effectExtent l="0" t="0" r="0" b="0"/>
                <wp:wrapNone/>
                <wp:docPr id="1073581927" name="Group 1073581927"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2089014976"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wps:wsp>
                        <wps:cNvPr id="403776574"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391E7D60" id="Group 1073581927" o:spid="_x0000_s1026" alt="Decorative" style="position:absolute;margin-left:0;margin-top:0;width:612pt;height:791.15pt;z-index:-251617280;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" path="m,948r12240,l12240,,,,,948xe" fillcolor="#cfd960"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" path="m,3017r12240,l12240,,,,,3017xe" fillcolor="#ff6e00" stroked="f">
                  <v:path arrowok="t" o:connecttype="custom" o:connectlocs="0,2003396;7772400,2003396;7772400,0;0,0;0,2003396" o:connectangles="0,0,0,0,0"/>
                </v:shape>
              </v:group>
            </w:pict>
          </mc:Fallback>
        </mc:AlternateContent>
      </w:r>
    </w:p>
    <w:tbl>
      <w:tblPr>
        <w:tblW w:w="5000" w:type="pct"/>
        <w:tblLayout w:type="fixed"/>
        <w:tblLook w:val="0600" w:firstRow="0" w:lastRow="0" w:firstColumn="0" w:lastColumn="0" w:noHBand="1" w:noVBand="1"/>
        <w:tblDescription w:val="Layout table page 2"/>
      </w:tblPr>
      <w:tblGrid>
        <w:gridCol w:w="2970"/>
        <w:gridCol w:w="7830"/>
      </w:tblGrid>
      <w:tr w:rsidR="00847CB0" w14:paraId="0F7CDD08" w14:textId="77777777" w:rsidTr="09D2F8F0">
        <w:trPr>
          <w:trHeight w:val="5670"/>
        </w:trPr>
        <w:tc>
          <w:tcPr>
            <w:tcW w:w="5000" w:type="pct"/>
            <w:gridSpan w:val="2"/>
          </w:tcPr>
          <w:p w14:paraId="19E55F11" w14:textId="58E23EC0" w:rsidR="00847CB0" w:rsidRPr="007C0018" w:rsidRDefault="000F1D05" w:rsidP="007C0018">
            <w:pPr>
              <w:pStyle w:val="NoSpacing"/>
              <w:spacing w:before="120"/>
            </w:pPr>
            <w:r>
              <w:rPr>
                <w:noProof/>
              </w:rPr>
              <mc:AlternateContent>
                <mc:Choice Requires="wps">
                  <w:drawing>
                    <wp:anchor distT="0" distB="0" distL="114300" distR="114300" simplePos="0" relativeHeight="251713536" behindDoc="0" locked="0" layoutInCell="1" allowOverlap="1" wp14:anchorId="25321F4F" wp14:editId="718262E9">
                      <wp:simplePos x="0" y="0"/>
                      <wp:positionH relativeFrom="column">
                        <wp:posOffset>3706046</wp:posOffset>
                      </wp:positionH>
                      <wp:positionV relativeFrom="paragraph">
                        <wp:posOffset>814144</wp:posOffset>
                      </wp:positionV>
                      <wp:extent cx="3204845" cy="6543675"/>
                      <wp:effectExtent l="0" t="0" r="0" b="9525"/>
                      <wp:wrapNone/>
                      <wp:docPr id="1878723140" name="Text Box 20"/>
                      <wp:cNvGraphicFramePr/>
                      <a:graphic xmlns:a="http://schemas.openxmlformats.org/drawingml/2006/main">
                        <a:graphicData uri="http://schemas.microsoft.com/office/word/2010/wordprocessingShape">
                          <wps:wsp>
                            <wps:cNvSpPr txBox="1"/>
                            <wps:spPr>
                              <a:xfrm>
                                <a:off x="0" y="0"/>
                                <a:ext cx="3204845" cy="6543675"/>
                              </a:xfrm>
                              <a:prstGeom prst="rect">
                                <a:avLst/>
                              </a:prstGeom>
                              <a:solidFill>
                                <a:schemeClr val="lt1"/>
                              </a:solidFill>
                              <a:ln w="6350">
                                <a:noFill/>
                              </a:ln>
                            </wps:spPr>
                            <wps:txbx>
                              <w:txbxContent>
                                <w:p w14:paraId="70FCE841" w14:textId="77777777" w:rsidR="00B70C85" w:rsidRPr="006A5E82" w:rsidRDefault="00B70C85" w:rsidP="00B70C85">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0A3DB06E" w14:textId="52C15728" w:rsidR="00B70C85" w:rsidRPr="006A5E82" w:rsidRDefault="00B70C85" w:rsidP="00B70C85">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004C7EEC"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Leonard Hansen</w:t>
                                  </w:r>
                                </w:p>
                                <w:p w14:paraId="11E7C309" w14:textId="0331F8E1" w:rsidR="00EA1FBF" w:rsidRPr="006A5E82" w:rsidRDefault="00B70C85" w:rsidP="00B70C85">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004C7EEC"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00996D7D"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00EA1FBF"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004C7EEC" w:rsidRPr="006A5E82">
                                    <w:rPr>
                                      <w:rFonts w:ascii="Times New Roman" w:hAnsi="Times New Roman"/>
                                      <w:color w:val="000000"/>
                                      <w:kern w:val="28"/>
                                      <w14:textOutline w14:w="9525" w14:cap="rnd" w14:cmpd="sng" w14:algn="ctr">
                                        <w14:noFill/>
                                        <w14:prstDash w14:val="solid"/>
                                        <w14:bevel/>
                                      </w14:textOutline>
                                      <w14:cntxtAlts/>
                                    </w:rPr>
                                    <w:t>Phil Schroder</w:t>
                                  </w:r>
                                </w:p>
                                <w:p w14:paraId="29239C11" w14:textId="5EB0CCFC" w:rsidR="00B70C85" w:rsidRPr="006A5E82" w:rsidRDefault="004C7EEC" w:rsidP="00B70C85">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A1FBF" w:rsidRPr="006A5E82">
                                    <w:rPr>
                                      <w:rFonts w:ascii="Times New Roman" w:hAnsi="Times New Roman"/>
                                      <w:color w:val="000000"/>
                                      <w:kern w:val="28"/>
                                      <w14:textOutline w14:w="9525" w14:cap="rnd" w14:cmpd="sng" w14:algn="ctr">
                                        <w14:noFill/>
                                        <w14:prstDash w14:val="solid"/>
                                        <w14:bevel/>
                                      </w14:textOutline>
                                      <w14:cntxtAlts/>
                                    </w:rPr>
                                    <w:tab/>
                                  </w:r>
                                  <w:r w:rsidR="00B70C85"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56F84473" w14:textId="5D05232F" w:rsidR="00B70C85" w:rsidRPr="006A5E82" w:rsidRDefault="00B70C85" w:rsidP="00B70C85">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17530C8D" w14:textId="77777777" w:rsidR="004C7EEC" w:rsidRPr="006A5E82" w:rsidRDefault="004C7EEC" w:rsidP="004C7EE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68153C29" w14:textId="77777777" w:rsidR="004C7EEC" w:rsidRPr="006A5E82" w:rsidRDefault="004C7EEC" w:rsidP="004C7EE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11B1E0EA" w14:textId="77777777" w:rsidR="004C7EEC" w:rsidRPr="006A5E82" w:rsidRDefault="004C7EEC" w:rsidP="004C7EE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61A12077" w14:textId="2D3225EF" w:rsidR="00D44FAA"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005353C3"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6CC7F61E" w14:textId="3C8E4C8E"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00D44FAA" w:rsidRPr="006A5E82">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p>
                                <w:p w14:paraId="5652C7A5" w14:textId="77777777" w:rsidR="004C7EEC" w:rsidRPr="006A5E82" w:rsidRDefault="004C7EEC" w:rsidP="00B70C85">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3CE6D1D6" w14:textId="290F984F" w:rsidR="00B70C85" w:rsidRPr="006A5E82" w:rsidRDefault="00B70C85" w:rsidP="00B70C85">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4BF45CD" w14:textId="69B29178"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2244984" w14:textId="57E62BA9"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15F314A1" w14:textId="7AA50BB9"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001A1E7B" w:rsidRPr="006A5E82">
                                    <w:rPr>
                                      <w:rFonts w:ascii="Times New Roman" w:hAnsi="Times New Roman"/>
                                      <w:bCs/>
                                      <w:color w:val="000000"/>
                                      <w:kern w:val="28"/>
                                      <w14:textOutline w14:w="9525" w14:cap="rnd" w14:cmpd="sng" w14:algn="ctr">
                                        <w14:noFill/>
                                        <w14:prstDash w14:val="solid"/>
                                        <w14:bevel/>
                                      </w14:textOutline>
                                      <w14:cntxtAlts/>
                                    </w:rPr>
                                    <w:tab/>
                                  </w:r>
                                  <w:r w:rsidR="001A1E7B"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6A765CEA" w14:textId="77777777"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0ACC70A4" w14:textId="3C8B71B1"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Pr="006A5E82">
                                    <w:rPr>
                                      <w:rFonts w:ascii="Times New Roman" w:hAnsi="Times New Roman"/>
                                      <w:bCs/>
                                      <w:color w:val="000000"/>
                                      <w:kern w:val="28"/>
                                      <w14:textOutline w14:w="9525" w14:cap="rnd" w14:cmpd="sng" w14:algn="ctr">
                                        <w14:noFill/>
                                        <w14:prstDash w14:val="solid"/>
                                        <w14:bevel/>
                                      </w14:textOutline>
                                      <w14:cntxtAlts/>
                                    </w:rPr>
                                    <w:tab/>
                                  </w:r>
                                </w:p>
                                <w:p w14:paraId="494E5DF5" w14:textId="12EF8BA2"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499D43E6" w14:textId="77777777"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3142ACF7" w14:textId="77777777"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Linda (sister of Donna Gatzemeyer)</w:t>
                                  </w:r>
                                </w:p>
                                <w:p w14:paraId="24E405D0" w14:textId="77777777" w:rsidR="004C7EEC" w:rsidRPr="006A5E82"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5ABFB07D" w14:textId="77777777" w:rsidR="004C7EEC" w:rsidRPr="006A5E82"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7008FFA0" w14:textId="77777777"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Eva McClusky</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Mary Benne</w:t>
                                  </w:r>
                                </w:p>
                                <w:p w14:paraId="4CFAF622" w14:textId="77777777"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Donna Palmer</w:t>
                                  </w:r>
                                  <w:proofErr w:type="gramStart"/>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bCs/>
                                      <w:color w:val="000000"/>
                                      <w:kern w:val="28"/>
                                      <w14:textOutline w14:w="9525" w14:cap="rnd" w14:cmpd="sng" w14:algn="ctr">
                                        <w14:noFill/>
                                        <w14:prstDash w14:val="solid"/>
                                        <w14:bevel/>
                                      </w14:textOutline>
                                      <w14:cntxtAlts/>
                                    </w:rPr>
                                    <w:tab/>
                                    <w:t>Irene Marhenke              Yvonne Anderson</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Van Newell</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Joan Schuler</w:t>
                                  </w:r>
                                  <w:r w:rsidRPr="006A5E82">
                                    <w:rPr>
                                      <w:rFonts w:ascii="Times New Roman" w:hAnsi="Times New Roman"/>
                                      <w:bCs/>
                                      <w:color w:val="000000"/>
                                      <w:kern w:val="28"/>
                                      <w14:textOutline w14:w="9525" w14:cap="rnd" w14:cmpd="sng" w14:algn="ctr">
                                        <w14:noFill/>
                                        <w14:prstDash w14:val="solid"/>
                                        <w14:bevel/>
                                      </w14:textOutline>
                                      <w14:cntxtAlts/>
                                    </w:rPr>
                                    <w:tab/>
                                  </w:r>
                                </w:p>
                                <w:p w14:paraId="06E28088" w14:textId="4550EF59"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0F19EF45" w14:textId="77777777" w:rsidR="00B70C85" w:rsidRPr="006A5E82" w:rsidRDefault="00B70C85" w:rsidP="009E6689">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21F4F" id="Text Box 20" o:spid="_x0000_s1066" type="#_x0000_t202" style="position:absolute;margin-left:291.8pt;margin-top:64.1pt;width:252.35pt;height:515.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" fillcolor="white [3201]" stroked="f" strokeweight=".5pt">
                      <v:textbox>
                        <w:txbxContent>
                          <w:p w14:paraId="70FCE841" w14:textId="77777777" w:rsidR="00B70C85" w:rsidRPr="006A5E82" w:rsidRDefault="00B70C85" w:rsidP="00B70C85">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0A3DB06E" w14:textId="52C15728" w:rsidR="00B70C85" w:rsidRPr="006A5E82" w:rsidRDefault="00B70C85" w:rsidP="00B70C85">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004C7EEC"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Leonard Hansen</w:t>
                            </w:r>
                          </w:p>
                          <w:p w14:paraId="11E7C309" w14:textId="0331F8E1" w:rsidR="00EA1FBF" w:rsidRPr="006A5E82" w:rsidRDefault="00B70C85" w:rsidP="00B70C85">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004C7EEC"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00996D7D"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00EA1FBF"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004C7EEC" w:rsidRPr="006A5E82">
                              <w:rPr>
                                <w:rFonts w:ascii="Times New Roman" w:hAnsi="Times New Roman"/>
                                <w:color w:val="000000"/>
                                <w:kern w:val="28"/>
                                <w14:textOutline w14:w="9525" w14:cap="rnd" w14:cmpd="sng" w14:algn="ctr">
                                  <w14:noFill/>
                                  <w14:prstDash w14:val="solid"/>
                                  <w14:bevel/>
                                </w14:textOutline>
                                <w14:cntxtAlts/>
                              </w:rPr>
                              <w:t>Phil Schroder</w:t>
                            </w:r>
                          </w:p>
                          <w:p w14:paraId="29239C11" w14:textId="5EB0CCFC" w:rsidR="00B70C85" w:rsidRPr="006A5E82" w:rsidRDefault="004C7EEC" w:rsidP="00B70C85">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A1FBF" w:rsidRPr="006A5E82">
                              <w:rPr>
                                <w:rFonts w:ascii="Times New Roman" w:hAnsi="Times New Roman"/>
                                <w:color w:val="000000"/>
                                <w:kern w:val="28"/>
                                <w14:textOutline w14:w="9525" w14:cap="rnd" w14:cmpd="sng" w14:algn="ctr">
                                  <w14:noFill/>
                                  <w14:prstDash w14:val="solid"/>
                                  <w14:bevel/>
                                </w14:textOutline>
                                <w14:cntxtAlts/>
                              </w:rPr>
                              <w:tab/>
                            </w:r>
                            <w:r w:rsidR="00B70C85"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56F84473" w14:textId="5D05232F" w:rsidR="00B70C85" w:rsidRPr="006A5E82" w:rsidRDefault="00B70C85" w:rsidP="00B70C85">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17530C8D" w14:textId="77777777" w:rsidR="004C7EEC" w:rsidRPr="006A5E82" w:rsidRDefault="004C7EEC" w:rsidP="004C7EE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68153C29" w14:textId="77777777" w:rsidR="004C7EEC" w:rsidRPr="006A5E82" w:rsidRDefault="004C7EEC" w:rsidP="004C7EE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11B1E0EA" w14:textId="77777777" w:rsidR="004C7EEC" w:rsidRPr="006A5E82" w:rsidRDefault="004C7EEC" w:rsidP="004C7EE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61A12077" w14:textId="2D3225EF" w:rsidR="00D44FAA"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005353C3"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6CC7F61E" w14:textId="3C8E4C8E"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00D44FAA" w:rsidRPr="006A5E82">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p>
                          <w:p w14:paraId="5652C7A5" w14:textId="77777777" w:rsidR="004C7EEC" w:rsidRPr="006A5E82" w:rsidRDefault="004C7EEC" w:rsidP="00B70C85">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3CE6D1D6" w14:textId="290F984F" w:rsidR="00B70C85" w:rsidRPr="006A5E82" w:rsidRDefault="00B70C85" w:rsidP="00B70C85">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4BF45CD" w14:textId="69B29178"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2244984" w14:textId="57E62BA9"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15F314A1" w14:textId="7AA50BB9"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001A1E7B" w:rsidRPr="006A5E82">
                              <w:rPr>
                                <w:rFonts w:ascii="Times New Roman" w:hAnsi="Times New Roman"/>
                                <w:bCs/>
                                <w:color w:val="000000"/>
                                <w:kern w:val="28"/>
                                <w14:textOutline w14:w="9525" w14:cap="rnd" w14:cmpd="sng" w14:algn="ctr">
                                  <w14:noFill/>
                                  <w14:prstDash w14:val="solid"/>
                                  <w14:bevel/>
                                </w14:textOutline>
                                <w14:cntxtAlts/>
                              </w:rPr>
                              <w:tab/>
                            </w:r>
                            <w:r w:rsidR="001A1E7B"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6A765CEA" w14:textId="77777777"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0ACC70A4" w14:textId="3C8B71B1"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Pr="006A5E82">
                              <w:rPr>
                                <w:rFonts w:ascii="Times New Roman" w:hAnsi="Times New Roman"/>
                                <w:bCs/>
                                <w:color w:val="000000"/>
                                <w:kern w:val="28"/>
                                <w14:textOutline w14:w="9525" w14:cap="rnd" w14:cmpd="sng" w14:algn="ctr">
                                  <w14:noFill/>
                                  <w14:prstDash w14:val="solid"/>
                                  <w14:bevel/>
                                </w14:textOutline>
                                <w14:cntxtAlts/>
                              </w:rPr>
                              <w:tab/>
                            </w:r>
                          </w:p>
                          <w:p w14:paraId="494E5DF5" w14:textId="12EF8BA2"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499D43E6" w14:textId="77777777"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3142ACF7" w14:textId="77777777" w:rsidR="00B70C85" w:rsidRPr="006A5E82" w:rsidRDefault="00B70C85" w:rsidP="00B70C85">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Linda (sister of Donna Gatzemeyer)</w:t>
                            </w:r>
                          </w:p>
                          <w:p w14:paraId="24E405D0" w14:textId="77777777" w:rsidR="004C7EEC" w:rsidRPr="006A5E82"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5ABFB07D" w14:textId="77777777" w:rsidR="004C7EEC" w:rsidRPr="006A5E82" w:rsidRDefault="004C7EEC" w:rsidP="004C7EE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7008FFA0" w14:textId="77777777"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Eva McClusky</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Mary Benne</w:t>
                            </w:r>
                          </w:p>
                          <w:p w14:paraId="4CFAF622" w14:textId="77777777"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Donna Palmer</w:t>
                            </w:r>
                            <w:proofErr w:type="gramStart"/>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bCs/>
                                <w:color w:val="000000"/>
                                <w:kern w:val="28"/>
                                <w14:textOutline w14:w="9525" w14:cap="rnd" w14:cmpd="sng" w14:algn="ctr">
                                  <w14:noFill/>
                                  <w14:prstDash w14:val="solid"/>
                                  <w14:bevel/>
                                </w14:textOutline>
                                <w14:cntxtAlts/>
                              </w:rPr>
                              <w:tab/>
                              <w:t>Irene Marhenke              Yvonne Anderson</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Van Newell</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Joan Schuler</w:t>
                            </w:r>
                            <w:r w:rsidRPr="006A5E82">
                              <w:rPr>
                                <w:rFonts w:ascii="Times New Roman" w:hAnsi="Times New Roman"/>
                                <w:bCs/>
                                <w:color w:val="000000"/>
                                <w:kern w:val="28"/>
                                <w14:textOutline w14:w="9525" w14:cap="rnd" w14:cmpd="sng" w14:algn="ctr">
                                  <w14:noFill/>
                                  <w14:prstDash w14:val="solid"/>
                                  <w14:bevel/>
                                </w14:textOutline>
                                <w14:cntxtAlts/>
                              </w:rPr>
                              <w:tab/>
                            </w:r>
                          </w:p>
                          <w:p w14:paraId="06E28088" w14:textId="4550EF59" w:rsidR="004C7EEC" w:rsidRPr="006A5E82" w:rsidRDefault="004C7EEC" w:rsidP="004C7EE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0F19EF45" w14:textId="77777777" w:rsidR="00B70C85" w:rsidRPr="006A5E82" w:rsidRDefault="00B70C85" w:rsidP="009E6689">
                            <w:pPr>
                              <w:spacing w:after="0"/>
                              <w:jc w:val="center"/>
                              <w:rPr>
                                <w:rFonts w:ascii="Times New Roman" w:hAnsi="Times New Roman"/>
                                <w:sz w:val="24"/>
                                <w:szCs w:val="24"/>
                                <w14:textOutline w14:w="9525" w14:cap="rnd" w14:cmpd="sng" w14:algn="ctr">
                                  <w14:noFill/>
                                  <w14:prstDash w14:val="solid"/>
                                  <w14:bevel/>
                                </w14:textOutline>
                              </w:rPr>
                            </w:pPr>
                          </w:p>
                        </w:txbxContent>
                      </v:textbox>
                    </v:shape>
                  </w:pict>
                </mc:Fallback>
              </mc:AlternateContent>
            </w:r>
          </w:p>
        </w:tc>
      </w:tr>
      <w:tr w:rsidR="007C0018" w14:paraId="6842C83C" w14:textId="77777777" w:rsidTr="09D2F8F0">
        <w:trPr>
          <w:trHeight w:hRule="exact" w:val="1728"/>
        </w:trPr>
        <w:tc>
          <w:tcPr>
            <w:tcW w:w="1375" w:type="pct"/>
            <w:vAlign w:val="center"/>
          </w:tcPr>
          <w:p w14:paraId="443824D1" w14:textId="77777777" w:rsidR="007C0018" w:rsidRPr="009052F9" w:rsidRDefault="007C0018" w:rsidP="005F5948">
            <w:pPr>
              <w:pStyle w:val="QuoteHeading"/>
            </w:pPr>
          </w:p>
        </w:tc>
        <w:tc>
          <w:tcPr>
            <w:tcW w:w="3625" w:type="pct"/>
            <w:vAlign w:val="center"/>
          </w:tcPr>
          <w:p w14:paraId="38E94682" w14:textId="2F68F9CC" w:rsidR="007C0018" w:rsidRPr="000F1D05" w:rsidRDefault="007C0018" w:rsidP="009052F9">
            <w:pPr>
              <w:pStyle w:val="NormalwithDarkBackground"/>
              <w:rPr>
                <w:color w:val="6A7022" w:themeColor="accent6" w:themeShade="80"/>
              </w:rPr>
            </w:pPr>
          </w:p>
        </w:tc>
      </w:tr>
    </w:tbl>
    <w:p w14:paraId="65088BEC" w14:textId="7F94F0B4" w:rsidR="00B53E31" w:rsidRDefault="00B53E31" w:rsidP="00B53E31">
      <w:pPr>
        <w:pStyle w:val="NoSpacing"/>
        <w:rPr>
          <w:sz w:val="10"/>
        </w:rPr>
      </w:pPr>
    </w:p>
    <w:p w14:paraId="37EF3A60" w14:textId="48B26A5E" w:rsidR="006E4E84" w:rsidRDefault="006E4E84">
      <w:pPr>
        <w:rPr>
          <w:noProof/>
          <w:sz w:val="10"/>
        </w:rPr>
      </w:pPr>
    </w:p>
    <w:p w14:paraId="4C87A091" w14:textId="77777777" w:rsidR="006E4E84" w:rsidRDefault="006E4E84">
      <w:pPr>
        <w:rPr>
          <w:noProof/>
          <w:sz w:val="10"/>
        </w:rPr>
      </w:pPr>
    </w:p>
    <w:p w14:paraId="32056974" w14:textId="77777777" w:rsidR="006E4E84" w:rsidRDefault="006E4E84">
      <w:pPr>
        <w:rPr>
          <w:noProof/>
          <w:sz w:val="10"/>
        </w:rPr>
      </w:pPr>
    </w:p>
    <w:p w14:paraId="0947C1D0" w14:textId="77777777" w:rsidR="006E4E84" w:rsidRDefault="006E4E84">
      <w:pPr>
        <w:rPr>
          <w:noProof/>
          <w:sz w:val="10"/>
        </w:rPr>
      </w:pPr>
    </w:p>
    <w:p w14:paraId="40B7C89D" w14:textId="77777777" w:rsidR="006E4E84" w:rsidRDefault="006E4E84">
      <w:pPr>
        <w:rPr>
          <w:noProof/>
          <w:sz w:val="10"/>
        </w:rPr>
      </w:pPr>
    </w:p>
    <w:p w14:paraId="1374183E" w14:textId="77777777" w:rsidR="006E4E84" w:rsidRDefault="006E4E84">
      <w:pPr>
        <w:rPr>
          <w:noProof/>
          <w:sz w:val="10"/>
        </w:rPr>
      </w:pPr>
    </w:p>
    <w:p w14:paraId="194C734C" w14:textId="77777777" w:rsidR="006E4E84" w:rsidRDefault="006E4E84">
      <w:pPr>
        <w:rPr>
          <w:noProof/>
          <w:sz w:val="10"/>
        </w:rPr>
      </w:pPr>
    </w:p>
    <w:p w14:paraId="212203ED" w14:textId="604AD074" w:rsidR="006E4E84" w:rsidRDefault="006E4E84">
      <w:pPr>
        <w:rPr>
          <w:noProof/>
          <w:sz w:val="10"/>
        </w:rPr>
      </w:pPr>
    </w:p>
    <w:p w14:paraId="0FE328C6" w14:textId="4F4D336B" w:rsidR="00B53E31" w:rsidRDefault="000B0759">
      <w:pPr>
        <w:rPr>
          <w:sz w:val="10"/>
        </w:rPr>
      </w:pPr>
      <w:r>
        <w:rPr>
          <w:noProof/>
          <w:sz w:val="10"/>
        </w:rPr>
        <mc:AlternateContent>
          <mc:Choice Requires="wps">
            <w:drawing>
              <wp:anchor distT="0" distB="0" distL="114300" distR="114300" simplePos="0" relativeHeight="251735040" behindDoc="0" locked="0" layoutInCell="1" allowOverlap="1" wp14:anchorId="161524FB" wp14:editId="7CB9ACF3">
                <wp:simplePos x="0" y="0"/>
                <wp:positionH relativeFrom="column">
                  <wp:posOffset>-155575</wp:posOffset>
                </wp:positionH>
                <wp:positionV relativeFrom="paragraph">
                  <wp:posOffset>244774</wp:posOffset>
                </wp:positionV>
                <wp:extent cx="7390504" cy="1215614"/>
                <wp:effectExtent l="0" t="0" r="20320" b="22860"/>
                <wp:wrapNone/>
                <wp:docPr id="801001831" name="Text Box 52"/>
                <wp:cNvGraphicFramePr/>
                <a:graphic xmlns:a="http://schemas.openxmlformats.org/drawingml/2006/main">
                  <a:graphicData uri="http://schemas.microsoft.com/office/word/2010/wordprocessingShape">
                    <wps:wsp>
                      <wps:cNvSpPr txBox="1"/>
                      <wps:spPr>
                        <a:xfrm>
                          <a:off x="0" y="0"/>
                          <a:ext cx="7390504" cy="1215614"/>
                        </a:xfrm>
                        <a:prstGeom prst="rect">
                          <a:avLst/>
                        </a:prstGeom>
                        <a:solidFill>
                          <a:schemeClr val="lt1"/>
                        </a:solidFill>
                        <a:ln w="6350">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txbx>
                        <w:txbxContent>
                          <w:p w14:paraId="275752BC" w14:textId="77777777" w:rsidR="006E4E84" w:rsidRPr="006A5E82" w:rsidRDefault="006E4E84" w:rsidP="006A5E82">
                            <w:pPr>
                              <w:jc w:val="center"/>
                              <w:rPr>
                                <w:rFonts w:ascii="Times New Roman" w:hAnsi="Times New Roman"/>
                                <w:b/>
                                <w:bCs/>
                                <w:sz w:val="40"/>
                                <w:szCs w:val="40"/>
                              </w:rPr>
                            </w:pPr>
                            <w:r w:rsidRPr="006A5E82">
                              <w:rPr>
                                <w:rFonts w:ascii="Times New Roman" w:hAnsi="Times New Roman"/>
                                <w:b/>
                                <w:bCs/>
                                <w:sz w:val="40"/>
                                <w:szCs w:val="40"/>
                              </w:rPr>
                              <w:t>Pastor’s Bible Study:</w:t>
                            </w:r>
                          </w:p>
                          <w:p w14:paraId="5C0DAC2B" w14:textId="1A04B09D" w:rsidR="006E4E84" w:rsidRPr="006E4E84" w:rsidRDefault="006E4E84" w:rsidP="006E4E84">
                            <w:pPr>
                              <w:rPr>
                                <w:rFonts w:ascii="Times New Roman" w:hAnsi="Times New Roman"/>
                                <w:sz w:val="28"/>
                                <w:szCs w:val="28"/>
                              </w:rPr>
                            </w:pPr>
                            <w:r w:rsidRPr="006E4E84">
                              <w:rPr>
                                <w:rFonts w:ascii="Times New Roman" w:hAnsi="Times New Roman"/>
                                <w:sz w:val="28"/>
                                <w:szCs w:val="28"/>
                              </w:rPr>
                              <w:t>Monday’s at 2pm in Tekamah</w:t>
                            </w:r>
                            <w:r w:rsidR="009209A6">
                              <w:rPr>
                                <w:rFonts w:ascii="Times New Roman" w:hAnsi="Times New Roman"/>
                                <w:sz w:val="28"/>
                                <w:szCs w:val="28"/>
                              </w:rPr>
                              <w:t xml:space="preserve"> </w:t>
                            </w:r>
                            <w:r w:rsidRPr="006E4E84">
                              <w:rPr>
                                <w:rFonts w:ascii="Times New Roman" w:hAnsi="Times New Roman"/>
                                <w:sz w:val="28"/>
                                <w:szCs w:val="28"/>
                              </w:rPr>
                              <w:t>&amp; Wednesday’s at 1pm at Sear’s Center</w:t>
                            </w:r>
                            <w:r>
                              <w:rPr>
                                <w:rFonts w:ascii="Times New Roman" w:hAnsi="Times New Roman"/>
                                <w:sz w:val="28"/>
                                <w:szCs w:val="28"/>
                              </w:rPr>
                              <w:t xml:space="preserve"> Decatur</w:t>
                            </w:r>
                          </w:p>
                          <w:p w14:paraId="1392DE77" w14:textId="77777777" w:rsidR="006E4E84" w:rsidRPr="006E4E84" w:rsidRDefault="006E4E84" w:rsidP="006E4E84">
                            <w:pPr>
                              <w:rPr>
                                <w:rFonts w:ascii="Times New Roman" w:hAnsi="Times New Roman"/>
                                <w:sz w:val="28"/>
                                <w:szCs w:val="28"/>
                              </w:rPr>
                            </w:pPr>
                            <w:r w:rsidRPr="006E4E84">
                              <w:rPr>
                                <w:rFonts w:ascii="Times New Roman" w:hAnsi="Times New Roman"/>
                                <w:sz w:val="28"/>
                                <w:szCs w:val="28"/>
                              </w:rPr>
                              <w:t xml:space="preserve">Copies of my studies will be found on the table in the Narthex. </w:t>
                            </w:r>
                          </w:p>
                          <w:p w14:paraId="0710B9FA" w14:textId="77777777" w:rsidR="006E4E84" w:rsidRDefault="006E4E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524FB" id="Text Box 52" o:spid="_x0000_s1067" type="#_x0000_t202" style="position:absolute;margin-left:-12.25pt;margin-top:19.25pt;width:581.95pt;height:95.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" fillcolor="white [3201]" strokeweight=".5pt">
                <v:textbox>
                  <w:txbxContent>
                    <w:p w14:paraId="275752BC" w14:textId="77777777" w:rsidR="006E4E84" w:rsidRPr="006A5E82" w:rsidRDefault="006E4E84" w:rsidP="006A5E82">
                      <w:pPr>
                        <w:jc w:val="center"/>
                        <w:rPr>
                          <w:rFonts w:ascii="Times New Roman" w:hAnsi="Times New Roman"/>
                          <w:b/>
                          <w:bCs/>
                          <w:sz w:val="40"/>
                          <w:szCs w:val="40"/>
                        </w:rPr>
                      </w:pPr>
                      <w:r w:rsidRPr="006A5E82">
                        <w:rPr>
                          <w:rFonts w:ascii="Times New Roman" w:hAnsi="Times New Roman"/>
                          <w:b/>
                          <w:bCs/>
                          <w:sz w:val="40"/>
                          <w:szCs w:val="40"/>
                        </w:rPr>
                        <w:t>Pastor’s Bible Study:</w:t>
                      </w:r>
                    </w:p>
                    <w:p w14:paraId="5C0DAC2B" w14:textId="1A04B09D" w:rsidR="006E4E84" w:rsidRPr="006E4E84" w:rsidRDefault="006E4E84" w:rsidP="006E4E84">
                      <w:pPr>
                        <w:rPr>
                          <w:rFonts w:ascii="Times New Roman" w:hAnsi="Times New Roman"/>
                          <w:sz w:val="28"/>
                          <w:szCs w:val="28"/>
                        </w:rPr>
                      </w:pPr>
                      <w:r w:rsidRPr="006E4E84">
                        <w:rPr>
                          <w:rFonts w:ascii="Times New Roman" w:hAnsi="Times New Roman"/>
                          <w:sz w:val="28"/>
                          <w:szCs w:val="28"/>
                        </w:rPr>
                        <w:t>Monday’s at 2pm in Tekamah</w:t>
                      </w:r>
                      <w:r w:rsidR="009209A6">
                        <w:rPr>
                          <w:rFonts w:ascii="Times New Roman" w:hAnsi="Times New Roman"/>
                          <w:sz w:val="28"/>
                          <w:szCs w:val="28"/>
                        </w:rPr>
                        <w:t xml:space="preserve"> </w:t>
                      </w:r>
                      <w:r w:rsidRPr="006E4E84">
                        <w:rPr>
                          <w:rFonts w:ascii="Times New Roman" w:hAnsi="Times New Roman"/>
                          <w:sz w:val="28"/>
                          <w:szCs w:val="28"/>
                        </w:rPr>
                        <w:t>&amp; Wednesday’s at 1pm at Sear’s Center</w:t>
                      </w:r>
                      <w:r>
                        <w:rPr>
                          <w:rFonts w:ascii="Times New Roman" w:hAnsi="Times New Roman"/>
                          <w:sz w:val="28"/>
                          <w:szCs w:val="28"/>
                        </w:rPr>
                        <w:t xml:space="preserve"> Decatur</w:t>
                      </w:r>
                    </w:p>
                    <w:p w14:paraId="1392DE77" w14:textId="77777777" w:rsidR="006E4E84" w:rsidRPr="006E4E84" w:rsidRDefault="006E4E84" w:rsidP="006E4E84">
                      <w:pPr>
                        <w:rPr>
                          <w:rFonts w:ascii="Times New Roman" w:hAnsi="Times New Roman"/>
                          <w:sz w:val="28"/>
                          <w:szCs w:val="28"/>
                        </w:rPr>
                      </w:pPr>
                      <w:r w:rsidRPr="006E4E84">
                        <w:rPr>
                          <w:rFonts w:ascii="Times New Roman" w:hAnsi="Times New Roman"/>
                          <w:sz w:val="28"/>
                          <w:szCs w:val="28"/>
                        </w:rPr>
                        <w:t xml:space="preserve">Copies of my studies will be found on the table in the Narthex. </w:t>
                      </w:r>
                    </w:p>
                    <w:p w14:paraId="0710B9FA" w14:textId="77777777" w:rsidR="006E4E84" w:rsidRDefault="006E4E84"/>
                  </w:txbxContent>
                </v:textbox>
              </v:shape>
            </w:pict>
          </mc:Fallback>
        </mc:AlternateContent>
      </w:r>
      <w:r w:rsidR="009209A6">
        <w:rPr>
          <w:noProof/>
          <w:lang w:val="en-AU" w:eastAsia="en-AU"/>
        </w:rPr>
        <mc:AlternateContent>
          <mc:Choice Requires="wps">
            <w:drawing>
              <wp:anchor distT="0" distB="0" distL="114300" distR="114300" simplePos="0" relativeHeight="251723776" behindDoc="0" locked="0" layoutInCell="1" allowOverlap="1" wp14:anchorId="646FC3E4" wp14:editId="53622D5B">
                <wp:simplePos x="0" y="0"/>
                <wp:positionH relativeFrom="margin">
                  <wp:posOffset>666190</wp:posOffset>
                </wp:positionH>
                <wp:positionV relativeFrom="paragraph">
                  <wp:posOffset>1514998</wp:posOffset>
                </wp:positionV>
                <wp:extent cx="5972175" cy="1771650"/>
                <wp:effectExtent l="0" t="0" r="0" b="0"/>
                <wp:wrapNone/>
                <wp:docPr id="1054652935" name="Text Box 44"/>
                <wp:cNvGraphicFramePr/>
                <a:graphic xmlns:a="http://schemas.openxmlformats.org/drawingml/2006/main">
                  <a:graphicData uri="http://schemas.microsoft.com/office/word/2010/wordprocessingShape">
                    <wps:wsp>
                      <wps:cNvSpPr txBox="1"/>
                      <wps:spPr>
                        <a:xfrm>
                          <a:off x="0" y="0"/>
                          <a:ext cx="5972175" cy="1771650"/>
                        </a:xfrm>
                        <a:prstGeom prst="rect">
                          <a:avLst/>
                        </a:prstGeom>
                        <a:noFill/>
                        <a:ln w="6350">
                          <a:noFill/>
                        </a:ln>
                      </wps:spPr>
                      <wps:txbx>
                        <w:txbxContent>
                          <w:p w14:paraId="30664998" w14:textId="77777777" w:rsidR="002204C5" w:rsidRPr="006A5E82" w:rsidRDefault="002204C5" w:rsidP="002204C5">
                            <w:pPr>
                              <w:spacing w:after="0"/>
                              <w:jc w:val="center"/>
                              <w:rPr>
                                <w:rFonts w:ascii="Times New Roman" w:hAnsi="Times New Roman"/>
                                <w:color w:val="FFFFFF" w:themeColor="background1"/>
                                <w:sz w:val="48"/>
                                <w:szCs w:val="48"/>
                                <w14:glow w14:rad="139700">
                                  <w14:srgbClr w14:val="000000"/>
                                </w14:glow>
                              </w:rPr>
                            </w:pPr>
                            <w:r w:rsidRPr="006A5E82">
                              <w:rPr>
                                <w:rFonts w:ascii="Times New Roman" w:hAnsi="Times New Roman"/>
                                <w:color w:val="FFFFFF" w:themeColor="background1"/>
                                <w:sz w:val="48"/>
                                <w:szCs w:val="48"/>
                                <w14:glow w14:rad="139700">
                                  <w14:srgbClr w14:val="000000"/>
                                </w14:glow>
                              </w:rPr>
                              <w:t>Need Prayer or Pastoral Visit</w:t>
                            </w:r>
                          </w:p>
                          <w:p w14:paraId="376F14EC" w14:textId="77777777" w:rsidR="002204C5" w:rsidRPr="006A5E82" w:rsidRDefault="002204C5" w:rsidP="002204C5">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Call or Text Pastor Joel</w:t>
                            </w:r>
                          </w:p>
                          <w:p w14:paraId="3B826F23" w14:textId="77777777" w:rsidR="002204C5" w:rsidRPr="006A5E82" w:rsidRDefault="002204C5" w:rsidP="002204C5">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(402) 670-4688</w:t>
                            </w:r>
                          </w:p>
                          <w:p w14:paraId="74877070" w14:textId="77777777" w:rsidR="002204C5" w:rsidRPr="006A5E82" w:rsidRDefault="002204C5" w:rsidP="002204C5">
                            <w:pPr>
                              <w:spacing w:after="0"/>
                              <w:jc w:val="center"/>
                              <w:rPr>
                                <w:rFonts w:ascii="Times New Roman" w:hAnsi="Times New Roman"/>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 xml:space="preserve">Email: </w:t>
                            </w:r>
                            <w:hyperlink r:id="rId25" w:history="1">
                              <w:r w:rsidRPr="006A5E82">
                                <w:rPr>
                                  <w:rStyle w:val="Hyperlink"/>
                                  <w:rFonts w:ascii="Times New Roman" w:hAnsi="Times New Roman"/>
                                  <w:color w:val="FFFFFF" w:themeColor="background1"/>
                                  <w:sz w:val="28"/>
                                  <w:szCs w:val="28"/>
                                  <w:u w:val="none"/>
                                  <w14:glow w14:rad="139700">
                                    <w14:srgbClr w14:val="000000"/>
                                  </w14:glow>
                                </w:rPr>
                                <w:t>jplisek@greatplainsumc.org</w:t>
                              </w:r>
                            </w:hyperlink>
                          </w:p>
                          <w:p w14:paraId="0AF17BD1" w14:textId="77777777" w:rsidR="002204C5" w:rsidRDefault="002204C5" w:rsidP="002204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6FC3E4" id="Text Box 44" o:spid="_x0000_s1068" type="#_x0000_t202" style="position:absolute;margin-left:52.45pt;margin-top:119.3pt;width:470.25pt;height:139.5pt;z-index:251723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" filled="f" stroked="f" strokeweight=".5pt">
                <v:textbox>
                  <w:txbxContent>
                    <w:p w14:paraId="30664998" w14:textId="77777777" w:rsidR="002204C5" w:rsidRPr="006A5E82" w:rsidRDefault="002204C5" w:rsidP="002204C5">
                      <w:pPr>
                        <w:spacing w:after="0"/>
                        <w:jc w:val="center"/>
                        <w:rPr>
                          <w:rFonts w:ascii="Times New Roman" w:hAnsi="Times New Roman"/>
                          <w:color w:val="FFFFFF" w:themeColor="background1"/>
                          <w:sz w:val="48"/>
                          <w:szCs w:val="48"/>
                          <w14:glow w14:rad="139700">
                            <w14:srgbClr w14:val="000000"/>
                          </w14:glow>
                        </w:rPr>
                      </w:pPr>
                      <w:r w:rsidRPr="006A5E82">
                        <w:rPr>
                          <w:rFonts w:ascii="Times New Roman" w:hAnsi="Times New Roman"/>
                          <w:color w:val="FFFFFF" w:themeColor="background1"/>
                          <w:sz w:val="48"/>
                          <w:szCs w:val="48"/>
                          <w14:glow w14:rad="139700">
                            <w14:srgbClr w14:val="000000"/>
                          </w14:glow>
                        </w:rPr>
                        <w:t>Need Prayer or Pastoral Visit</w:t>
                      </w:r>
                    </w:p>
                    <w:p w14:paraId="376F14EC" w14:textId="77777777" w:rsidR="002204C5" w:rsidRPr="006A5E82" w:rsidRDefault="002204C5" w:rsidP="002204C5">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Call or Text Pastor Joel</w:t>
                      </w:r>
                    </w:p>
                    <w:p w14:paraId="3B826F23" w14:textId="77777777" w:rsidR="002204C5" w:rsidRPr="006A5E82" w:rsidRDefault="002204C5" w:rsidP="002204C5">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(402) 670-4688</w:t>
                      </w:r>
                    </w:p>
                    <w:p w14:paraId="74877070" w14:textId="77777777" w:rsidR="002204C5" w:rsidRPr="006A5E82" w:rsidRDefault="002204C5" w:rsidP="002204C5">
                      <w:pPr>
                        <w:spacing w:after="0"/>
                        <w:jc w:val="center"/>
                        <w:rPr>
                          <w:rFonts w:ascii="Times New Roman" w:hAnsi="Times New Roman"/>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 xml:space="preserve">Email: </w:t>
                      </w:r>
                      <w:hyperlink r:id="rId26" w:history="1">
                        <w:r w:rsidRPr="006A5E82">
                          <w:rPr>
                            <w:rStyle w:val="Hyperlink"/>
                            <w:rFonts w:ascii="Times New Roman" w:hAnsi="Times New Roman"/>
                            <w:color w:val="FFFFFF" w:themeColor="background1"/>
                            <w:sz w:val="28"/>
                            <w:szCs w:val="28"/>
                            <w:u w:val="none"/>
                            <w14:glow w14:rad="139700">
                              <w14:srgbClr w14:val="000000"/>
                            </w14:glow>
                          </w:rPr>
                          <w:t>jplisek@greatplainsumc.org</w:t>
                        </w:r>
                      </w:hyperlink>
                    </w:p>
                    <w:p w14:paraId="0AF17BD1" w14:textId="77777777" w:rsidR="002204C5" w:rsidRDefault="002204C5" w:rsidP="002204C5"/>
                  </w:txbxContent>
                </v:textbox>
                <w10:wrap anchorx="margin"/>
              </v:shape>
            </w:pict>
          </mc:Fallback>
        </mc:AlternateContent>
      </w:r>
      <w:r w:rsidR="00B53E31">
        <w:rPr>
          <w:sz w:val="10"/>
        </w:rPr>
        <w:br w:type="page"/>
      </w:r>
    </w:p>
    <w:p w14:paraId="3B27C3F2" w14:textId="65F21C72" w:rsidR="00310CBF" w:rsidRPr="00847CB0" w:rsidRDefault="007E2B9C" w:rsidP="00B53E31">
      <w:pPr>
        <w:pStyle w:val="NoSpacing"/>
        <w:rPr>
          <w:sz w:val="10"/>
        </w:rPr>
      </w:pPr>
      <w:r>
        <w:rPr>
          <w:noProof/>
          <w:lang w:val="en-AU" w:eastAsia="en-AU"/>
        </w:rPr>
        <w:lastRenderedPageBreak/>
        <mc:AlternateContent>
          <mc:Choice Requires="wps">
            <w:drawing>
              <wp:anchor distT="0" distB="0" distL="114300" distR="114300" simplePos="0" relativeHeight="251730944" behindDoc="0" locked="0" layoutInCell="1" allowOverlap="1" wp14:anchorId="143A2260" wp14:editId="5BA7BB3F">
                <wp:simplePos x="0" y="0"/>
                <wp:positionH relativeFrom="margin">
                  <wp:align>left</wp:align>
                </wp:positionH>
                <wp:positionV relativeFrom="paragraph">
                  <wp:posOffset>8048625</wp:posOffset>
                </wp:positionV>
                <wp:extent cx="6715125" cy="1114425"/>
                <wp:effectExtent l="0" t="0" r="9525" b="9525"/>
                <wp:wrapNone/>
                <wp:docPr id="1903168048" name="Text Box 44"/>
                <wp:cNvGraphicFramePr/>
                <a:graphic xmlns:a="http://schemas.openxmlformats.org/drawingml/2006/main">
                  <a:graphicData uri="http://schemas.microsoft.com/office/word/2010/wordprocessingShape">
                    <wps:wsp>
                      <wps:cNvSpPr txBox="1"/>
                      <wps:spPr>
                        <a:xfrm>
                          <a:off x="0" y="0"/>
                          <a:ext cx="6715125" cy="1114425"/>
                        </a:xfrm>
                        <a:prstGeom prst="rect">
                          <a:avLst/>
                        </a:prstGeom>
                        <a:solidFill>
                          <a:sysClr val="window" lastClr="FFFFFF"/>
                        </a:solidFill>
                        <a:ln w="6350">
                          <a:noFill/>
                        </a:ln>
                      </wps:spPr>
                      <wps:txbx>
                        <w:txbxContent>
                          <w:p w14:paraId="0455C363" w14:textId="5AC01639" w:rsidR="007E2B9C" w:rsidRPr="00DF54CB" w:rsidRDefault="007E2B9C" w:rsidP="007E2B9C">
                            <w:pPr>
                              <w:jc w:val="center"/>
                              <w:rPr>
                                <w:rFonts w:ascii="Times New Roman" w:hAnsi="Times New Roman"/>
                                <w:b/>
                                <w:bCs/>
                                <w:sz w:val="40"/>
                                <w:szCs w:val="40"/>
                              </w:rPr>
                            </w:pPr>
                            <w:r>
                              <w:rPr>
                                <w:rFonts w:ascii="Times New Roman" w:hAnsi="Times New Roman"/>
                                <w:b/>
                                <w:bCs/>
                                <w:sz w:val="40"/>
                                <w:szCs w:val="40"/>
                              </w:rPr>
                              <w:t>Tekamah Card Ministry:</w:t>
                            </w:r>
                          </w:p>
                          <w:p w14:paraId="425F9979" w14:textId="66064449" w:rsidR="007E2B9C" w:rsidRPr="000A7CAE" w:rsidRDefault="007E2B9C" w:rsidP="007E2B9C">
                            <w:pPr>
                              <w:rPr>
                                <w:rFonts w:ascii="Times New Roman" w:hAnsi="Times New Roman"/>
                                <w:sz w:val="28"/>
                                <w:szCs w:val="28"/>
                              </w:rPr>
                            </w:pPr>
                            <w:r>
                              <w:rPr>
                                <w:rFonts w:ascii="Times New Roman" w:hAnsi="Times New Roman"/>
                                <w:sz w:val="28"/>
                                <w:szCs w:val="28"/>
                              </w:rPr>
                              <w:t xml:space="preserve">Cards for all </w:t>
                            </w:r>
                            <w:r w:rsidR="00064E06">
                              <w:rPr>
                                <w:rFonts w:ascii="Times New Roman" w:hAnsi="Times New Roman"/>
                                <w:sz w:val="28"/>
                                <w:szCs w:val="28"/>
                              </w:rPr>
                              <w:t xml:space="preserve">occasions </w:t>
                            </w:r>
                            <w:r w:rsidR="00415BBD">
                              <w:rPr>
                                <w:rFonts w:ascii="Times New Roman" w:hAnsi="Times New Roman"/>
                                <w:sz w:val="28"/>
                                <w:szCs w:val="28"/>
                              </w:rPr>
                              <w:t xml:space="preserve">(50 cents each) </w:t>
                            </w:r>
                            <w:r w:rsidR="00064E06">
                              <w:rPr>
                                <w:rFonts w:ascii="Times New Roman" w:hAnsi="Times New Roman"/>
                                <w:sz w:val="28"/>
                                <w:szCs w:val="28"/>
                              </w:rPr>
                              <w:t xml:space="preserve">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A2260" id="_x0000_s1069" type="#_x0000_t202" style="position:absolute;margin-left:0;margin-top:633.75pt;width:528.75pt;height:87.7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" fillcolor="window" stroked="f" strokeweight=".5pt">
                <v:textbox>
                  <w:txbxContent>
                    <w:p w14:paraId="0455C363" w14:textId="5AC01639" w:rsidR="007E2B9C" w:rsidRPr="00DF54CB" w:rsidRDefault="007E2B9C" w:rsidP="007E2B9C">
                      <w:pPr>
                        <w:jc w:val="center"/>
                        <w:rPr>
                          <w:rFonts w:ascii="Times New Roman" w:hAnsi="Times New Roman"/>
                          <w:b/>
                          <w:bCs/>
                          <w:sz w:val="40"/>
                          <w:szCs w:val="40"/>
                        </w:rPr>
                      </w:pPr>
                      <w:r>
                        <w:rPr>
                          <w:rFonts w:ascii="Times New Roman" w:hAnsi="Times New Roman"/>
                          <w:b/>
                          <w:bCs/>
                          <w:sz w:val="40"/>
                          <w:szCs w:val="40"/>
                        </w:rPr>
                        <w:t xml:space="preserve">Tekamah </w:t>
                      </w:r>
                      <w:r>
                        <w:rPr>
                          <w:rFonts w:ascii="Times New Roman" w:hAnsi="Times New Roman"/>
                          <w:b/>
                          <w:bCs/>
                          <w:sz w:val="40"/>
                          <w:szCs w:val="40"/>
                        </w:rPr>
                        <w:t>Card Ministry</w:t>
                      </w:r>
                      <w:r>
                        <w:rPr>
                          <w:rFonts w:ascii="Times New Roman" w:hAnsi="Times New Roman"/>
                          <w:b/>
                          <w:bCs/>
                          <w:sz w:val="40"/>
                          <w:szCs w:val="40"/>
                        </w:rPr>
                        <w:t>:</w:t>
                      </w:r>
                    </w:p>
                    <w:p w14:paraId="425F9979" w14:textId="66064449" w:rsidR="007E2B9C" w:rsidRPr="000A7CAE" w:rsidRDefault="007E2B9C" w:rsidP="007E2B9C">
                      <w:pPr>
                        <w:rPr>
                          <w:rFonts w:ascii="Times New Roman" w:hAnsi="Times New Roman"/>
                          <w:sz w:val="28"/>
                          <w:szCs w:val="28"/>
                        </w:rPr>
                      </w:pPr>
                      <w:r>
                        <w:rPr>
                          <w:rFonts w:ascii="Times New Roman" w:hAnsi="Times New Roman"/>
                          <w:sz w:val="28"/>
                          <w:szCs w:val="28"/>
                        </w:rPr>
                        <w:t xml:space="preserve">Cards for all </w:t>
                      </w:r>
                      <w:r w:rsidR="00064E06">
                        <w:rPr>
                          <w:rFonts w:ascii="Times New Roman" w:hAnsi="Times New Roman"/>
                          <w:sz w:val="28"/>
                          <w:szCs w:val="28"/>
                        </w:rPr>
                        <w:t xml:space="preserve">occasions </w:t>
                      </w:r>
                      <w:r w:rsidR="00415BBD">
                        <w:rPr>
                          <w:rFonts w:ascii="Times New Roman" w:hAnsi="Times New Roman"/>
                          <w:sz w:val="28"/>
                          <w:szCs w:val="28"/>
                        </w:rPr>
                        <w:t xml:space="preserve">(50 cents each) </w:t>
                      </w:r>
                      <w:r w:rsidR="00064E06">
                        <w:rPr>
                          <w:rFonts w:ascii="Times New Roman" w:hAnsi="Times New Roman"/>
                          <w:sz w:val="28"/>
                          <w:szCs w:val="28"/>
                        </w:rPr>
                        <w:t xml:space="preserve">are available at the information table in the Narthex at Tekamah. A word of hope in trying times can make such a huge impact. </w:t>
                      </w:r>
                    </w:p>
                  </w:txbxContent>
                </v:textbox>
                <w10:wrap anchorx="margin"/>
              </v:shape>
            </w:pict>
          </mc:Fallback>
        </mc:AlternateContent>
      </w:r>
      <w:r w:rsidR="006E2172" w:rsidRPr="00DF54CB">
        <w:rPr>
          <w:rFonts w:ascii="Times New Roman" w:hAnsi="Times New Roman"/>
          <w:noProof/>
          <w:szCs w:val="24"/>
        </w:rPr>
        <mc:AlternateContent>
          <mc:Choice Requires="wps">
            <w:drawing>
              <wp:anchor distT="36576" distB="36576" distL="36576" distR="36576" simplePos="0" relativeHeight="251727872" behindDoc="0" locked="0" layoutInCell="1" allowOverlap="1" wp14:anchorId="1993DF21" wp14:editId="752CC310">
                <wp:simplePos x="0" y="0"/>
                <wp:positionH relativeFrom="margin">
                  <wp:align>right</wp:align>
                </wp:positionH>
                <wp:positionV relativeFrom="paragraph">
                  <wp:posOffset>1047750</wp:posOffset>
                </wp:positionV>
                <wp:extent cx="3255645" cy="1295400"/>
                <wp:effectExtent l="0" t="0" r="1905" b="0"/>
                <wp:wrapNone/>
                <wp:docPr id="1711585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29540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4C7D57A" w14:textId="77777777" w:rsidR="00DF54CB" w:rsidRPr="006E2172" w:rsidRDefault="00DF54CB" w:rsidP="00DF54CB">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B14D4A" w14:textId="7FAD69A8" w:rsidR="00DF54CB" w:rsidRDefault="006E1FAE" w:rsidP="001063E8">
                            <w:pPr>
                              <w:widowControl w:val="0"/>
                              <w:rPr>
                                <w:rFonts w:ascii="Times New Roman" w:hAnsi="Times New Roman"/>
                                <w:sz w:val="25"/>
                                <w:szCs w:val="25"/>
                              </w:rPr>
                            </w:pPr>
                            <w:r>
                              <w:rPr>
                                <w:rFonts w:ascii="Times New Roman" w:hAnsi="Times New Roman"/>
                                <w:sz w:val="24"/>
                                <w:szCs w:val="24"/>
                              </w:rPr>
                              <w:t>Budget for the Year:</w:t>
                            </w:r>
                            <w:r>
                              <w:rPr>
                                <w:rFonts w:ascii="Times New Roman" w:hAnsi="Times New Roman"/>
                                <w:sz w:val="24"/>
                                <w:szCs w:val="24"/>
                              </w:rPr>
                              <w:tab/>
                            </w:r>
                            <w:r>
                              <w:rPr>
                                <w:rFonts w:ascii="Times New Roman" w:hAnsi="Times New Roman"/>
                                <w:sz w:val="24"/>
                                <w:szCs w:val="24"/>
                              </w:rPr>
                              <w:tab/>
                            </w:r>
                            <w:r w:rsidRPr="006E1FAE">
                              <w:rPr>
                                <w:rFonts w:ascii="Times New Roman" w:hAnsi="Times New Roman"/>
                                <w:bCs/>
                                <w:sz w:val="24"/>
                              </w:rPr>
                              <w:t>$</w:t>
                            </w:r>
                            <w:r w:rsidR="00EA3B0E">
                              <w:rPr>
                                <w:rFonts w:ascii="Times New Roman" w:hAnsi="Times New Roman"/>
                                <w:bCs/>
                                <w:sz w:val="24"/>
                              </w:rPr>
                              <w:t>98</w:t>
                            </w:r>
                            <w:r w:rsidR="0069495F">
                              <w:rPr>
                                <w:rFonts w:ascii="Times New Roman" w:hAnsi="Times New Roman"/>
                                <w:bCs/>
                                <w:sz w:val="24"/>
                              </w:rPr>
                              <w:t>,766.61</w:t>
                            </w:r>
                            <w:r w:rsidR="003F452C">
                              <w:rPr>
                                <w:rFonts w:ascii="Times New Roman" w:hAnsi="Times New Roman"/>
                                <w:bCs/>
                                <w:sz w:val="24"/>
                              </w:rPr>
                              <w:t xml:space="preserve">   </w:t>
                            </w:r>
                            <w:r w:rsidR="006E2172">
                              <w:rPr>
                                <w:rFonts w:ascii="Times New Roman" w:hAnsi="Times New Roman"/>
                                <w:bCs/>
                                <w:sz w:val="24"/>
                              </w:rPr>
                              <w:t xml:space="preserve">      </w:t>
                            </w:r>
                            <w:r w:rsidR="003F452C">
                              <w:rPr>
                                <w:rFonts w:ascii="Times New Roman" w:hAnsi="Times New Roman"/>
                                <w:bCs/>
                                <w:sz w:val="24"/>
                              </w:rPr>
                              <w:t>Need a week:</w:t>
                            </w:r>
                            <w:r w:rsidR="004705D4">
                              <w:rPr>
                                <w:rFonts w:ascii="Times New Roman" w:hAnsi="Times New Roman"/>
                                <w:bCs/>
                                <w:sz w:val="24"/>
                              </w:rPr>
                              <w:tab/>
                            </w:r>
                            <w:r w:rsidR="004705D4">
                              <w:rPr>
                                <w:rFonts w:ascii="Times New Roman" w:hAnsi="Times New Roman"/>
                                <w:bCs/>
                                <w:sz w:val="24"/>
                              </w:rPr>
                              <w:tab/>
                            </w:r>
                            <w:r w:rsidR="004705D4">
                              <w:rPr>
                                <w:rFonts w:ascii="Times New Roman" w:hAnsi="Times New Roman"/>
                                <w:bCs/>
                                <w:sz w:val="24"/>
                              </w:rPr>
                              <w:tab/>
                              <w:t>$1,899,</w:t>
                            </w:r>
                            <w:r w:rsidR="00C8647C">
                              <w:rPr>
                                <w:rFonts w:ascii="Times New Roman" w:hAnsi="Times New Roman"/>
                                <w:bCs/>
                                <w:sz w:val="24"/>
                              </w:rPr>
                              <w:t>36</w:t>
                            </w:r>
                            <w:r w:rsidR="003F452C">
                              <w:rPr>
                                <w:rFonts w:ascii="Times New Roman" w:hAnsi="Times New Roman"/>
                                <w:bCs/>
                                <w:sz w:val="24"/>
                              </w:rPr>
                              <w:t xml:space="preserve">                                         </w:t>
                            </w:r>
                            <w:r w:rsidR="00F360F0">
                              <w:rPr>
                                <w:rFonts w:ascii="Times New Roman" w:hAnsi="Times New Roman"/>
                                <w:sz w:val="26"/>
                                <w:szCs w:val="26"/>
                              </w:rPr>
                              <w:t>Offering for Jan &amp; Feb</w:t>
                            </w:r>
                            <w:r w:rsidR="00DF54CB">
                              <w:rPr>
                                <w:rFonts w:ascii="Times New Roman" w:hAnsi="Times New Roman"/>
                                <w:sz w:val="26"/>
                                <w:szCs w:val="26"/>
                              </w:rPr>
                              <w:t>:</w:t>
                            </w:r>
                            <w:r w:rsidR="00DF54CB">
                              <w:rPr>
                                <w:rFonts w:ascii="Times New Roman" w:hAnsi="Times New Roman"/>
                                <w:sz w:val="26"/>
                                <w:szCs w:val="26"/>
                              </w:rPr>
                              <w:tab/>
                              <w:t>$</w:t>
                            </w:r>
                            <w:r w:rsidR="004E07AA">
                              <w:rPr>
                                <w:rFonts w:ascii="Times New Roman" w:hAnsi="Times New Roman"/>
                                <w:sz w:val="26"/>
                                <w:szCs w:val="26"/>
                              </w:rPr>
                              <w:t>8</w:t>
                            </w:r>
                            <w:r w:rsidR="00F360F0">
                              <w:rPr>
                                <w:rFonts w:ascii="Times New Roman" w:hAnsi="Times New Roman"/>
                                <w:sz w:val="26"/>
                                <w:szCs w:val="26"/>
                              </w:rPr>
                              <w:t>,236.00</w:t>
                            </w:r>
                            <w:r w:rsidR="00DF54CB">
                              <w:rPr>
                                <w:rFonts w:ascii="Times New Roman" w:hAnsi="Times New Roman"/>
                                <w:sz w:val="26"/>
                                <w:szCs w:val="26"/>
                              </w:rPr>
                              <w:br/>
                            </w:r>
                            <w:r w:rsidR="00DF54CB">
                              <w:rPr>
                                <w:rFonts w:ascii="Times New Roman" w:hAnsi="Times New Roman"/>
                                <w:sz w:val="26"/>
                                <w:szCs w:val="26"/>
                              </w:rPr>
                              <w:br/>
                            </w:r>
                          </w:p>
                          <w:p w14:paraId="6AEEF3AF" w14:textId="77777777" w:rsidR="00DF54CB" w:rsidRDefault="00DF54CB" w:rsidP="00DF54CB">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3DF21" id="_x0000_s1070" type="#_x0000_t202" style="position:absolute;margin-left:205.15pt;margin-top:82.5pt;width:256.35pt;height:102pt;z-index:25172787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" filled="f" fillcolor="#5b9bd5" stroked="f" strokeweight=".5pt">
                <v:shadow color="black [0]"/>
                <v:textbox inset="2.88pt,2.88pt,2.88pt,2.88pt">
                  <w:txbxContent>
                    <w:p w14:paraId="24C7D57A" w14:textId="77777777" w:rsidR="00DF54CB" w:rsidRPr="006E2172" w:rsidRDefault="00DF54CB" w:rsidP="00DF54CB">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B14D4A" w14:textId="7FAD69A8" w:rsidR="00DF54CB" w:rsidRDefault="006E1FAE" w:rsidP="001063E8">
                      <w:pPr>
                        <w:widowControl w:val="0"/>
                        <w:rPr>
                          <w:rFonts w:ascii="Times New Roman" w:hAnsi="Times New Roman"/>
                          <w:sz w:val="25"/>
                          <w:szCs w:val="25"/>
                        </w:rPr>
                      </w:pPr>
                      <w:r>
                        <w:rPr>
                          <w:rFonts w:ascii="Times New Roman" w:hAnsi="Times New Roman"/>
                          <w:sz w:val="24"/>
                          <w:szCs w:val="24"/>
                        </w:rPr>
                        <w:t>Budget for the Year:</w:t>
                      </w:r>
                      <w:r>
                        <w:rPr>
                          <w:rFonts w:ascii="Times New Roman" w:hAnsi="Times New Roman"/>
                          <w:sz w:val="24"/>
                          <w:szCs w:val="24"/>
                        </w:rPr>
                        <w:tab/>
                      </w:r>
                      <w:r>
                        <w:rPr>
                          <w:rFonts w:ascii="Times New Roman" w:hAnsi="Times New Roman"/>
                          <w:sz w:val="24"/>
                          <w:szCs w:val="24"/>
                        </w:rPr>
                        <w:tab/>
                      </w:r>
                      <w:r w:rsidRPr="006E1FAE">
                        <w:rPr>
                          <w:rFonts w:ascii="Times New Roman" w:hAnsi="Times New Roman"/>
                          <w:bCs/>
                          <w:sz w:val="24"/>
                        </w:rPr>
                        <w:t>$</w:t>
                      </w:r>
                      <w:r w:rsidR="00EA3B0E">
                        <w:rPr>
                          <w:rFonts w:ascii="Times New Roman" w:hAnsi="Times New Roman"/>
                          <w:bCs/>
                          <w:sz w:val="24"/>
                        </w:rPr>
                        <w:t>98</w:t>
                      </w:r>
                      <w:r w:rsidR="0069495F">
                        <w:rPr>
                          <w:rFonts w:ascii="Times New Roman" w:hAnsi="Times New Roman"/>
                          <w:bCs/>
                          <w:sz w:val="24"/>
                        </w:rPr>
                        <w:t>,766.61</w:t>
                      </w:r>
                      <w:r w:rsidR="003F452C">
                        <w:rPr>
                          <w:rFonts w:ascii="Times New Roman" w:hAnsi="Times New Roman"/>
                          <w:bCs/>
                          <w:sz w:val="24"/>
                        </w:rPr>
                        <w:t xml:space="preserve">   </w:t>
                      </w:r>
                      <w:r w:rsidR="006E2172">
                        <w:rPr>
                          <w:rFonts w:ascii="Times New Roman" w:hAnsi="Times New Roman"/>
                          <w:bCs/>
                          <w:sz w:val="24"/>
                        </w:rPr>
                        <w:t xml:space="preserve">      </w:t>
                      </w:r>
                      <w:r w:rsidR="003F452C">
                        <w:rPr>
                          <w:rFonts w:ascii="Times New Roman" w:hAnsi="Times New Roman"/>
                          <w:bCs/>
                          <w:sz w:val="24"/>
                        </w:rPr>
                        <w:t>Need a week:</w:t>
                      </w:r>
                      <w:r w:rsidR="004705D4">
                        <w:rPr>
                          <w:rFonts w:ascii="Times New Roman" w:hAnsi="Times New Roman"/>
                          <w:bCs/>
                          <w:sz w:val="24"/>
                        </w:rPr>
                        <w:tab/>
                      </w:r>
                      <w:r w:rsidR="004705D4">
                        <w:rPr>
                          <w:rFonts w:ascii="Times New Roman" w:hAnsi="Times New Roman"/>
                          <w:bCs/>
                          <w:sz w:val="24"/>
                        </w:rPr>
                        <w:tab/>
                      </w:r>
                      <w:r w:rsidR="004705D4">
                        <w:rPr>
                          <w:rFonts w:ascii="Times New Roman" w:hAnsi="Times New Roman"/>
                          <w:bCs/>
                          <w:sz w:val="24"/>
                        </w:rPr>
                        <w:tab/>
                        <w:t>$1,899,</w:t>
                      </w:r>
                      <w:r w:rsidR="00C8647C">
                        <w:rPr>
                          <w:rFonts w:ascii="Times New Roman" w:hAnsi="Times New Roman"/>
                          <w:bCs/>
                          <w:sz w:val="24"/>
                        </w:rPr>
                        <w:t>36</w:t>
                      </w:r>
                      <w:r w:rsidR="003F452C">
                        <w:rPr>
                          <w:rFonts w:ascii="Times New Roman" w:hAnsi="Times New Roman"/>
                          <w:bCs/>
                          <w:sz w:val="24"/>
                        </w:rPr>
                        <w:t xml:space="preserve">                                         </w:t>
                      </w:r>
                      <w:r w:rsidR="00F360F0">
                        <w:rPr>
                          <w:rFonts w:ascii="Times New Roman" w:hAnsi="Times New Roman"/>
                          <w:sz w:val="26"/>
                          <w:szCs w:val="26"/>
                        </w:rPr>
                        <w:t>Offering for Jan &amp; Feb</w:t>
                      </w:r>
                      <w:r w:rsidR="00DF54CB">
                        <w:rPr>
                          <w:rFonts w:ascii="Times New Roman" w:hAnsi="Times New Roman"/>
                          <w:sz w:val="26"/>
                          <w:szCs w:val="26"/>
                        </w:rPr>
                        <w:t>:</w:t>
                      </w:r>
                      <w:r w:rsidR="00DF54CB">
                        <w:rPr>
                          <w:rFonts w:ascii="Times New Roman" w:hAnsi="Times New Roman"/>
                          <w:sz w:val="26"/>
                          <w:szCs w:val="26"/>
                        </w:rPr>
                        <w:tab/>
                        <w:t>$</w:t>
                      </w:r>
                      <w:r w:rsidR="004E07AA">
                        <w:rPr>
                          <w:rFonts w:ascii="Times New Roman" w:hAnsi="Times New Roman"/>
                          <w:sz w:val="26"/>
                          <w:szCs w:val="26"/>
                        </w:rPr>
                        <w:t>8</w:t>
                      </w:r>
                      <w:r w:rsidR="00F360F0">
                        <w:rPr>
                          <w:rFonts w:ascii="Times New Roman" w:hAnsi="Times New Roman"/>
                          <w:sz w:val="26"/>
                          <w:szCs w:val="26"/>
                        </w:rPr>
                        <w:t>,236.00</w:t>
                      </w:r>
                      <w:r w:rsidR="00DF54CB">
                        <w:rPr>
                          <w:rFonts w:ascii="Times New Roman" w:hAnsi="Times New Roman"/>
                          <w:sz w:val="26"/>
                          <w:szCs w:val="26"/>
                        </w:rPr>
                        <w:br/>
                      </w:r>
                      <w:r w:rsidR="00DF54CB">
                        <w:rPr>
                          <w:rFonts w:ascii="Times New Roman" w:hAnsi="Times New Roman"/>
                          <w:sz w:val="26"/>
                          <w:szCs w:val="26"/>
                        </w:rPr>
                        <w:br/>
                      </w:r>
                    </w:p>
                    <w:p w14:paraId="6AEEF3AF" w14:textId="77777777" w:rsidR="00DF54CB" w:rsidRDefault="00DF54CB" w:rsidP="00DF54CB">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r w:rsidR="006E2172" w:rsidRPr="00FA1C8F">
        <w:rPr>
          <w:rFonts w:ascii="Times New Roman" w:hAnsi="Times New Roman"/>
          <w:noProof/>
          <w:szCs w:val="24"/>
        </w:rPr>
        <mc:AlternateContent>
          <mc:Choice Requires="wps">
            <w:drawing>
              <wp:anchor distT="36576" distB="36576" distL="36576" distR="36576" simplePos="0" relativeHeight="251725824" behindDoc="0" locked="0" layoutInCell="1" allowOverlap="1" wp14:anchorId="6C735D2F" wp14:editId="3E6442EF">
                <wp:simplePos x="0" y="0"/>
                <wp:positionH relativeFrom="margin">
                  <wp:align>left</wp:align>
                </wp:positionH>
                <wp:positionV relativeFrom="paragraph">
                  <wp:posOffset>1056005</wp:posOffset>
                </wp:positionV>
                <wp:extent cx="3314700" cy="1266825"/>
                <wp:effectExtent l="0" t="0" r="0" b="9525"/>
                <wp:wrapNone/>
                <wp:docPr id="1545170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266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FAB15F1" w14:textId="77777777" w:rsidR="00FA1C8F" w:rsidRPr="006E2172" w:rsidRDefault="00FA1C8F" w:rsidP="00FA1C8F">
                            <w:pPr>
                              <w:widowControl w:val="0"/>
                              <w:jc w:val="center"/>
                              <w:rPr>
                                <w:rFonts w:ascii="Bowlby One SC" w:hAnsi="Bowlby One SC"/>
                                <w:b/>
                                <w:bCs/>
                                <w:sz w:val="34"/>
                                <w:szCs w:val="40"/>
                              </w:rPr>
                            </w:pPr>
                            <w:r w:rsidRPr="006E2172">
                              <w:rPr>
                                <w:rFonts w:ascii="Bowlby One SC" w:hAnsi="Bowlby One SC"/>
                                <w:b/>
                                <w:bCs/>
                                <w:sz w:val="34"/>
                                <w:szCs w:val="40"/>
                              </w:rPr>
                              <w:t>Decatur Financial Report</w:t>
                            </w:r>
                          </w:p>
                          <w:p w14:paraId="22CCEC0F" w14:textId="7450D308" w:rsidR="006E1FAE" w:rsidRDefault="006E1FAE" w:rsidP="00FA1C8F">
                            <w:pPr>
                              <w:widowControl w:val="0"/>
                              <w:tabs>
                                <w:tab w:val="right" w:pos="3103"/>
                              </w:tabs>
                              <w:rPr>
                                <w:rFonts w:ascii="Times New Roman" w:hAnsi="Times New Roman"/>
                                <w:bCs/>
                                <w:sz w:val="24"/>
                              </w:rPr>
                            </w:pPr>
                            <w:r>
                              <w:rPr>
                                <w:rFonts w:ascii="Times New Roman" w:hAnsi="Times New Roman"/>
                                <w:sz w:val="24"/>
                                <w:szCs w:val="24"/>
                              </w:rPr>
                              <w:t>Budget for the Year</w:t>
                            </w:r>
                            <w:r w:rsidR="00FA1C8F">
                              <w:rPr>
                                <w:rFonts w:ascii="Times New Roman" w:hAnsi="Times New Roman"/>
                                <w:sz w:val="24"/>
                                <w:szCs w:val="24"/>
                              </w:rPr>
                              <w:t>:</w:t>
                            </w:r>
                            <w:r w:rsidR="00FA1C8F">
                              <w:rPr>
                                <w:rFonts w:ascii="Times New Roman" w:hAnsi="Times New Roman"/>
                                <w:sz w:val="24"/>
                                <w:szCs w:val="24"/>
                              </w:rPr>
                              <w:tab/>
                            </w:r>
                            <w:r w:rsidR="00E82B9E">
                              <w:rPr>
                                <w:rFonts w:ascii="Times New Roman" w:hAnsi="Times New Roman"/>
                                <w:sz w:val="24"/>
                                <w:szCs w:val="24"/>
                              </w:rPr>
                              <w:t xml:space="preserve">        </w:t>
                            </w:r>
                            <w:r w:rsidR="006E2172">
                              <w:rPr>
                                <w:rFonts w:ascii="Times New Roman" w:hAnsi="Times New Roman"/>
                                <w:sz w:val="24"/>
                                <w:szCs w:val="24"/>
                              </w:rPr>
                              <w:tab/>
                            </w:r>
                            <w:r w:rsidRPr="006E1FAE">
                              <w:rPr>
                                <w:rFonts w:ascii="Times New Roman" w:hAnsi="Times New Roman"/>
                                <w:bCs/>
                                <w:sz w:val="24"/>
                              </w:rPr>
                              <w:t>$44,079.91</w:t>
                            </w:r>
                            <w:r w:rsidRPr="006E1FAE">
                              <w:rPr>
                                <w:rFonts w:ascii="Times New Roman" w:hAnsi="Times New Roman"/>
                                <w:sz w:val="24"/>
                                <w:szCs w:val="24"/>
                              </w:rPr>
                              <w:t xml:space="preserve"> </w:t>
                            </w:r>
                            <w:r w:rsidR="0069495F">
                              <w:rPr>
                                <w:rFonts w:ascii="Times New Roman" w:hAnsi="Times New Roman"/>
                                <w:sz w:val="24"/>
                                <w:szCs w:val="24"/>
                              </w:rPr>
                              <w:t xml:space="preserve">        </w:t>
                            </w:r>
                            <w:r w:rsidR="006E2172">
                              <w:rPr>
                                <w:rFonts w:ascii="Times New Roman" w:hAnsi="Times New Roman"/>
                                <w:sz w:val="24"/>
                                <w:szCs w:val="24"/>
                              </w:rPr>
                              <w:t xml:space="preserve">           </w:t>
                            </w:r>
                            <w:r w:rsidR="0069495F">
                              <w:rPr>
                                <w:rFonts w:ascii="Times New Roman" w:hAnsi="Times New Roman"/>
                                <w:sz w:val="24"/>
                                <w:szCs w:val="24"/>
                              </w:rPr>
                              <w:t xml:space="preserve">Need a week:            </w:t>
                            </w:r>
                            <w:r w:rsidR="00E82B9E">
                              <w:rPr>
                                <w:rFonts w:ascii="Times New Roman" w:hAnsi="Times New Roman"/>
                                <w:sz w:val="24"/>
                                <w:szCs w:val="24"/>
                              </w:rPr>
                              <w:t xml:space="preserve">       </w:t>
                            </w:r>
                            <w:r w:rsidR="006E2172">
                              <w:rPr>
                                <w:rFonts w:ascii="Times New Roman" w:hAnsi="Times New Roman"/>
                                <w:sz w:val="24"/>
                                <w:szCs w:val="24"/>
                              </w:rPr>
                              <w:tab/>
                            </w:r>
                            <w:r w:rsidR="006E2172">
                              <w:rPr>
                                <w:rFonts w:ascii="Times New Roman" w:hAnsi="Times New Roman"/>
                                <w:sz w:val="24"/>
                                <w:szCs w:val="24"/>
                              </w:rPr>
                              <w:tab/>
                            </w:r>
                            <w:r w:rsidR="0069495F">
                              <w:rPr>
                                <w:rFonts w:ascii="Times New Roman" w:hAnsi="Times New Roman"/>
                                <w:sz w:val="24"/>
                                <w:szCs w:val="24"/>
                              </w:rPr>
                              <w:t>$</w:t>
                            </w:r>
                            <w:r w:rsidR="00E82B9E">
                              <w:rPr>
                                <w:rFonts w:ascii="Times New Roman" w:hAnsi="Times New Roman"/>
                                <w:sz w:val="24"/>
                                <w:szCs w:val="24"/>
                              </w:rPr>
                              <w:t xml:space="preserve">847.69   </w:t>
                            </w:r>
                            <w:r w:rsidR="006E2172">
                              <w:rPr>
                                <w:rFonts w:ascii="Times New Roman" w:hAnsi="Times New Roman"/>
                                <w:sz w:val="24"/>
                                <w:szCs w:val="24"/>
                              </w:rPr>
                              <w:t xml:space="preserve">                </w:t>
                            </w:r>
                            <w:r>
                              <w:rPr>
                                <w:rFonts w:ascii="Times New Roman" w:hAnsi="Times New Roman"/>
                                <w:sz w:val="24"/>
                                <w:szCs w:val="24"/>
                              </w:rPr>
                              <w:t>Offering Jan &amp; Feb:</w:t>
                            </w:r>
                            <w:r>
                              <w:rPr>
                                <w:rFonts w:ascii="Times New Roman" w:hAnsi="Times New Roman"/>
                                <w:sz w:val="24"/>
                                <w:szCs w:val="24"/>
                              </w:rPr>
                              <w:tab/>
                            </w:r>
                            <w:r w:rsidR="00E82B9E">
                              <w:rPr>
                                <w:rFonts w:ascii="Times New Roman" w:hAnsi="Times New Roman"/>
                                <w:sz w:val="24"/>
                                <w:szCs w:val="24"/>
                              </w:rPr>
                              <w:t xml:space="preserve">         </w:t>
                            </w:r>
                            <w:r w:rsidR="006E2172">
                              <w:rPr>
                                <w:rFonts w:ascii="Times New Roman" w:hAnsi="Times New Roman"/>
                                <w:sz w:val="24"/>
                                <w:szCs w:val="24"/>
                              </w:rPr>
                              <w:t xml:space="preserve">                   </w:t>
                            </w:r>
                            <w:r>
                              <w:rPr>
                                <w:rFonts w:ascii="Times New Roman" w:hAnsi="Times New Roman"/>
                                <w:sz w:val="24"/>
                                <w:szCs w:val="24"/>
                              </w:rPr>
                              <w:t>$4,150.00</w:t>
                            </w:r>
                          </w:p>
                          <w:p w14:paraId="017586F0" w14:textId="3D167D2D" w:rsidR="00FA1C8F" w:rsidRDefault="00FA1C8F" w:rsidP="00FA1C8F">
                            <w:pPr>
                              <w:widowControl w:val="0"/>
                              <w:tabs>
                                <w:tab w:val="right" w:pos="3103"/>
                              </w:tabs>
                              <w:rPr>
                                <w:rFonts w:ascii="Times New Roman" w:hAnsi="Times New Roman"/>
                                <w:sz w:val="24"/>
                                <w:szCs w:val="24"/>
                              </w:rPr>
                            </w:pPr>
                            <w:r>
                              <w:rPr>
                                <w:rFonts w:ascii="Times New Roman" w:hAnsi="Times New Roman"/>
                                <w:sz w:val="24"/>
                                <w:szCs w:val="24"/>
                              </w:rPr>
                              <w:br/>
                            </w:r>
                          </w:p>
                          <w:p w14:paraId="067E61D0" w14:textId="7D424EB6" w:rsidR="00FA1C8F" w:rsidRDefault="00FA1C8F" w:rsidP="00FA1C8F">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35D2F" id="Text Box 2" o:spid="_x0000_s1071" type="#_x0000_t202" style="position:absolute;margin-left:0;margin-top:83.15pt;width:261pt;height:99.75pt;z-index:25172582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" filled="f" fillcolor="#5b9bd5" stroked="f" strokecolor="black [0]" strokeweight=".5pt">
                <v:textbox inset="2.88pt,2.88pt,2.88pt,2.88pt">
                  <w:txbxContent>
                    <w:p w14:paraId="1FAB15F1" w14:textId="77777777" w:rsidR="00FA1C8F" w:rsidRPr="006E2172" w:rsidRDefault="00FA1C8F" w:rsidP="00FA1C8F">
                      <w:pPr>
                        <w:widowControl w:val="0"/>
                        <w:jc w:val="center"/>
                        <w:rPr>
                          <w:rFonts w:ascii="Bowlby One SC" w:hAnsi="Bowlby One SC"/>
                          <w:b/>
                          <w:bCs/>
                          <w:sz w:val="34"/>
                          <w:szCs w:val="40"/>
                        </w:rPr>
                      </w:pPr>
                      <w:r w:rsidRPr="006E2172">
                        <w:rPr>
                          <w:rFonts w:ascii="Bowlby One SC" w:hAnsi="Bowlby One SC"/>
                          <w:b/>
                          <w:bCs/>
                          <w:sz w:val="34"/>
                          <w:szCs w:val="40"/>
                        </w:rPr>
                        <w:t>Decatur Financial Report</w:t>
                      </w:r>
                    </w:p>
                    <w:p w14:paraId="22CCEC0F" w14:textId="7450D308" w:rsidR="006E1FAE" w:rsidRDefault="006E1FAE" w:rsidP="00FA1C8F">
                      <w:pPr>
                        <w:widowControl w:val="0"/>
                        <w:tabs>
                          <w:tab w:val="right" w:pos="3103"/>
                        </w:tabs>
                        <w:rPr>
                          <w:rFonts w:ascii="Times New Roman" w:hAnsi="Times New Roman"/>
                          <w:bCs/>
                          <w:sz w:val="24"/>
                        </w:rPr>
                      </w:pPr>
                      <w:r>
                        <w:rPr>
                          <w:rFonts w:ascii="Times New Roman" w:hAnsi="Times New Roman"/>
                          <w:sz w:val="24"/>
                          <w:szCs w:val="24"/>
                        </w:rPr>
                        <w:t>Budget for the Year</w:t>
                      </w:r>
                      <w:r w:rsidR="00FA1C8F">
                        <w:rPr>
                          <w:rFonts w:ascii="Times New Roman" w:hAnsi="Times New Roman"/>
                          <w:sz w:val="24"/>
                          <w:szCs w:val="24"/>
                        </w:rPr>
                        <w:t>:</w:t>
                      </w:r>
                      <w:r w:rsidR="00FA1C8F">
                        <w:rPr>
                          <w:rFonts w:ascii="Times New Roman" w:hAnsi="Times New Roman"/>
                          <w:sz w:val="24"/>
                          <w:szCs w:val="24"/>
                        </w:rPr>
                        <w:tab/>
                      </w:r>
                      <w:r w:rsidR="00E82B9E">
                        <w:rPr>
                          <w:rFonts w:ascii="Times New Roman" w:hAnsi="Times New Roman"/>
                          <w:sz w:val="24"/>
                          <w:szCs w:val="24"/>
                        </w:rPr>
                        <w:t xml:space="preserve">        </w:t>
                      </w:r>
                      <w:r w:rsidR="006E2172">
                        <w:rPr>
                          <w:rFonts w:ascii="Times New Roman" w:hAnsi="Times New Roman"/>
                          <w:sz w:val="24"/>
                          <w:szCs w:val="24"/>
                        </w:rPr>
                        <w:tab/>
                      </w:r>
                      <w:r w:rsidRPr="006E1FAE">
                        <w:rPr>
                          <w:rFonts w:ascii="Times New Roman" w:hAnsi="Times New Roman"/>
                          <w:bCs/>
                          <w:sz w:val="24"/>
                        </w:rPr>
                        <w:t>$44,079.91</w:t>
                      </w:r>
                      <w:r w:rsidRPr="006E1FAE">
                        <w:rPr>
                          <w:rFonts w:ascii="Times New Roman" w:hAnsi="Times New Roman"/>
                          <w:sz w:val="24"/>
                          <w:szCs w:val="24"/>
                        </w:rPr>
                        <w:t xml:space="preserve"> </w:t>
                      </w:r>
                      <w:r w:rsidR="0069495F">
                        <w:rPr>
                          <w:rFonts w:ascii="Times New Roman" w:hAnsi="Times New Roman"/>
                          <w:sz w:val="24"/>
                          <w:szCs w:val="24"/>
                        </w:rPr>
                        <w:t xml:space="preserve">        </w:t>
                      </w:r>
                      <w:r w:rsidR="006E2172">
                        <w:rPr>
                          <w:rFonts w:ascii="Times New Roman" w:hAnsi="Times New Roman"/>
                          <w:sz w:val="24"/>
                          <w:szCs w:val="24"/>
                        </w:rPr>
                        <w:t xml:space="preserve">           </w:t>
                      </w:r>
                      <w:r w:rsidR="0069495F">
                        <w:rPr>
                          <w:rFonts w:ascii="Times New Roman" w:hAnsi="Times New Roman"/>
                          <w:sz w:val="24"/>
                          <w:szCs w:val="24"/>
                        </w:rPr>
                        <w:t xml:space="preserve">Need a week:            </w:t>
                      </w:r>
                      <w:r w:rsidR="00E82B9E">
                        <w:rPr>
                          <w:rFonts w:ascii="Times New Roman" w:hAnsi="Times New Roman"/>
                          <w:sz w:val="24"/>
                          <w:szCs w:val="24"/>
                        </w:rPr>
                        <w:t xml:space="preserve">       </w:t>
                      </w:r>
                      <w:r w:rsidR="006E2172">
                        <w:rPr>
                          <w:rFonts w:ascii="Times New Roman" w:hAnsi="Times New Roman"/>
                          <w:sz w:val="24"/>
                          <w:szCs w:val="24"/>
                        </w:rPr>
                        <w:tab/>
                      </w:r>
                      <w:r w:rsidR="006E2172">
                        <w:rPr>
                          <w:rFonts w:ascii="Times New Roman" w:hAnsi="Times New Roman"/>
                          <w:sz w:val="24"/>
                          <w:szCs w:val="24"/>
                        </w:rPr>
                        <w:tab/>
                      </w:r>
                      <w:r w:rsidR="0069495F">
                        <w:rPr>
                          <w:rFonts w:ascii="Times New Roman" w:hAnsi="Times New Roman"/>
                          <w:sz w:val="24"/>
                          <w:szCs w:val="24"/>
                        </w:rPr>
                        <w:t>$</w:t>
                      </w:r>
                      <w:r w:rsidR="00E82B9E">
                        <w:rPr>
                          <w:rFonts w:ascii="Times New Roman" w:hAnsi="Times New Roman"/>
                          <w:sz w:val="24"/>
                          <w:szCs w:val="24"/>
                        </w:rPr>
                        <w:t xml:space="preserve">847.69   </w:t>
                      </w:r>
                      <w:r w:rsidR="006E2172">
                        <w:rPr>
                          <w:rFonts w:ascii="Times New Roman" w:hAnsi="Times New Roman"/>
                          <w:sz w:val="24"/>
                          <w:szCs w:val="24"/>
                        </w:rPr>
                        <w:t xml:space="preserve">                </w:t>
                      </w:r>
                      <w:r>
                        <w:rPr>
                          <w:rFonts w:ascii="Times New Roman" w:hAnsi="Times New Roman"/>
                          <w:sz w:val="24"/>
                          <w:szCs w:val="24"/>
                        </w:rPr>
                        <w:t>Offering Jan &amp; Feb:</w:t>
                      </w:r>
                      <w:r>
                        <w:rPr>
                          <w:rFonts w:ascii="Times New Roman" w:hAnsi="Times New Roman"/>
                          <w:sz w:val="24"/>
                          <w:szCs w:val="24"/>
                        </w:rPr>
                        <w:tab/>
                      </w:r>
                      <w:r w:rsidR="00E82B9E">
                        <w:rPr>
                          <w:rFonts w:ascii="Times New Roman" w:hAnsi="Times New Roman"/>
                          <w:sz w:val="24"/>
                          <w:szCs w:val="24"/>
                        </w:rPr>
                        <w:t xml:space="preserve">         </w:t>
                      </w:r>
                      <w:r w:rsidR="006E2172">
                        <w:rPr>
                          <w:rFonts w:ascii="Times New Roman" w:hAnsi="Times New Roman"/>
                          <w:sz w:val="24"/>
                          <w:szCs w:val="24"/>
                        </w:rPr>
                        <w:t xml:space="preserve">                   </w:t>
                      </w:r>
                      <w:r>
                        <w:rPr>
                          <w:rFonts w:ascii="Times New Roman" w:hAnsi="Times New Roman"/>
                          <w:sz w:val="24"/>
                          <w:szCs w:val="24"/>
                        </w:rPr>
                        <w:t>$4,150.00</w:t>
                      </w:r>
                    </w:p>
                    <w:p w14:paraId="017586F0" w14:textId="3D167D2D" w:rsidR="00FA1C8F" w:rsidRDefault="00FA1C8F" w:rsidP="00FA1C8F">
                      <w:pPr>
                        <w:widowControl w:val="0"/>
                        <w:tabs>
                          <w:tab w:val="right" w:pos="3103"/>
                        </w:tabs>
                        <w:rPr>
                          <w:rFonts w:ascii="Times New Roman" w:hAnsi="Times New Roman"/>
                          <w:sz w:val="24"/>
                          <w:szCs w:val="24"/>
                        </w:rPr>
                      </w:pPr>
                      <w:r>
                        <w:rPr>
                          <w:rFonts w:ascii="Times New Roman" w:hAnsi="Times New Roman"/>
                          <w:sz w:val="24"/>
                          <w:szCs w:val="24"/>
                        </w:rPr>
                        <w:br/>
                      </w:r>
                    </w:p>
                    <w:p w14:paraId="067E61D0" w14:textId="7D424EB6" w:rsidR="00FA1C8F" w:rsidRDefault="00FA1C8F" w:rsidP="00FA1C8F">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6E2172">
        <w:rPr>
          <w:noProof/>
          <w:lang w:val="en-AU" w:eastAsia="en-AU"/>
        </w:rPr>
        <mc:AlternateContent>
          <mc:Choice Requires="wps">
            <w:drawing>
              <wp:anchor distT="0" distB="0" distL="114300" distR="114300" simplePos="0" relativeHeight="251721728" behindDoc="0" locked="0" layoutInCell="1" allowOverlap="1" wp14:anchorId="7EAE987B" wp14:editId="4418CC24">
                <wp:simplePos x="0" y="0"/>
                <wp:positionH relativeFrom="margin">
                  <wp:posOffset>38100</wp:posOffset>
                </wp:positionH>
                <wp:positionV relativeFrom="paragraph">
                  <wp:posOffset>5019675</wp:posOffset>
                </wp:positionV>
                <wp:extent cx="6572250" cy="2943225"/>
                <wp:effectExtent l="0" t="0" r="0" b="9525"/>
                <wp:wrapNone/>
                <wp:docPr id="541766332" name="Text Box 44"/>
                <wp:cNvGraphicFramePr/>
                <a:graphic xmlns:a="http://schemas.openxmlformats.org/drawingml/2006/main">
                  <a:graphicData uri="http://schemas.microsoft.com/office/word/2010/wordprocessingShape">
                    <wps:wsp>
                      <wps:cNvSpPr txBox="1"/>
                      <wps:spPr>
                        <a:xfrm>
                          <a:off x="0" y="0"/>
                          <a:ext cx="6572250" cy="2943225"/>
                        </a:xfrm>
                        <a:prstGeom prst="rect">
                          <a:avLst/>
                        </a:prstGeom>
                        <a:solidFill>
                          <a:schemeClr val="lt1"/>
                        </a:solidFill>
                        <a:ln w="6350">
                          <a:noFill/>
                        </a:ln>
                      </wps:spPr>
                      <wps:txbx>
                        <w:txbxContent>
                          <w:p w14:paraId="65D9324C" w14:textId="56936101" w:rsidR="00DF54CB" w:rsidRPr="00DF54CB" w:rsidRDefault="00434ECD" w:rsidP="0050094F">
                            <w:pPr>
                              <w:jc w:val="center"/>
                              <w:rPr>
                                <w:rFonts w:ascii="Times New Roman" w:hAnsi="Times New Roman"/>
                                <w:b/>
                                <w:bCs/>
                                <w:sz w:val="40"/>
                                <w:szCs w:val="40"/>
                              </w:rPr>
                            </w:pPr>
                            <w:r>
                              <w:rPr>
                                <w:rFonts w:ascii="Times New Roman" w:hAnsi="Times New Roman"/>
                                <w:b/>
                                <w:bCs/>
                                <w:sz w:val="40"/>
                                <w:szCs w:val="40"/>
                              </w:rPr>
                              <w:t xml:space="preserve">Tekamah UMC </w:t>
                            </w:r>
                            <w:r w:rsidR="000A7CAE">
                              <w:rPr>
                                <w:rFonts w:ascii="Times New Roman" w:hAnsi="Times New Roman"/>
                                <w:b/>
                                <w:bCs/>
                                <w:sz w:val="40"/>
                                <w:szCs w:val="40"/>
                              </w:rPr>
                              <w:t>Pie Report:</w:t>
                            </w:r>
                          </w:p>
                          <w:p w14:paraId="5E2C1E5E"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The Tekamah Methodist Church will be serving pie by the slice at the St. Patrick's Catholic Church Fish Fry on March 20, 5 pm-7 pm.  Lots of work to do to get ready!</w:t>
                            </w:r>
                          </w:p>
                          <w:p w14:paraId="5D95DA08"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Friday, March 6, 8 am:  Make pie shells for cream pies</w:t>
                            </w:r>
                          </w:p>
                          <w:p w14:paraId="58DA5599"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Thursday, March 19, 8 am:  Bake pie shells, make a few cream pies</w:t>
                            </w:r>
                          </w:p>
                          <w:p w14:paraId="4B12AF9D"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Friday, March 20, 8 am:  Make cream pies with meringue, bake fruit pies</w:t>
                            </w:r>
                          </w:p>
                          <w:p w14:paraId="26E7FC7E" w14:textId="3DCE07A0" w:rsidR="000A7CAE" w:rsidRPr="000A7CAE" w:rsidRDefault="000A7CAE" w:rsidP="000A7CAE">
                            <w:pPr>
                              <w:rPr>
                                <w:rFonts w:ascii="Times New Roman" w:hAnsi="Times New Roman"/>
                                <w:sz w:val="28"/>
                                <w:szCs w:val="28"/>
                              </w:rPr>
                            </w:pPr>
                            <w:r w:rsidRPr="000A7CAE">
                              <w:rPr>
                                <w:rFonts w:ascii="Times New Roman" w:hAnsi="Times New Roman"/>
                                <w:sz w:val="28"/>
                                <w:szCs w:val="28"/>
                              </w:rPr>
                              <w:t>Friday, March 20, 5 pm-7 pm:  Slice &amp; serve pie to the fish fry customers</w:t>
                            </w:r>
                          </w:p>
                          <w:p w14:paraId="62866374" w14:textId="2CCE3B2D" w:rsidR="00AD4727" w:rsidRPr="000A7CAE" w:rsidRDefault="000A7CAE" w:rsidP="000A7CAE">
                            <w:pPr>
                              <w:rPr>
                                <w:rFonts w:ascii="Times New Roman" w:hAnsi="Times New Roman"/>
                                <w:sz w:val="28"/>
                                <w:szCs w:val="28"/>
                              </w:rPr>
                            </w:pPr>
                            <w:r w:rsidRPr="000A7CAE">
                              <w:rPr>
                                <w:rFonts w:ascii="Times New Roman" w:hAnsi="Times New Roman"/>
                                <w:sz w:val="28"/>
                                <w:szCs w:val="28"/>
                              </w:rPr>
                              <w:t>More details to come in emails and church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E987B" id="_x0000_s1072" type="#_x0000_t202" style="position:absolute;margin-left:3pt;margin-top:395.25pt;width:517.5pt;height:231.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" fillcolor="white [3201]" stroked="f" strokeweight=".5pt">
                <v:textbox>
                  <w:txbxContent>
                    <w:p w14:paraId="65D9324C" w14:textId="56936101" w:rsidR="00DF54CB" w:rsidRPr="00DF54CB" w:rsidRDefault="00434ECD" w:rsidP="0050094F">
                      <w:pPr>
                        <w:jc w:val="center"/>
                        <w:rPr>
                          <w:rFonts w:ascii="Times New Roman" w:hAnsi="Times New Roman"/>
                          <w:b/>
                          <w:bCs/>
                          <w:sz w:val="40"/>
                          <w:szCs w:val="40"/>
                        </w:rPr>
                      </w:pPr>
                      <w:r>
                        <w:rPr>
                          <w:rFonts w:ascii="Times New Roman" w:hAnsi="Times New Roman"/>
                          <w:b/>
                          <w:bCs/>
                          <w:sz w:val="40"/>
                          <w:szCs w:val="40"/>
                        </w:rPr>
                        <w:t xml:space="preserve">Tekamah UMC </w:t>
                      </w:r>
                      <w:r w:rsidR="000A7CAE">
                        <w:rPr>
                          <w:rFonts w:ascii="Times New Roman" w:hAnsi="Times New Roman"/>
                          <w:b/>
                          <w:bCs/>
                          <w:sz w:val="40"/>
                          <w:szCs w:val="40"/>
                        </w:rPr>
                        <w:t>Pie Report:</w:t>
                      </w:r>
                    </w:p>
                    <w:p w14:paraId="5E2C1E5E"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The Tekamah Methodist Church will be serving pie by the slice at the St. Patrick's Catholic Church Fish Fry on March 20, 5 pm-7 pm.  Lots of work to do to get ready!</w:t>
                      </w:r>
                    </w:p>
                    <w:p w14:paraId="5D95DA08"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Friday, March 6, 8 am:  Make pie shells for cream pies</w:t>
                      </w:r>
                    </w:p>
                    <w:p w14:paraId="58DA5599"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Thursday, March 19, 8 am:  Bake pie shells, make a few cream pies</w:t>
                      </w:r>
                    </w:p>
                    <w:p w14:paraId="4B12AF9D" w14:textId="77777777" w:rsidR="000A7CAE" w:rsidRPr="000A7CAE" w:rsidRDefault="000A7CAE" w:rsidP="000A7CAE">
                      <w:pPr>
                        <w:rPr>
                          <w:rFonts w:ascii="Times New Roman" w:hAnsi="Times New Roman"/>
                          <w:sz w:val="28"/>
                          <w:szCs w:val="28"/>
                        </w:rPr>
                      </w:pPr>
                      <w:r w:rsidRPr="000A7CAE">
                        <w:rPr>
                          <w:rFonts w:ascii="Times New Roman" w:hAnsi="Times New Roman"/>
                          <w:sz w:val="28"/>
                          <w:szCs w:val="28"/>
                        </w:rPr>
                        <w:t>Friday, March 20, 8 am:  Make cream pies with meringue, bake fruit pies</w:t>
                      </w:r>
                    </w:p>
                    <w:p w14:paraId="26E7FC7E" w14:textId="3DCE07A0" w:rsidR="000A7CAE" w:rsidRPr="000A7CAE" w:rsidRDefault="000A7CAE" w:rsidP="000A7CAE">
                      <w:pPr>
                        <w:rPr>
                          <w:rFonts w:ascii="Times New Roman" w:hAnsi="Times New Roman"/>
                          <w:sz w:val="28"/>
                          <w:szCs w:val="28"/>
                        </w:rPr>
                      </w:pPr>
                      <w:r w:rsidRPr="000A7CAE">
                        <w:rPr>
                          <w:rFonts w:ascii="Times New Roman" w:hAnsi="Times New Roman"/>
                          <w:sz w:val="28"/>
                          <w:szCs w:val="28"/>
                        </w:rPr>
                        <w:t xml:space="preserve">Friday, March 20, </w:t>
                      </w:r>
                      <w:r w:rsidRPr="000A7CAE">
                        <w:rPr>
                          <w:rFonts w:ascii="Times New Roman" w:hAnsi="Times New Roman"/>
                          <w:sz w:val="28"/>
                          <w:szCs w:val="28"/>
                        </w:rPr>
                        <w:t>5 pm-7 pm:  Slice &amp; serve pie to the fish fry customers</w:t>
                      </w:r>
                    </w:p>
                    <w:p w14:paraId="62866374" w14:textId="2CCE3B2D" w:rsidR="00AD4727" w:rsidRPr="000A7CAE" w:rsidRDefault="000A7CAE" w:rsidP="000A7CAE">
                      <w:pPr>
                        <w:rPr>
                          <w:rFonts w:ascii="Times New Roman" w:hAnsi="Times New Roman"/>
                          <w:sz w:val="28"/>
                          <w:szCs w:val="28"/>
                        </w:rPr>
                      </w:pPr>
                      <w:r w:rsidRPr="000A7CAE">
                        <w:rPr>
                          <w:rFonts w:ascii="Times New Roman" w:hAnsi="Times New Roman"/>
                          <w:sz w:val="28"/>
                          <w:szCs w:val="28"/>
                        </w:rPr>
                        <w:t>More details to come in emails and church service</w:t>
                      </w:r>
                    </w:p>
                  </w:txbxContent>
                </v:textbox>
                <w10:wrap anchorx="margin"/>
              </v:shape>
            </w:pict>
          </mc:Fallback>
        </mc:AlternateContent>
      </w:r>
      <w:r w:rsidR="00A02084">
        <w:rPr>
          <w:noProof/>
          <w:lang w:val="en-AU" w:eastAsia="en-AU"/>
        </w:rPr>
        <mc:AlternateContent>
          <mc:Choice Requires="wps">
            <w:drawing>
              <wp:anchor distT="0" distB="0" distL="114300" distR="114300" simplePos="0" relativeHeight="251728896" behindDoc="0" locked="0" layoutInCell="1" allowOverlap="1" wp14:anchorId="74C780EB" wp14:editId="4854ADAB">
                <wp:simplePos x="0" y="0"/>
                <wp:positionH relativeFrom="margin">
                  <wp:posOffset>76200</wp:posOffset>
                </wp:positionH>
                <wp:positionV relativeFrom="paragraph">
                  <wp:posOffset>2352675</wp:posOffset>
                </wp:positionV>
                <wp:extent cx="6467475" cy="2466975"/>
                <wp:effectExtent l="0" t="0" r="9525" b="9525"/>
                <wp:wrapNone/>
                <wp:docPr id="604506300" name="Text Box 45"/>
                <wp:cNvGraphicFramePr/>
                <a:graphic xmlns:a="http://schemas.openxmlformats.org/drawingml/2006/main">
                  <a:graphicData uri="http://schemas.microsoft.com/office/word/2010/wordprocessingShape">
                    <wps:wsp>
                      <wps:cNvSpPr txBox="1"/>
                      <wps:spPr>
                        <a:xfrm>
                          <a:off x="0" y="0"/>
                          <a:ext cx="6467475" cy="2466975"/>
                        </a:xfrm>
                        <a:prstGeom prst="rect">
                          <a:avLst/>
                        </a:prstGeom>
                        <a:solidFill>
                          <a:schemeClr val="lt1"/>
                        </a:solidFill>
                        <a:ln w="6350">
                          <a:noFill/>
                        </a:ln>
                      </wps:spPr>
                      <wps:txbx>
                        <w:txbxContent>
                          <w:p w14:paraId="114BADD8" w14:textId="77777777" w:rsidR="009C399A" w:rsidRPr="009C399A" w:rsidRDefault="009C399A" w:rsidP="009C399A">
                            <w:pPr>
                              <w:shd w:val="clear" w:color="auto" w:fill="FFFFFF"/>
                              <w:spacing w:after="0"/>
                              <w:jc w:val="center"/>
                              <w:rPr>
                                <w:rFonts w:ascii="Times New Roman" w:hAnsi="Times New Roman"/>
                                <w:color w:val="000000"/>
                                <w:sz w:val="40"/>
                                <w:szCs w:val="40"/>
                              </w:rPr>
                            </w:pPr>
                            <w:r w:rsidRPr="009C399A">
                              <w:rPr>
                                <w:rFonts w:ascii="Times New Roman" w:hAnsi="Times New Roman"/>
                                <w:b/>
                                <w:bCs/>
                                <w:color w:val="000000"/>
                                <w:sz w:val="40"/>
                                <w:szCs w:val="40"/>
                              </w:rPr>
                              <w:t>Craig Parish Ham &amp; Chicken Dinner</w:t>
                            </w:r>
                          </w:p>
                          <w:p w14:paraId="708C67E2" w14:textId="77777777" w:rsidR="009C399A" w:rsidRDefault="009C399A" w:rsidP="009C399A">
                            <w:pPr>
                              <w:shd w:val="clear" w:color="auto" w:fill="FFFFFF"/>
                              <w:spacing w:after="0"/>
                              <w:rPr>
                                <w:rFonts w:ascii="Times New Roman" w:hAnsi="Times New Roman"/>
                                <w:color w:val="000000"/>
                                <w:sz w:val="28"/>
                                <w:szCs w:val="28"/>
                              </w:rPr>
                            </w:pPr>
                          </w:p>
                          <w:p w14:paraId="4DBD19B5" w14:textId="77777777" w:rsidR="009C399A" w:rsidRDefault="009C399A" w:rsidP="009C399A">
                            <w:pPr>
                              <w:shd w:val="clear" w:color="auto" w:fill="FFFFFF"/>
                              <w:spacing w:after="0"/>
                              <w:rPr>
                                <w:rFonts w:ascii="Times New Roman" w:hAnsi="Times New Roman"/>
                                <w:color w:val="000000"/>
                                <w:sz w:val="28"/>
                                <w:szCs w:val="28"/>
                              </w:rPr>
                            </w:pPr>
                            <w:r w:rsidRPr="009C399A">
                              <w:rPr>
                                <w:rFonts w:ascii="Times New Roman" w:hAnsi="Times New Roman"/>
                                <w:color w:val="000000"/>
                                <w:sz w:val="28"/>
                                <w:szCs w:val="28"/>
                              </w:rPr>
                              <w:t xml:space="preserve">Don't miss the food and fun at the Ham and Chicken Dinner at the Craig Fire Hall on Sunday, March 8th. </w:t>
                            </w:r>
                          </w:p>
                          <w:p w14:paraId="3178E6D1" w14:textId="77777777" w:rsidR="009C399A" w:rsidRDefault="009C399A" w:rsidP="009C399A">
                            <w:pPr>
                              <w:shd w:val="clear" w:color="auto" w:fill="FFFFFF"/>
                              <w:spacing w:after="0"/>
                              <w:rPr>
                                <w:rFonts w:ascii="Times New Roman" w:hAnsi="Times New Roman"/>
                                <w:color w:val="000000"/>
                                <w:sz w:val="28"/>
                                <w:szCs w:val="28"/>
                              </w:rPr>
                            </w:pPr>
                          </w:p>
                          <w:p w14:paraId="0C0A98FD" w14:textId="77777777" w:rsidR="009C399A" w:rsidRDefault="009C399A" w:rsidP="009C399A">
                            <w:pPr>
                              <w:shd w:val="clear" w:color="auto" w:fill="FFFFFF"/>
                              <w:spacing w:after="0"/>
                              <w:rPr>
                                <w:rFonts w:ascii="Times New Roman" w:hAnsi="Times New Roman"/>
                                <w:color w:val="000000"/>
                                <w:sz w:val="28"/>
                                <w:szCs w:val="28"/>
                              </w:rPr>
                            </w:pPr>
                            <w:r w:rsidRPr="009C399A">
                              <w:rPr>
                                <w:rFonts w:ascii="Times New Roman" w:hAnsi="Times New Roman"/>
                                <w:color w:val="000000"/>
                                <w:sz w:val="28"/>
                                <w:szCs w:val="28"/>
                              </w:rPr>
                              <w:t xml:space="preserve">The annual Craig Parish event will serve from 11:00-12:30. </w:t>
                            </w:r>
                          </w:p>
                          <w:p w14:paraId="2E16CB7C" w14:textId="77777777" w:rsidR="009C399A" w:rsidRDefault="009C399A" w:rsidP="009C399A">
                            <w:pPr>
                              <w:shd w:val="clear" w:color="auto" w:fill="FFFFFF"/>
                              <w:spacing w:after="0"/>
                              <w:rPr>
                                <w:rFonts w:ascii="Times New Roman" w:hAnsi="Times New Roman"/>
                                <w:color w:val="000000"/>
                                <w:sz w:val="28"/>
                                <w:szCs w:val="28"/>
                              </w:rPr>
                            </w:pPr>
                          </w:p>
                          <w:p w14:paraId="1F58EC98" w14:textId="0D9BD3BE" w:rsidR="009C399A" w:rsidRPr="009C399A" w:rsidRDefault="009C399A" w:rsidP="009C399A">
                            <w:pPr>
                              <w:shd w:val="clear" w:color="auto" w:fill="FFFFFF"/>
                              <w:spacing w:after="0"/>
                              <w:rPr>
                                <w:rFonts w:ascii="Times New Roman" w:hAnsi="Times New Roman"/>
                                <w:color w:val="000000"/>
                                <w:sz w:val="28"/>
                                <w:szCs w:val="28"/>
                              </w:rPr>
                            </w:pPr>
                            <w:r w:rsidRPr="009C399A">
                              <w:rPr>
                                <w:rFonts w:ascii="Times New Roman" w:hAnsi="Times New Roman"/>
                                <w:color w:val="000000"/>
                                <w:sz w:val="28"/>
                                <w:szCs w:val="28"/>
                              </w:rPr>
                              <w:t>The auction fun will start at 12:30. Fresh fried chicken, smoked ham, mashed potatoes &amp; gravy, corn, beans, homemade roll and pie! What more could you want? Bring a friend and enjoy the delicious fun!</w:t>
                            </w:r>
                          </w:p>
                          <w:p w14:paraId="6130B477" w14:textId="77777777" w:rsidR="00C457E1" w:rsidRDefault="00C457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780EB" id="Text Box 45" o:spid="_x0000_s1073" type="#_x0000_t202" style="position:absolute;margin-left:6pt;margin-top:185.25pt;width:509.25pt;height:194.2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" fillcolor="white [3201]" stroked="f" strokeweight=".5pt">
                <v:textbox>
                  <w:txbxContent>
                    <w:p w14:paraId="114BADD8" w14:textId="77777777" w:rsidR="009C399A" w:rsidRPr="009C399A" w:rsidRDefault="009C399A" w:rsidP="009C399A">
                      <w:pPr>
                        <w:shd w:val="clear" w:color="auto" w:fill="FFFFFF"/>
                        <w:spacing w:after="0"/>
                        <w:jc w:val="center"/>
                        <w:rPr>
                          <w:rFonts w:ascii="Times New Roman" w:hAnsi="Times New Roman"/>
                          <w:color w:val="000000"/>
                          <w:sz w:val="40"/>
                          <w:szCs w:val="40"/>
                        </w:rPr>
                      </w:pPr>
                      <w:r w:rsidRPr="009C399A">
                        <w:rPr>
                          <w:rFonts w:ascii="Times New Roman" w:hAnsi="Times New Roman"/>
                          <w:b/>
                          <w:bCs/>
                          <w:color w:val="000000"/>
                          <w:sz w:val="40"/>
                          <w:szCs w:val="40"/>
                        </w:rPr>
                        <w:t>Craig Parish Ham &amp; Chicken Dinner</w:t>
                      </w:r>
                    </w:p>
                    <w:p w14:paraId="708C67E2" w14:textId="77777777" w:rsidR="009C399A" w:rsidRDefault="009C399A" w:rsidP="009C399A">
                      <w:pPr>
                        <w:shd w:val="clear" w:color="auto" w:fill="FFFFFF"/>
                        <w:spacing w:after="0"/>
                        <w:rPr>
                          <w:rFonts w:ascii="Times New Roman" w:hAnsi="Times New Roman"/>
                          <w:color w:val="000000"/>
                          <w:sz w:val="28"/>
                          <w:szCs w:val="28"/>
                        </w:rPr>
                      </w:pPr>
                    </w:p>
                    <w:p w14:paraId="4DBD19B5" w14:textId="77777777" w:rsidR="009C399A" w:rsidRDefault="009C399A" w:rsidP="009C399A">
                      <w:pPr>
                        <w:shd w:val="clear" w:color="auto" w:fill="FFFFFF"/>
                        <w:spacing w:after="0"/>
                        <w:rPr>
                          <w:rFonts w:ascii="Times New Roman" w:hAnsi="Times New Roman"/>
                          <w:color w:val="000000"/>
                          <w:sz w:val="28"/>
                          <w:szCs w:val="28"/>
                        </w:rPr>
                      </w:pPr>
                      <w:r w:rsidRPr="009C399A">
                        <w:rPr>
                          <w:rFonts w:ascii="Times New Roman" w:hAnsi="Times New Roman"/>
                          <w:color w:val="000000"/>
                          <w:sz w:val="28"/>
                          <w:szCs w:val="28"/>
                        </w:rPr>
                        <w:t xml:space="preserve">Don't miss the food and fun at the Ham and Chicken Dinner at the Craig Fire Hall on Sunday, March 8th. </w:t>
                      </w:r>
                    </w:p>
                    <w:p w14:paraId="3178E6D1" w14:textId="77777777" w:rsidR="009C399A" w:rsidRDefault="009C399A" w:rsidP="009C399A">
                      <w:pPr>
                        <w:shd w:val="clear" w:color="auto" w:fill="FFFFFF"/>
                        <w:spacing w:after="0"/>
                        <w:rPr>
                          <w:rFonts w:ascii="Times New Roman" w:hAnsi="Times New Roman"/>
                          <w:color w:val="000000"/>
                          <w:sz w:val="28"/>
                          <w:szCs w:val="28"/>
                        </w:rPr>
                      </w:pPr>
                    </w:p>
                    <w:p w14:paraId="0C0A98FD" w14:textId="77777777" w:rsidR="009C399A" w:rsidRDefault="009C399A" w:rsidP="009C399A">
                      <w:pPr>
                        <w:shd w:val="clear" w:color="auto" w:fill="FFFFFF"/>
                        <w:spacing w:after="0"/>
                        <w:rPr>
                          <w:rFonts w:ascii="Times New Roman" w:hAnsi="Times New Roman"/>
                          <w:color w:val="000000"/>
                          <w:sz w:val="28"/>
                          <w:szCs w:val="28"/>
                        </w:rPr>
                      </w:pPr>
                      <w:r w:rsidRPr="009C399A">
                        <w:rPr>
                          <w:rFonts w:ascii="Times New Roman" w:hAnsi="Times New Roman"/>
                          <w:color w:val="000000"/>
                          <w:sz w:val="28"/>
                          <w:szCs w:val="28"/>
                        </w:rPr>
                        <w:t xml:space="preserve">The annual Craig Parish event will serve from 11:00-12:30. </w:t>
                      </w:r>
                    </w:p>
                    <w:p w14:paraId="2E16CB7C" w14:textId="77777777" w:rsidR="009C399A" w:rsidRDefault="009C399A" w:rsidP="009C399A">
                      <w:pPr>
                        <w:shd w:val="clear" w:color="auto" w:fill="FFFFFF"/>
                        <w:spacing w:after="0"/>
                        <w:rPr>
                          <w:rFonts w:ascii="Times New Roman" w:hAnsi="Times New Roman"/>
                          <w:color w:val="000000"/>
                          <w:sz w:val="28"/>
                          <w:szCs w:val="28"/>
                        </w:rPr>
                      </w:pPr>
                    </w:p>
                    <w:p w14:paraId="1F58EC98" w14:textId="0D9BD3BE" w:rsidR="009C399A" w:rsidRPr="009C399A" w:rsidRDefault="009C399A" w:rsidP="009C399A">
                      <w:pPr>
                        <w:shd w:val="clear" w:color="auto" w:fill="FFFFFF"/>
                        <w:spacing w:after="0"/>
                        <w:rPr>
                          <w:rFonts w:ascii="Times New Roman" w:hAnsi="Times New Roman"/>
                          <w:color w:val="000000"/>
                          <w:sz w:val="28"/>
                          <w:szCs w:val="28"/>
                        </w:rPr>
                      </w:pPr>
                      <w:r w:rsidRPr="009C399A">
                        <w:rPr>
                          <w:rFonts w:ascii="Times New Roman" w:hAnsi="Times New Roman"/>
                          <w:color w:val="000000"/>
                          <w:sz w:val="28"/>
                          <w:szCs w:val="28"/>
                        </w:rPr>
                        <w:t>The auction fun will start at 12:30. Fresh fried chicken, smoked ham, mashed potatoes &amp; gravy, corn, beans, homemade roll and pie! What more could you want? Bring a friend and enjoy the delicious fun!</w:t>
                      </w:r>
                    </w:p>
                    <w:p w14:paraId="6130B477" w14:textId="77777777" w:rsidR="00C457E1" w:rsidRDefault="00C457E1"/>
                  </w:txbxContent>
                </v:textbox>
                <w10:wrap anchorx="margin"/>
              </v:shape>
            </w:pict>
          </mc:Fallback>
        </mc:AlternateContent>
      </w:r>
      <w:r w:rsidR="00B53E31">
        <w:rPr>
          <w:noProof/>
          <w:lang w:val="en-AU" w:eastAsia="en-AU"/>
        </w:rPr>
        <mc:AlternateContent>
          <mc:Choice Requires="wpg">
            <w:drawing>
              <wp:anchor distT="0" distB="0" distL="114300" distR="114300" simplePos="0" relativeHeight="251717632" behindDoc="0" locked="0" layoutInCell="1" allowOverlap="1" wp14:anchorId="5D7E4B7F" wp14:editId="06847921">
                <wp:simplePos x="0" y="0"/>
                <wp:positionH relativeFrom="margin">
                  <wp:posOffset>0</wp:posOffset>
                </wp:positionH>
                <wp:positionV relativeFrom="paragraph">
                  <wp:posOffset>0</wp:posOffset>
                </wp:positionV>
                <wp:extent cx="7319019" cy="792283"/>
                <wp:effectExtent l="0" t="0" r="15240" b="8255"/>
                <wp:wrapNone/>
                <wp:docPr id="129178650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833821490"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8161563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698499667"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659599" w14:textId="7DAEFCC4" w:rsidR="00B53E31" w:rsidRDefault="00B53E31" w:rsidP="00B53E31">
                              <w:pPr>
                                <w:widowControl w:val="0"/>
                                <w:jc w:val="center"/>
                                <w:rPr>
                                  <w:sz w:val="28"/>
                                  <w:szCs w:val="28"/>
                                </w:rPr>
                              </w:pPr>
                              <w:r>
                                <w:rPr>
                                  <w:sz w:val="28"/>
                                  <w:szCs w:val="28"/>
                                </w:rPr>
                                <w:t>Page 5</w:t>
                              </w:r>
                            </w:p>
                          </w:txbxContent>
                        </wps:txbx>
                        <wps:bodyPr rot="0" vert="horz" wrap="square" lIns="36576" tIns="36576" rIns="36576" bIns="36576" anchor="t" anchorCtr="0" upright="1">
                          <a:noAutofit/>
                        </wps:bodyPr>
                      </wps:wsp>
                      <wps:wsp>
                        <wps:cNvPr id="1337586265"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B28E5CD" w14:textId="77777777" w:rsidR="00B53E31" w:rsidRDefault="00B53E31" w:rsidP="00B53E31">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D7E4B7F" id="_x0000_s1074" style="position:absolute;margin-left:0;margin-top:0;width:576.3pt;height:62.4pt;z-index:251717632;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">
                <v:shape id="Picture 4" o:spid="_x0000_s1075"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" fillcolor="#5b9bd5" strokecolor="black [0]" strokeweight="2pt">
                  <v:imagedata r:id="rId15" o:title="" cropleft="575f" cropright="575f"/>
                  <v:shadow color="black [0]"/>
                </v:shape>
                <v:rect id="Rectangle 5" o:spid="_x0000_s1076"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" filled="f" fillcolor="#5b9bd5" strokeweight="2pt">
                  <v:shadow color="black [0]"/>
                  <v:textbox inset="2.88pt,2.88pt,2.88pt,2.88pt"/>
                </v:rect>
                <v:shape id="Text Box 6" o:spid="_x0000_s1077"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" filled="f" fillcolor="#5b9bd5" stroked="f" strokecolor="black [0]" strokeweight="2pt">
                  <v:textbox inset="2.88pt,2.88pt,2.88pt,2.88pt">
                    <w:txbxContent>
                      <w:p w14:paraId="43659599" w14:textId="7DAEFCC4" w:rsidR="00B53E31" w:rsidRDefault="00B53E31" w:rsidP="00B53E31">
                        <w:pPr>
                          <w:widowControl w:val="0"/>
                          <w:jc w:val="center"/>
                          <w:rPr>
                            <w:sz w:val="28"/>
                            <w:szCs w:val="28"/>
                          </w:rPr>
                        </w:pPr>
                        <w:r>
                          <w:rPr>
                            <w:sz w:val="28"/>
                            <w:szCs w:val="28"/>
                          </w:rPr>
                          <w:t xml:space="preserve">Page </w:t>
                        </w:r>
                        <w:r>
                          <w:rPr>
                            <w:sz w:val="28"/>
                            <w:szCs w:val="28"/>
                          </w:rPr>
                          <w:t>5</w:t>
                        </w:r>
                      </w:p>
                    </w:txbxContent>
                  </v:textbox>
                </v:shape>
                <v:shape id="_x0000_s1078"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" filled="f" fillcolor="#5b9bd5" stroked="f" strokecolor="black [0]" strokeweight="2pt">
                  <v:textbox inset="2.88pt,2.88pt,2.88pt,2.88pt">
                    <w:txbxContent>
                      <w:p w14:paraId="2B28E5CD" w14:textId="77777777" w:rsidR="00B53E31" w:rsidRDefault="00B53E31" w:rsidP="00B53E31">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w10:wrap anchorx="margin"/>
              </v:group>
            </w:pict>
          </mc:Fallback>
        </mc:AlternateContent>
      </w:r>
      <w:r w:rsidR="00B53E31">
        <w:rPr>
          <w:noProof/>
          <w:lang w:val="en-AU" w:eastAsia="en-AU"/>
        </w:rPr>
        <mc:AlternateContent>
          <mc:Choice Requires="wpg">
            <w:drawing>
              <wp:anchor distT="0" distB="0" distL="114300" distR="114300" simplePos="0" relativeHeight="251715584" behindDoc="1" locked="0" layoutInCell="1" allowOverlap="1" wp14:anchorId="262036C1" wp14:editId="3CE15677">
                <wp:simplePos x="0" y="0"/>
                <wp:positionH relativeFrom="column">
                  <wp:posOffset>0</wp:posOffset>
                </wp:positionH>
                <wp:positionV relativeFrom="paragraph">
                  <wp:posOffset>0</wp:posOffset>
                </wp:positionV>
                <wp:extent cx="7772400" cy="10047600"/>
                <wp:effectExtent l="0" t="0" r="0" b="0"/>
                <wp:wrapNone/>
                <wp:docPr id="149393005" name="Group 149393005"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1428234021" name="Freeform 9" descr="Second page accent box"/>
                        <wps:cNvSpPr>
                          <a:spLocks/>
                        </wps:cNvSpPr>
                        <wps:spPr bwMode="auto">
                          <a:xfrm>
                            <a:off x="0" y="0"/>
                            <a:ext cx="7772400" cy="59690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wps:wsp>
                        <wps:cNvPr id="1861209021"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6362C8B4" id="Group 149393005" o:spid="_x0000_s1026" alt="Decorative" style="position:absolute;margin-left:0;margin-top:0;width:612pt;height:791.15pt;z-index:-25160089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">
                <v:shape id="Freeform 9" o:spid="_x0000_s1027" alt="Second page accent box" style="position:absolute;width:77724;height:5969;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" path="m,948r12240,l12240,,,,,948xe" fillcolor="#cfd960" stroked="f">
                  <v:path arrowok="t" o:connecttype="custom" o:connectlocs="0,596271;7772400,596271;7772400,0;0,0;0,596271"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" path="m,3017r12240,l12240,,,,,3017xe" fillcolor="#ff6e00" stroked="f">
                  <v:path arrowok="t" o:connecttype="custom" o:connectlocs="0,2003396;7772400,2003396;7772400,0;0,0;0,2003396" o:connectangles="0,0,0,0,0"/>
                </v:shape>
              </v:group>
            </w:pict>
          </mc:Fallback>
        </mc:AlternateContent>
      </w: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1F2F" w14:textId="77777777" w:rsidR="001437E3" w:rsidRDefault="001437E3" w:rsidP="00F921A1">
      <w:pPr>
        <w:spacing w:after="0"/>
      </w:pPr>
      <w:r>
        <w:separator/>
      </w:r>
    </w:p>
  </w:endnote>
  <w:endnote w:type="continuationSeparator" w:id="0">
    <w:p w14:paraId="61DF4BD0" w14:textId="77777777" w:rsidR="001437E3" w:rsidRDefault="001437E3"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Bowlby One SC">
    <w:altName w:val="Calibri"/>
    <w:charset w:val="00"/>
    <w:family w:val="swiss"/>
    <w:pitch w:val="variable"/>
    <w:sig w:usb0="800000EF" w:usb1="4000A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20374"/>
      <w:docPartObj>
        <w:docPartGallery w:val="Page Numbers (Bottom of Page)"/>
        <w:docPartUnique/>
      </w:docPartObj>
    </w:sdtPr>
    <w:sdtEndPr>
      <w:rPr>
        <w:noProof/>
      </w:rPr>
    </w:sdtEndPr>
    <w:sdtContent>
      <w:p w14:paraId="51E79BC3" w14:textId="6C42180F" w:rsidR="00A34C34" w:rsidRPr="00A34C34" w:rsidRDefault="00A34C34">
        <w:pPr>
          <w:pStyle w:val="Footer"/>
        </w:pPr>
        <w:r w:rsidRPr="00A34C34">
          <w:rPr>
            <w:noProof/>
          </w:rPr>
          <w:t xml:space="preserve"> </w:t>
        </w:r>
      </w:p>
    </w:sdtContent>
  </w:sdt>
  <w:p w14:paraId="74E4F079" w14:textId="77777777" w:rsidR="00A34C34" w:rsidRDefault="00A34C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5D420" w14:textId="77777777" w:rsidR="001437E3" w:rsidRDefault="001437E3" w:rsidP="00F921A1">
      <w:pPr>
        <w:spacing w:after="0"/>
      </w:pPr>
      <w:r>
        <w:separator/>
      </w:r>
    </w:p>
  </w:footnote>
  <w:footnote w:type="continuationSeparator" w:id="0">
    <w:p w14:paraId="5369E150" w14:textId="77777777" w:rsidR="001437E3" w:rsidRDefault="001437E3" w:rsidP="00F921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bordersDoNotSurroundHeader/>
  <w:bordersDoNotSurroundFooter/>
  <w:proofState w:spelling="clean" w:grammar="clean"/>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CE"/>
    <w:rsid w:val="00001CFC"/>
    <w:rsid w:val="00004EAA"/>
    <w:rsid w:val="00016892"/>
    <w:rsid w:val="000266D5"/>
    <w:rsid w:val="00034F4B"/>
    <w:rsid w:val="00045EDC"/>
    <w:rsid w:val="00046727"/>
    <w:rsid w:val="0006180E"/>
    <w:rsid w:val="00064E06"/>
    <w:rsid w:val="000A7CAE"/>
    <w:rsid w:val="000B0759"/>
    <w:rsid w:val="000B3302"/>
    <w:rsid w:val="000D3CB8"/>
    <w:rsid w:val="000D53AE"/>
    <w:rsid w:val="000D562F"/>
    <w:rsid w:val="000D6493"/>
    <w:rsid w:val="000E1DBE"/>
    <w:rsid w:val="000F1D05"/>
    <w:rsid w:val="000F69D6"/>
    <w:rsid w:val="001063E8"/>
    <w:rsid w:val="0012255A"/>
    <w:rsid w:val="00131C96"/>
    <w:rsid w:val="001437E3"/>
    <w:rsid w:val="001444E8"/>
    <w:rsid w:val="001509F5"/>
    <w:rsid w:val="001746D0"/>
    <w:rsid w:val="00181837"/>
    <w:rsid w:val="001841A0"/>
    <w:rsid w:val="00185A5D"/>
    <w:rsid w:val="001A1E7B"/>
    <w:rsid w:val="001C6B13"/>
    <w:rsid w:val="001C7DE3"/>
    <w:rsid w:val="001E6E9A"/>
    <w:rsid w:val="00202915"/>
    <w:rsid w:val="00203E85"/>
    <w:rsid w:val="00215D38"/>
    <w:rsid w:val="002204C5"/>
    <w:rsid w:val="00263C92"/>
    <w:rsid w:val="00290F3B"/>
    <w:rsid w:val="002940A7"/>
    <w:rsid w:val="002E40A8"/>
    <w:rsid w:val="002E76DC"/>
    <w:rsid w:val="00301984"/>
    <w:rsid w:val="00310CBF"/>
    <w:rsid w:val="00315E85"/>
    <w:rsid w:val="00322485"/>
    <w:rsid w:val="0033720B"/>
    <w:rsid w:val="0033720E"/>
    <w:rsid w:val="00352D6A"/>
    <w:rsid w:val="00356A46"/>
    <w:rsid w:val="003810D4"/>
    <w:rsid w:val="00384D46"/>
    <w:rsid w:val="003B38F5"/>
    <w:rsid w:val="003E0505"/>
    <w:rsid w:val="003E59AD"/>
    <w:rsid w:val="003F452C"/>
    <w:rsid w:val="00415BBD"/>
    <w:rsid w:val="0042733E"/>
    <w:rsid w:val="00434ECD"/>
    <w:rsid w:val="004705D4"/>
    <w:rsid w:val="004C7EEC"/>
    <w:rsid w:val="004E07AA"/>
    <w:rsid w:val="004E147C"/>
    <w:rsid w:val="0050094F"/>
    <w:rsid w:val="005353C3"/>
    <w:rsid w:val="00556591"/>
    <w:rsid w:val="00594B47"/>
    <w:rsid w:val="005D1E23"/>
    <w:rsid w:val="005D5C04"/>
    <w:rsid w:val="005D6373"/>
    <w:rsid w:val="005D6E16"/>
    <w:rsid w:val="005E4501"/>
    <w:rsid w:val="005F5948"/>
    <w:rsid w:val="00602E6B"/>
    <w:rsid w:val="00633878"/>
    <w:rsid w:val="00633F7A"/>
    <w:rsid w:val="006500F6"/>
    <w:rsid w:val="006563D7"/>
    <w:rsid w:val="0069495F"/>
    <w:rsid w:val="006A5E82"/>
    <w:rsid w:val="006B5E17"/>
    <w:rsid w:val="006E1FAE"/>
    <w:rsid w:val="006E2172"/>
    <w:rsid w:val="006E3617"/>
    <w:rsid w:val="006E4E84"/>
    <w:rsid w:val="00711EBE"/>
    <w:rsid w:val="007162EB"/>
    <w:rsid w:val="0072192A"/>
    <w:rsid w:val="00751055"/>
    <w:rsid w:val="00764B56"/>
    <w:rsid w:val="007C0018"/>
    <w:rsid w:val="007D01A0"/>
    <w:rsid w:val="007E2B9C"/>
    <w:rsid w:val="007E4EFB"/>
    <w:rsid w:val="007E7F19"/>
    <w:rsid w:val="007F19CD"/>
    <w:rsid w:val="007F46FE"/>
    <w:rsid w:val="0080517B"/>
    <w:rsid w:val="008247EC"/>
    <w:rsid w:val="008444F4"/>
    <w:rsid w:val="00847CB0"/>
    <w:rsid w:val="008560C3"/>
    <w:rsid w:val="008605A5"/>
    <w:rsid w:val="00884EE8"/>
    <w:rsid w:val="008B08D4"/>
    <w:rsid w:val="008B1C4D"/>
    <w:rsid w:val="008C4B1F"/>
    <w:rsid w:val="008D3A90"/>
    <w:rsid w:val="008D42B1"/>
    <w:rsid w:val="008E3D9B"/>
    <w:rsid w:val="008F45B1"/>
    <w:rsid w:val="009052F9"/>
    <w:rsid w:val="009209A6"/>
    <w:rsid w:val="00923F3C"/>
    <w:rsid w:val="00954DE3"/>
    <w:rsid w:val="00996D7D"/>
    <w:rsid w:val="009C399A"/>
    <w:rsid w:val="009D1731"/>
    <w:rsid w:val="009E6689"/>
    <w:rsid w:val="00A02084"/>
    <w:rsid w:val="00A07070"/>
    <w:rsid w:val="00A11F83"/>
    <w:rsid w:val="00A313DA"/>
    <w:rsid w:val="00A34C34"/>
    <w:rsid w:val="00AA4EE5"/>
    <w:rsid w:val="00AD4727"/>
    <w:rsid w:val="00AF0093"/>
    <w:rsid w:val="00AF1DD5"/>
    <w:rsid w:val="00AF4976"/>
    <w:rsid w:val="00B03852"/>
    <w:rsid w:val="00B30E33"/>
    <w:rsid w:val="00B3506C"/>
    <w:rsid w:val="00B43C0C"/>
    <w:rsid w:val="00B47C07"/>
    <w:rsid w:val="00B53E31"/>
    <w:rsid w:val="00B545E2"/>
    <w:rsid w:val="00B679F9"/>
    <w:rsid w:val="00B70C85"/>
    <w:rsid w:val="00B70EC0"/>
    <w:rsid w:val="00B74A98"/>
    <w:rsid w:val="00BB73CC"/>
    <w:rsid w:val="00BD13D2"/>
    <w:rsid w:val="00BE2527"/>
    <w:rsid w:val="00BE4F77"/>
    <w:rsid w:val="00C36A6F"/>
    <w:rsid w:val="00C457E1"/>
    <w:rsid w:val="00C47645"/>
    <w:rsid w:val="00C670B7"/>
    <w:rsid w:val="00C76822"/>
    <w:rsid w:val="00C8647C"/>
    <w:rsid w:val="00CA45CF"/>
    <w:rsid w:val="00CB339D"/>
    <w:rsid w:val="00CC7AD0"/>
    <w:rsid w:val="00CD324F"/>
    <w:rsid w:val="00CE5483"/>
    <w:rsid w:val="00CF4B77"/>
    <w:rsid w:val="00CF7A18"/>
    <w:rsid w:val="00D16CE7"/>
    <w:rsid w:val="00D32CE1"/>
    <w:rsid w:val="00D33BE7"/>
    <w:rsid w:val="00D41AE6"/>
    <w:rsid w:val="00D44FAA"/>
    <w:rsid w:val="00D50263"/>
    <w:rsid w:val="00D549A1"/>
    <w:rsid w:val="00DA2659"/>
    <w:rsid w:val="00DC2FE0"/>
    <w:rsid w:val="00DD5723"/>
    <w:rsid w:val="00DD7BB5"/>
    <w:rsid w:val="00DE38D0"/>
    <w:rsid w:val="00DF54CB"/>
    <w:rsid w:val="00DF78CA"/>
    <w:rsid w:val="00E107DD"/>
    <w:rsid w:val="00E16A83"/>
    <w:rsid w:val="00E32605"/>
    <w:rsid w:val="00E334DA"/>
    <w:rsid w:val="00E4499D"/>
    <w:rsid w:val="00E72534"/>
    <w:rsid w:val="00E82B9E"/>
    <w:rsid w:val="00E83D6F"/>
    <w:rsid w:val="00E932CE"/>
    <w:rsid w:val="00EA1FBF"/>
    <w:rsid w:val="00EA3B0E"/>
    <w:rsid w:val="00EB2FC3"/>
    <w:rsid w:val="00ED7671"/>
    <w:rsid w:val="00EE5E3E"/>
    <w:rsid w:val="00F01545"/>
    <w:rsid w:val="00F043D4"/>
    <w:rsid w:val="00F16000"/>
    <w:rsid w:val="00F17544"/>
    <w:rsid w:val="00F360F0"/>
    <w:rsid w:val="00F7593E"/>
    <w:rsid w:val="00F859EC"/>
    <w:rsid w:val="00F921A1"/>
    <w:rsid w:val="00F97690"/>
    <w:rsid w:val="00FA0612"/>
    <w:rsid w:val="00FA1C8F"/>
    <w:rsid w:val="00FB045E"/>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498B8D"/>
  <w14:defaultImageDpi w14:val="96"/>
  <w15:docId w15:val="{988B05D0-C9D4-4D7E-ADFE-A1A54FAB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qFormat/>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qFormat/>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rsid w:val="00F921A1"/>
    <w:pPr>
      <w:tabs>
        <w:tab w:val="center" w:pos="4680"/>
        <w:tab w:val="right" w:pos="9360"/>
      </w:tabs>
      <w:spacing w:after="0"/>
    </w:pPr>
  </w:style>
  <w:style w:type="character" w:customStyle="1" w:styleId="FooterChar">
    <w:name w:val="Footer Char"/>
    <w:basedOn w:val="DefaultParagraphFont"/>
    <w:link w:val="Footer"/>
    <w:uiPriority w:val="99"/>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A07070"/>
    <w:rPr>
      <w:color w:val="E94E40" w:themeColor="hyperlink"/>
      <w:u w:val="single"/>
    </w:rPr>
  </w:style>
  <w:style w:type="character" w:styleId="UnresolvedMention">
    <w:name w:val="Unresolved Mention"/>
    <w:basedOn w:val="DefaultParagraphFont"/>
    <w:uiPriority w:val="99"/>
    <w:semiHidden/>
    <w:unhideWhenUsed/>
    <w:rsid w:val="00A07070"/>
    <w:rPr>
      <w:color w:val="605E5C"/>
      <w:shd w:val="clear" w:color="auto" w:fill="E1DFDD"/>
    </w:rPr>
  </w:style>
  <w:style w:type="paragraph" w:styleId="NormalWeb">
    <w:name w:val="Normal (Web)"/>
    <w:basedOn w:val="Normal"/>
    <w:uiPriority w:val="99"/>
    <w:unhideWhenUsed/>
    <w:rsid w:val="000D3CB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5.gif"/><Relationship Id="rId26" Type="http://schemas.openxmlformats.org/officeDocument/2006/relationships/hyperlink" Target="mailto:jplisek@greatplainsumc.org" TargetMode="External"/><Relationship Id="rId3" Type="http://schemas.openxmlformats.org/officeDocument/2006/relationships/customXml" Target="../customXml/item3.xml"/><Relationship Id="rId21" Type="http://schemas.openxmlformats.org/officeDocument/2006/relationships/image" Target="media/image8.gi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tekamahdecaturumcparish.org" TargetMode="External"/><Relationship Id="rId25" Type="http://schemas.openxmlformats.org/officeDocument/2006/relationships/hyperlink" Target="mailto:jplisek@greatplainsumc.org" TargetMode="External"/><Relationship Id="rId2" Type="http://schemas.openxmlformats.org/officeDocument/2006/relationships/customXml" Target="../customXml/item2.xml"/><Relationship Id="rId16" Type="http://schemas.openxmlformats.org/officeDocument/2006/relationships/hyperlink" Target="http://www.tekamahdecaturumcparish.org"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38CA9E90-936F-4809-BE0F-B168EC196DB4}">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1251</TotalTime>
  <Pages>5</Pages>
  <Words>10</Words>
  <Characters>63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57</cp:revision>
  <cp:lastPrinted>2026-02-26T15:30:00Z</cp:lastPrinted>
  <dcterms:created xsi:type="dcterms:W3CDTF">2026-02-23T19:29:00Z</dcterms:created>
  <dcterms:modified xsi:type="dcterms:W3CDTF">2026-02-26T15:32:00Z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