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A6408A" w14:paraId="157E03B1" w14:textId="77777777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A6408A" w14:paraId="25D3F9E9" w14:textId="77777777">
              <w:trPr>
                <w:trHeight w:hRule="exact" w:val="7200"/>
              </w:trPr>
              <w:tc>
                <w:tcPr>
                  <w:tcW w:w="7200" w:type="dxa"/>
                </w:tcPr>
                <w:p w14:paraId="213C6AA5" w14:textId="77777777" w:rsidR="00A6408A" w:rsidRDefault="00413F65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7004D417" wp14:editId="1F1E2DFD">
                        <wp:extent cx="4572000" cy="4572000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457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6408A" w14:paraId="0409C5F8" w14:textId="77777777">
              <w:trPr>
                <w:trHeight w:hRule="exact" w:val="5760"/>
              </w:trPr>
              <w:tc>
                <w:tcPr>
                  <w:tcW w:w="7200" w:type="dxa"/>
                </w:tcPr>
                <w:p w14:paraId="50271B70" w14:textId="4B66847D" w:rsidR="00A6408A" w:rsidRDefault="0092491E">
                  <w:pPr>
                    <w:pStyle w:val="Subtitle"/>
                  </w:pPr>
                  <w:r>
                    <w:t>may 2, 2026</w:t>
                  </w:r>
                </w:p>
                <w:p w14:paraId="07546F95" w14:textId="28A275CD" w:rsidR="00A6408A" w:rsidRPr="0092491E" w:rsidRDefault="0092491E">
                  <w:pPr>
                    <w:pStyle w:val="Title"/>
                    <w:spacing w:line="192" w:lineRule="auto"/>
                    <w:rPr>
                      <w:sz w:val="96"/>
                      <w:szCs w:val="96"/>
                    </w:rPr>
                  </w:pPr>
                  <w:r w:rsidRPr="0092491E">
                    <w:rPr>
                      <w:sz w:val="96"/>
                      <w:szCs w:val="96"/>
                    </w:rPr>
                    <w:t>World labyrinth Day</w:t>
                  </w:r>
                </w:p>
                <w:p w14:paraId="4D495D14" w14:textId="7B02E9EF" w:rsidR="00A6408A" w:rsidRDefault="0092491E">
                  <w:pPr>
                    <w:pStyle w:val="Heading1"/>
                  </w:pPr>
                  <w:r>
                    <w:t>Walk as One for Peace</w:t>
                  </w:r>
                </w:p>
                <w:p w14:paraId="128499B7" w14:textId="2E58C6DD" w:rsidR="00A6408A" w:rsidRPr="0092491E" w:rsidRDefault="00F5290F" w:rsidP="0092491E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 xml:space="preserve">Fort </w:t>
                  </w:r>
                  <w:r w:rsidR="0092491E" w:rsidRPr="0092491E">
                    <w:rPr>
                      <w:rFonts w:cs="Times New Roman"/>
                      <w:sz w:val="28"/>
                      <w:szCs w:val="28"/>
                    </w:rPr>
                    <w:t xml:space="preserve">Myers participants will be joining with thousands of people from around the world, walking the labyrinth at 1pm local time, </w:t>
                  </w:r>
                  <w:proofErr w:type="spellStart"/>
                  <w:r w:rsidR="0092491E" w:rsidRPr="0092491E">
                    <w:rPr>
                      <w:rFonts w:cs="Times New Roman"/>
                      <w:sz w:val="28"/>
                      <w:szCs w:val="28"/>
                    </w:rPr>
                    <w:t>creaing</w:t>
                  </w:r>
                  <w:proofErr w:type="spellEnd"/>
                  <w:r w:rsidR="0092491E" w:rsidRPr="0092491E">
                    <w:rPr>
                      <w:rFonts w:cs="Times New Roman"/>
                      <w:sz w:val="28"/>
                      <w:szCs w:val="28"/>
                    </w:rPr>
                    <w:t xml:space="preserve"> a unified rolling wave of peaceful energy passing from one time zone to the next</w:t>
                  </w:r>
                  <w:r w:rsidR="0092491E" w:rsidRPr="0092491E">
                    <w:rPr>
                      <w:rFonts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92491E" w:rsidRPr="0092491E">
                    <w:rPr>
                      <w:rFonts w:cs="Times New Roman"/>
                      <w:sz w:val="28"/>
                      <w:szCs w:val="28"/>
                    </w:rPr>
                    <w:t>across the earth!</w:t>
                  </w:r>
                </w:p>
              </w:tc>
            </w:tr>
            <w:tr w:rsidR="00A6408A" w14:paraId="4047676B" w14:textId="77777777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14:paraId="05FC6F53" w14:textId="658F3A3A" w:rsidR="00A6408A" w:rsidRDefault="003D24C1"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0" locked="0" layoutInCell="1" allowOverlap="1" wp14:anchorId="42B9B6AF" wp14:editId="7530C497">
                        <wp:simplePos x="457200" y="8771860"/>
                        <wp:positionH relativeFrom="margin">
                          <wp:posOffset>0</wp:posOffset>
                        </wp:positionH>
                        <wp:positionV relativeFrom="margin">
                          <wp:posOffset>278765</wp:posOffset>
                        </wp:positionV>
                        <wp:extent cx="4572000" cy="686435"/>
                        <wp:effectExtent l="0" t="0" r="0" b="0"/>
                        <wp:wrapSquare wrapText="bothSides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3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0" cy="686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0E574A6B" w14:textId="77777777" w:rsidR="00A6408A" w:rsidRDefault="00A6408A"/>
        </w:tc>
        <w:tc>
          <w:tcPr>
            <w:tcW w:w="144" w:type="dxa"/>
          </w:tcPr>
          <w:p w14:paraId="45CE967B" w14:textId="77777777" w:rsidR="00A6408A" w:rsidRDefault="00A6408A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A6408A" w14:paraId="3F45BC82" w14:textId="77777777" w:rsidTr="0032715F">
              <w:trPr>
                <w:trHeight w:hRule="exact" w:val="10260"/>
              </w:trPr>
              <w:tc>
                <w:tcPr>
                  <w:tcW w:w="3446" w:type="dxa"/>
                  <w:shd w:val="clear" w:color="auto" w:fill="2E4493"/>
                  <w:vAlign w:val="center"/>
                </w:tcPr>
                <w:p w14:paraId="2FB3D8E1" w14:textId="77777777" w:rsidR="00F5290F" w:rsidRDefault="00F5290F">
                  <w:pPr>
                    <w:pStyle w:val="Heading2"/>
                  </w:pPr>
                  <w:r>
                    <w:t xml:space="preserve">Location: </w:t>
                  </w:r>
                </w:p>
                <w:p w14:paraId="47546388" w14:textId="77777777" w:rsidR="00F5290F" w:rsidRDefault="00F5290F">
                  <w:pPr>
                    <w:pStyle w:val="Heading2"/>
                  </w:pPr>
                </w:p>
                <w:p w14:paraId="216FBB96" w14:textId="21940A1B" w:rsidR="00A6408A" w:rsidRDefault="0092491E">
                  <w:pPr>
                    <w:pStyle w:val="Heading2"/>
                  </w:pPr>
                  <w:r w:rsidRPr="00F5290F">
                    <w:t>Unitarian universalist congregation</w:t>
                  </w:r>
                </w:p>
                <w:p w14:paraId="567C273B" w14:textId="77777777" w:rsidR="00A6408A" w:rsidRDefault="00A6408A">
                  <w:pPr>
                    <w:pStyle w:val="Line"/>
                  </w:pPr>
                </w:p>
                <w:p w14:paraId="73F9F60C" w14:textId="6D98DBE9" w:rsidR="00A6408A" w:rsidRDefault="0092491E">
                  <w:pPr>
                    <w:pStyle w:val="Heading2"/>
                  </w:pPr>
                  <w:r>
                    <w:t>13411 Shire lane fort myers, FL 33912</w:t>
                  </w:r>
                </w:p>
                <w:p w14:paraId="57610E9D" w14:textId="77777777" w:rsidR="00A6408A" w:rsidRDefault="00A6408A">
                  <w:pPr>
                    <w:pStyle w:val="Line"/>
                  </w:pPr>
                </w:p>
                <w:p w14:paraId="0352B882" w14:textId="77777777" w:rsidR="00F5290F" w:rsidRDefault="00F5290F">
                  <w:pPr>
                    <w:pStyle w:val="Heading2"/>
                  </w:pPr>
                  <w:r>
                    <w:t>Time</w:t>
                  </w:r>
                </w:p>
                <w:p w14:paraId="417A785F" w14:textId="78E4F9DE" w:rsidR="00A6408A" w:rsidRDefault="0092491E">
                  <w:pPr>
                    <w:pStyle w:val="Heading2"/>
                  </w:pPr>
                  <w:r>
                    <w:t>12:30pm – 2pm</w:t>
                  </w:r>
                </w:p>
                <w:p w14:paraId="1268BE77" w14:textId="77777777" w:rsidR="00A6408A" w:rsidRDefault="00A6408A">
                  <w:pPr>
                    <w:pStyle w:val="Line"/>
                  </w:pPr>
                </w:p>
                <w:p w14:paraId="575F8890" w14:textId="180EE496" w:rsidR="00A6408A" w:rsidRDefault="0092491E">
                  <w:pPr>
                    <w:pStyle w:val="Heading2"/>
                  </w:pPr>
                  <w:r>
                    <w:t>all are welcome to attend this free event</w:t>
                  </w:r>
                </w:p>
                <w:p w14:paraId="0706D209" w14:textId="77777777" w:rsidR="00A6408A" w:rsidRDefault="00A6408A">
                  <w:pPr>
                    <w:pStyle w:val="Line"/>
                  </w:pPr>
                </w:p>
                <w:p w14:paraId="756D55D1" w14:textId="4CA07C4A" w:rsidR="00A6408A" w:rsidRPr="0092491E" w:rsidRDefault="0092491E">
                  <w:pPr>
                    <w:pStyle w:val="Heading2"/>
                  </w:pPr>
                  <w:r>
                    <w:t xml:space="preserve">For more info: </w:t>
                  </w:r>
                  <w:hyperlink r:id="rId7" w:history="1">
                    <w:r w:rsidRPr="00F5290F">
                      <w:rPr>
                        <w:rStyle w:val="Hyperlink"/>
                        <w:rFonts w:ascii="Arial Narrow" w:hAnsi="Arial Narrow"/>
                        <w:caps w:val="0"/>
                        <w:color w:val="FFFFFF" w:themeColor="background1"/>
                        <w:sz w:val="21"/>
                        <w:szCs w:val="21"/>
                      </w:rPr>
                      <w:t>https://creatingsoulspace.org/spiritual-retreat</w:t>
                    </w:r>
                  </w:hyperlink>
                  <w:r w:rsidR="00F5290F">
                    <w:rPr>
                      <w:rFonts w:ascii="Arial Narrow" w:hAnsi="Arial Narrow"/>
                      <w:caps w:val="0"/>
                      <w:sz w:val="21"/>
                      <w:szCs w:val="21"/>
                    </w:rPr>
                    <w:t xml:space="preserve"> or </w:t>
                  </w:r>
                  <w:hyperlink r:id="rId8" w:history="1">
                    <w:r w:rsidR="00F5290F" w:rsidRPr="00F5290F">
                      <w:rPr>
                        <w:rStyle w:val="Hyperlink"/>
                        <w:rFonts w:ascii="Arial Narrow" w:hAnsi="Arial Narrow"/>
                        <w:caps w:val="0"/>
                        <w:color w:val="FFFFFF" w:themeColor="background1"/>
                        <w:sz w:val="21"/>
                        <w:szCs w:val="21"/>
                      </w:rPr>
                      <w:t>WorldLabyrinthDay.org</w:t>
                    </w:r>
                  </w:hyperlink>
                </w:p>
                <w:p w14:paraId="0E673BEC" w14:textId="77777777" w:rsidR="0092491E" w:rsidRPr="0092491E" w:rsidRDefault="0092491E" w:rsidP="0092491E">
                  <w:pPr>
                    <w:pStyle w:val="Line"/>
                  </w:pPr>
                </w:p>
                <w:p w14:paraId="626F1C10" w14:textId="51345249" w:rsidR="0092491E" w:rsidRPr="0092491E" w:rsidRDefault="0092491E" w:rsidP="0092491E">
                  <w:pPr>
                    <w:pStyle w:val="Line"/>
                  </w:pPr>
                  <w:r w:rsidRPr="0092491E">
                    <w:t>https://creatingsoulspace.org/spiritual-retreat</w:t>
                  </w:r>
                </w:p>
                <w:p w14:paraId="2BB44EF4" w14:textId="4F34AD15" w:rsidR="0092491E" w:rsidRPr="0092491E" w:rsidRDefault="0092491E" w:rsidP="0092491E">
                  <w:pPr>
                    <w:pStyle w:val="Line"/>
                  </w:pPr>
                </w:p>
              </w:tc>
            </w:tr>
            <w:tr w:rsidR="00A6408A" w14:paraId="30E4903F" w14:textId="77777777" w:rsidTr="0032715F">
              <w:trPr>
                <w:trHeight w:hRule="exact" w:val="270"/>
              </w:trPr>
              <w:tc>
                <w:tcPr>
                  <w:tcW w:w="3446" w:type="dxa"/>
                </w:tcPr>
                <w:p w14:paraId="715DA735" w14:textId="77777777" w:rsidR="00A6408A" w:rsidRDefault="00A6408A"/>
              </w:tc>
            </w:tr>
            <w:tr w:rsidR="00A6408A" w14:paraId="77501F91" w14:textId="77777777" w:rsidTr="00946AC5">
              <w:trPr>
                <w:trHeight w:hRule="exact" w:val="4167"/>
              </w:trPr>
              <w:tc>
                <w:tcPr>
                  <w:tcW w:w="3446" w:type="dxa"/>
                  <w:shd w:val="clear" w:color="auto" w:fill="41AD49"/>
                </w:tcPr>
                <w:p w14:paraId="4B7E7B41" w14:textId="73EE6D53" w:rsidR="00A6408A" w:rsidRPr="00946AC5" w:rsidRDefault="00946AC5">
                  <w:pPr>
                    <w:pStyle w:val="Heading3"/>
                    <w:rPr>
                      <w:sz w:val="26"/>
                      <w:szCs w:val="26"/>
                    </w:rPr>
                  </w:pPr>
                  <w:r w:rsidRPr="00946AC5">
                    <w:rPr>
                      <w:sz w:val="26"/>
                      <w:szCs w:val="26"/>
                    </w:rPr>
                    <w:t>World Labyrinth Day</w:t>
                  </w:r>
                </w:p>
                <w:p w14:paraId="0EA1FC13" w14:textId="477B76DD" w:rsidR="00A6408A" w:rsidRPr="003D24C1" w:rsidRDefault="00000000" w:rsidP="003D24C1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89BA7D748B024E1BBB90C513EC653DBC"/>
                      </w:placeholder>
                      <w15:appearance w15:val="hidden"/>
                      <w:text w:multiLine="1"/>
                    </w:sdtPr>
                    <w:sdtContent>
                      <w:r w:rsidR="00946AC5">
                        <w:t>is an annual international event sponsored by The Labyrinth Society.</w:t>
                      </w:r>
                      <w:r w:rsidR="00946AC5">
                        <w:br/>
                        <w:t>Every year on the first Saturday in May thousands of people around the world participate in this moving meditation for world peace</w:t>
                      </w:r>
                      <w:r w:rsidR="003D24C1">
                        <w:t xml:space="preserve"> and celebration of the labyrinth experience.</w:t>
                      </w:r>
                    </w:sdtContent>
                  </w:sdt>
                </w:p>
              </w:tc>
            </w:tr>
          </w:tbl>
          <w:p w14:paraId="57D8067E" w14:textId="77777777" w:rsidR="00A6408A" w:rsidRDefault="00A6408A"/>
        </w:tc>
      </w:tr>
    </w:tbl>
    <w:p w14:paraId="1E6050B4" w14:textId="7F2FA4FC" w:rsidR="00A6408A" w:rsidRDefault="00A6408A">
      <w:pPr>
        <w:pStyle w:val="NoSpacing"/>
      </w:pPr>
    </w:p>
    <w:sectPr w:rsidR="00A6408A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C89"/>
    <w:rsid w:val="00012CD1"/>
    <w:rsid w:val="000C4CD4"/>
    <w:rsid w:val="00211983"/>
    <w:rsid w:val="0032715F"/>
    <w:rsid w:val="003D24C1"/>
    <w:rsid w:val="00413F65"/>
    <w:rsid w:val="00493108"/>
    <w:rsid w:val="00765F37"/>
    <w:rsid w:val="007B57A5"/>
    <w:rsid w:val="0092491E"/>
    <w:rsid w:val="00946AC5"/>
    <w:rsid w:val="00A6408A"/>
    <w:rsid w:val="00AC521C"/>
    <w:rsid w:val="00AD7C36"/>
    <w:rsid w:val="00B60B50"/>
    <w:rsid w:val="00C64E4B"/>
    <w:rsid w:val="00DF720A"/>
    <w:rsid w:val="00F50C89"/>
    <w:rsid w:val="00F52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2ADB86"/>
  <w15:chartTrackingRefBased/>
  <w15:docId w15:val="{C910002E-881B-40BE-8B60-8F91CB478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0C89"/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3"/>
    <w:qFormat/>
    <w:rsid w:val="00F50C89"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before="320"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500D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77500D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76500D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"/>
    <w:qFormat/>
    <w:rsid w:val="00F50C89"/>
    <w:pPr>
      <w:numPr>
        <w:ilvl w:val="1"/>
      </w:numPr>
      <w:spacing w:before="440" w:after="0" w:line="240" w:lineRule="auto"/>
    </w:pPr>
    <w:rPr>
      <w:rFonts w:asciiTheme="majorHAnsi" w:hAnsiTheme="majorHAnsi"/>
      <w:caps/>
      <w:color w:val="41AD49"/>
      <w:sz w:val="104"/>
    </w:rPr>
  </w:style>
  <w:style w:type="character" w:customStyle="1" w:styleId="SubtitleChar">
    <w:name w:val="Subtitle Char"/>
    <w:basedOn w:val="DefaultParagraphFont"/>
    <w:link w:val="Subtitle"/>
    <w:uiPriority w:val="1"/>
    <w:rsid w:val="00F50C89"/>
    <w:rPr>
      <w:rFonts w:asciiTheme="majorHAnsi" w:hAnsiTheme="majorHAnsi"/>
      <w:caps/>
      <w:color w:val="41AD49"/>
      <w:sz w:val="104"/>
    </w:rPr>
  </w:style>
  <w:style w:type="paragraph" w:styleId="Title">
    <w:name w:val="Title"/>
    <w:basedOn w:val="Normal"/>
    <w:link w:val="TitleChar"/>
    <w:uiPriority w:val="2"/>
    <w:qFormat/>
    <w:rsid w:val="00F50C89"/>
    <w:pPr>
      <w:spacing w:after="0" w:line="216" w:lineRule="auto"/>
      <w:contextualSpacing/>
    </w:pPr>
    <w:rPr>
      <w:rFonts w:asciiTheme="majorHAnsi" w:eastAsiaTheme="majorEastAsia" w:hAnsiTheme="majorHAnsi" w:cstheme="majorBidi"/>
      <w:caps/>
      <w:color w:val="2E4493"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2"/>
    <w:rsid w:val="00F50C89"/>
    <w:rPr>
      <w:rFonts w:asciiTheme="majorHAnsi" w:eastAsiaTheme="majorEastAsia" w:hAnsiTheme="majorHAnsi" w:cstheme="majorBidi"/>
      <w:caps/>
      <w:color w:val="2E4493"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sid w:val="00F50C89"/>
    <w:rPr>
      <w:b/>
      <w:bCs/>
      <w:color w:val="000000" w:themeColor="text1"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after="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 w:line="240" w:lineRule="auto"/>
      <w:jc w:val="center"/>
    </w:pPr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77500D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77500D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Pr>
      <w:rFonts w:asciiTheme="majorHAnsi" w:eastAsiaTheme="majorEastAsia" w:hAnsiTheme="majorHAnsi" w:cstheme="majorBidi"/>
      <w:b/>
      <w:color w:val="76500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77500D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77500D" w:themeColor="accent1" w:themeShade="80"/>
        <w:bottom w:val="single" w:sz="4" w:space="10" w:color="77500D" w:themeColor="accent1" w:themeShade="80"/>
      </w:pBdr>
      <w:spacing w:before="360" w:after="360"/>
      <w:ind w:left="864" w:right="864"/>
      <w:jc w:val="center"/>
    </w:pPr>
    <w:rPr>
      <w:i/>
      <w:iCs/>
      <w:color w:val="77500D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77500D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77500D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7500D" w:themeColor="accent1" w:themeShade="80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946AC5"/>
    <w:rPr>
      <w:color w:val="3CB3C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6A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rldlabyrinthday.org/hom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reatingsoulspace.org/spiritual-retrea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dina%20Clark\AppData\Roaming\Microsoft\Templates\Seasonal%20event%20flyer%20(spring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89BA7D748B024E1BBB90C513EC653D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A5A47-8E9B-41E0-8E01-482EBEEB4F3C}"/>
      </w:docPartPr>
      <w:docPartBody>
        <w:p w:rsidR="00D97DAE" w:rsidRDefault="00E7489F">
          <w:pPr>
            <w:pStyle w:val="89BA7D748B024E1BBB90C513EC653DBC"/>
          </w:pPr>
          <w:r>
            <w:t>Street Address</w:t>
          </w:r>
          <w:r>
            <w:br/>
            <w:t>City, ST ZIP Code</w:t>
          </w:r>
          <w:r>
            <w:br/>
            <w:t>Telephone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89F"/>
    <w:rsid w:val="00091063"/>
    <w:rsid w:val="001140E8"/>
    <w:rsid w:val="006524D4"/>
    <w:rsid w:val="006A158D"/>
    <w:rsid w:val="00A073F0"/>
    <w:rsid w:val="00C64E4B"/>
    <w:rsid w:val="00D97DAE"/>
    <w:rsid w:val="00E7489F"/>
    <w:rsid w:val="00FD3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28F3958332C414381F7C2E79AF16F77">
    <w:name w:val="928F3958332C414381F7C2E79AF16F77"/>
  </w:style>
  <w:style w:type="paragraph" w:customStyle="1" w:styleId="A67B531678E3449C86F934E9BD0AB877">
    <w:name w:val="A67B531678E3449C86F934E9BD0AB877"/>
  </w:style>
  <w:style w:type="paragraph" w:customStyle="1" w:styleId="66271CBC6D4C442493460890EA1C8364">
    <w:name w:val="66271CBC6D4C442493460890EA1C8364"/>
  </w:style>
  <w:style w:type="paragraph" w:customStyle="1" w:styleId="7F217D57977F4BEC99A1C9B3B68CDEE0">
    <w:name w:val="7F217D57977F4BEC99A1C9B3B68CDEE0"/>
  </w:style>
  <w:style w:type="paragraph" w:customStyle="1" w:styleId="3685702783664DD8ADBE2A54315959C3">
    <w:name w:val="3685702783664DD8ADBE2A54315959C3"/>
  </w:style>
  <w:style w:type="paragraph" w:customStyle="1" w:styleId="31C6223748694789A131A955321C17A6">
    <w:name w:val="31C6223748694789A131A955321C17A6"/>
  </w:style>
  <w:style w:type="paragraph" w:customStyle="1" w:styleId="004FB2B569E842108564AC1826A5408A">
    <w:name w:val="004FB2B569E842108564AC1826A5408A"/>
  </w:style>
  <w:style w:type="paragraph" w:customStyle="1" w:styleId="A27B59029D67400D97DF9BFFD824B3CB">
    <w:name w:val="A27B59029D67400D97DF9BFFD824B3CB"/>
  </w:style>
  <w:style w:type="paragraph" w:customStyle="1" w:styleId="852B8A6A030F43EAAB3EFB4D39E78675">
    <w:name w:val="852B8A6A030F43EAAB3EFB4D39E78675"/>
  </w:style>
  <w:style w:type="paragraph" w:customStyle="1" w:styleId="89BA7D748B024E1BBB90C513EC653DBC">
    <w:name w:val="89BA7D748B024E1BBB90C513EC653DB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C:\Users\Yadina Clark\AppData\Roaming\Microsoft\Templates\Seasonal event flyer (spring).dotx</Template>
  <TotalTime>3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Yadina Clark</dc:creator>
  <cp:keywords/>
  <dc:description/>
  <cp:lastModifiedBy>Diane Lampitt</cp:lastModifiedBy>
  <cp:revision>3</cp:revision>
  <cp:lastPrinted>2012-12-25T21:02:00Z</cp:lastPrinted>
  <dcterms:created xsi:type="dcterms:W3CDTF">2026-04-05T11:54:00Z</dcterms:created>
  <dcterms:modified xsi:type="dcterms:W3CDTF">2026-04-05T12:39:00Z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