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0AEA8" w14:textId="77777777" w:rsidR="005060F2" w:rsidRPr="00FC261A" w:rsidRDefault="005060F2" w:rsidP="003C469B">
      <w:pPr>
        <w:pStyle w:val="NoSpacing"/>
        <w:jc w:val="center"/>
        <w:rPr>
          <w:b/>
          <w:sz w:val="20"/>
          <w:szCs w:val="20"/>
          <w:u w:val="single"/>
        </w:rPr>
      </w:pPr>
    </w:p>
    <w:p w14:paraId="1E893FCB" w14:textId="77777777" w:rsidR="005060F2" w:rsidRPr="003C469B" w:rsidRDefault="005060F2" w:rsidP="007738D9">
      <w:pPr>
        <w:pStyle w:val="NoSpacing"/>
        <w:jc w:val="center"/>
        <w:outlineLvl w:val="0"/>
        <w:rPr>
          <w:b/>
          <w:sz w:val="24"/>
          <w:u w:val="single"/>
        </w:rPr>
      </w:pPr>
      <w:r w:rsidRPr="003C469B">
        <w:rPr>
          <w:b/>
          <w:sz w:val="24"/>
          <w:u w:val="single"/>
        </w:rPr>
        <w:t>Opportunities for Service</w:t>
      </w:r>
    </w:p>
    <w:p w14:paraId="126123A5" w14:textId="77777777" w:rsidR="005060F2" w:rsidRPr="003C469B" w:rsidRDefault="005060F2" w:rsidP="003C469B">
      <w:pPr>
        <w:pStyle w:val="NoSpacing"/>
      </w:pPr>
    </w:p>
    <w:p w14:paraId="33A11CB3" w14:textId="77777777" w:rsidR="005060F2" w:rsidRPr="001D55FB" w:rsidRDefault="005060F2" w:rsidP="007738D9">
      <w:pPr>
        <w:pStyle w:val="NoSpacing"/>
        <w:jc w:val="center"/>
        <w:outlineLvl w:val="0"/>
        <w:rPr>
          <w:rFonts w:ascii="Arial" w:hAnsi="Arial" w:cs="Arial"/>
          <w:sz w:val="22"/>
          <w:szCs w:val="22"/>
        </w:rPr>
      </w:pPr>
      <w:proofErr w:type="gramStart"/>
      <w:r>
        <w:rPr>
          <w:rFonts w:ascii="Arial" w:hAnsi="Arial" w:cs="Arial"/>
          <w:b/>
          <w:sz w:val="22"/>
          <w:szCs w:val="22"/>
          <w:u w:val="single"/>
        </w:rPr>
        <w:t>Loaves</w:t>
      </w:r>
      <w:proofErr w:type="gramEnd"/>
      <w:r>
        <w:rPr>
          <w:rFonts w:ascii="Arial" w:hAnsi="Arial" w:cs="Arial"/>
          <w:b/>
          <w:sz w:val="22"/>
          <w:szCs w:val="22"/>
          <w:u w:val="single"/>
        </w:rPr>
        <w:t xml:space="preserve"> &amp; Fishes </w:t>
      </w:r>
    </w:p>
    <w:p w14:paraId="46D6DBDD" w14:textId="77777777" w:rsidR="005060F2" w:rsidRPr="00AA52EB" w:rsidRDefault="005060F2" w:rsidP="001D55FB">
      <w:pPr>
        <w:pStyle w:val="NoSpacing"/>
        <w:outlineLvl w:val="0"/>
        <w:rPr>
          <w:rFonts w:ascii="Arial" w:hAnsi="Arial" w:cs="Arial"/>
          <w:sz w:val="22"/>
          <w:szCs w:val="22"/>
        </w:rPr>
      </w:pPr>
      <w:r>
        <w:rPr>
          <w:rFonts w:ascii="Arial" w:hAnsi="Arial" w:cs="Arial"/>
          <w:b/>
          <w:sz w:val="22"/>
          <w:szCs w:val="22"/>
        </w:rPr>
        <w:t xml:space="preserve">            </w:t>
      </w:r>
      <w:smartTag w:uri="urn:schemas-microsoft-com:office:smarttags" w:element="City">
        <w:smartTag w:uri="urn:schemas-microsoft-com:office:smarttags" w:element="place">
          <w:r>
            <w:rPr>
              <w:rFonts w:ascii="Arial" w:hAnsi="Arial" w:cs="Arial"/>
              <w:b/>
              <w:sz w:val="22"/>
              <w:szCs w:val="22"/>
            </w:rPr>
            <w:t>Nanaimo</w:t>
          </w:r>
        </w:smartTag>
      </w:smartTag>
      <w:r>
        <w:rPr>
          <w:rFonts w:ascii="Arial" w:hAnsi="Arial" w:cs="Arial"/>
          <w:b/>
          <w:sz w:val="22"/>
          <w:szCs w:val="22"/>
        </w:rPr>
        <w:t xml:space="preserve"> Free Food Market</w:t>
      </w:r>
    </w:p>
    <w:p w14:paraId="3BBD8926" w14:textId="77777777" w:rsidR="005060F2" w:rsidRDefault="005060F2" w:rsidP="00937541">
      <w:pPr>
        <w:pStyle w:val="NoSpacing"/>
        <w:jc w:val="center"/>
        <w:rPr>
          <w:rFonts w:ascii="Arial" w:hAnsi="Arial" w:cs="Arial"/>
          <w:sz w:val="22"/>
          <w:szCs w:val="22"/>
        </w:rPr>
      </w:pPr>
      <w:r w:rsidRPr="003C469B">
        <w:rPr>
          <w:rFonts w:ascii="Arial" w:hAnsi="Arial" w:cs="Arial"/>
          <w:sz w:val="22"/>
          <w:szCs w:val="22"/>
        </w:rPr>
        <w:t>1-2:30 p.m. every Tuesday</w:t>
      </w:r>
    </w:p>
    <w:p w14:paraId="714344CD" w14:textId="77777777" w:rsidR="005060F2" w:rsidRDefault="005060F2" w:rsidP="00937541">
      <w:pPr>
        <w:pStyle w:val="NoSpacing"/>
        <w:jc w:val="center"/>
        <w:rPr>
          <w:rFonts w:ascii="Arial" w:hAnsi="Arial" w:cs="Arial"/>
          <w:sz w:val="22"/>
          <w:szCs w:val="22"/>
        </w:rPr>
      </w:pPr>
      <w:r w:rsidRPr="003C469B">
        <w:rPr>
          <w:rFonts w:ascii="Arial" w:hAnsi="Arial" w:cs="Arial"/>
          <w:sz w:val="22"/>
          <w:szCs w:val="22"/>
        </w:rPr>
        <w:t xml:space="preserve">We are a distribution depot </w:t>
      </w:r>
    </w:p>
    <w:p w14:paraId="3CB3700C" w14:textId="77777777" w:rsidR="005060F2" w:rsidRDefault="005060F2" w:rsidP="00937541">
      <w:pPr>
        <w:pStyle w:val="NoSpacing"/>
        <w:jc w:val="center"/>
        <w:rPr>
          <w:rFonts w:ascii="Arial" w:hAnsi="Arial" w:cs="Arial"/>
          <w:sz w:val="22"/>
          <w:szCs w:val="22"/>
        </w:rPr>
      </w:pPr>
      <w:r w:rsidRPr="003C469B">
        <w:rPr>
          <w:rFonts w:ascii="Arial" w:hAnsi="Arial" w:cs="Arial"/>
          <w:sz w:val="22"/>
          <w:szCs w:val="22"/>
        </w:rPr>
        <w:t xml:space="preserve">for our local Nanaimo Food Bank </w:t>
      </w:r>
    </w:p>
    <w:p w14:paraId="4ADE54B3" w14:textId="77777777" w:rsidR="005060F2" w:rsidRDefault="005060F2" w:rsidP="00937541">
      <w:pPr>
        <w:pStyle w:val="NoSpacing"/>
        <w:jc w:val="center"/>
        <w:rPr>
          <w:rFonts w:ascii="Arial" w:hAnsi="Arial" w:cs="Arial"/>
          <w:sz w:val="22"/>
          <w:szCs w:val="22"/>
        </w:rPr>
      </w:pPr>
      <w:r w:rsidRPr="003C469B">
        <w:rPr>
          <w:rFonts w:ascii="Arial" w:hAnsi="Arial" w:cs="Arial"/>
          <w:sz w:val="22"/>
          <w:szCs w:val="22"/>
        </w:rPr>
        <w:t>and see this</w:t>
      </w:r>
      <w:r>
        <w:rPr>
          <w:rFonts w:ascii="Arial" w:hAnsi="Arial" w:cs="Arial"/>
          <w:sz w:val="22"/>
          <w:szCs w:val="22"/>
        </w:rPr>
        <w:t xml:space="preserve"> </w:t>
      </w:r>
      <w:r w:rsidRPr="003C469B">
        <w:rPr>
          <w:rFonts w:ascii="Arial" w:hAnsi="Arial" w:cs="Arial"/>
          <w:sz w:val="22"/>
          <w:szCs w:val="22"/>
        </w:rPr>
        <w:t xml:space="preserve">as a part </w:t>
      </w:r>
    </w:p>
    <w:p w14:paraId="4E6436C9" w14:textId="77777777" w:rsidR="005060F2" w:rsidRDefault="005060F2" w:rsidP="00556722">
      <w:pPr>
        <w:jc w:val="center"/>
      </w:pPr>
      <w:r w:rsidRPr="003C469B">
        <w:t>of our outreach ministry</w:t>
      </w:r>
    </w:p>
    <w:p w14:paraId="75969C1A" w14:textId="77777777" w:rsidR="005060F2" w:rsidRPr="003C469B" w:rsidRDefault="005060F2" w:rsidP="00937541">
      <w:pPr>
        <w:pStyle w:val="NoSpacing"/>
        <w:jc w:val="center"/>
        <w:rPr>
          <w:rFonts w:ascii="Arial" w:hAnsi="Arial" w:cs="Arial"/>
          <w:sz w:val="12"/>
          <w:szCs w:val="12"/>
        </w:rPr>
      </w:pPr>
    </w:p>
    <w:p w14:paraId="2DEF7E8B" w14:textId="77777777" w:rsidR="005060F2" w:rsidRPr="007D3BE9" w:rsidRDefault="005060F2" w:rsidP="00937541">
      <w:pPr>
        <w:jc w:val="center"/>
        <w:rPr>
          <w:b/>
          <w:sz w:val="18"/>
          <w:szCs w:val="18"/>
          <w:u w:val="single"/>
        </w:rPr>
      </w:pPr>
    </w:p>
    <w:p w14:paraId="57D65FF4" w14:textId="77777777" w:rsidR="005060F2" w:rsidRDefault="005060F2" w:rsidP="00667CF1">
      <w:pPr>
        <w:jc w:val="center"/>
        <w:rPr>
          <w:i/>
          <w:sz w:val="18"/>
          <w:szCs w:val="18"/>
        </w:rPr>
      </w:pPr>
    </w:p>
    <w:p w14:paraId="562BFC17" w14:textId="77777777" w:rsidR="005060F2" w:rsidRDefault="005060F2" w:rsidP="00667CF1">
      <w:pPr>
        <w:jc w:val="center"/>
        <w:rPr>
          <w:i/>
          <w:sz w:val="18"/>
          <w:szCs w:val="18"/>
        </w:rPr>
      </w:pPr>
      <w:r>
        <w:rPr>
          <w:i/>
          <w:sz w:val="18"/>
          <w:szCs w:val="18"/>
        </w:rPr>
        <w:t xml:space="preserve">                                    </w:t>
      </w:r>
    </w:p>
    <w:p w14:paraId="7072E022" w14:textId="77777777" w:rsidR="005060F2" w:rsidRDefault="005060F2" w:rsidP="007738D9">
      <w:pPr>
        <w:jc w:val="center"/>
        <w:outlineLvl w:val="0"/>
        <w:rPr>
          <w:b/>
          <w:sz w:val="24"/>
          <w:u w:val="single"/>
        </w:rPr>
      </w:pPr>
      <w:r w:rsidRPr="003C469B">
        <w:rPr>
          <w:b/>
          <w:sz w:val="24"/>
          <w:u w:val="single"/>
        </w:rPr>
        <w:t xml:space="preserve">Be a Part </w:t>
      </w:r>
    </w:p>
    <w:p w14:paraId="020D7A22" w14:textId="77777777" w:rsidR="005060F2" w:rsidRPr="003C469B" w:rsidRDefault="005060F2" w:rsidP="003C469B">
      <w:pPr>
        <w:jc w:val="center"/>
        <w:rPr>
          <w:b/>
          <w:sz w:val="24"/>
          <w:u w:val="single"/>
        </w:rPr>
      </w:pPr>
      <w:r w:rsidRPr="003C469B">
        <w:rPr>
          <w:b/>
          <w:sz w:val="24"/>
          <w:u w:val="single"/>
        </w:rPr>
        <w:t>of one</w:t>
      </w:r>
      <w:r>
        <w:rPr>
          <w:b/>
          <w:sz w:val="24"/>
          <w:u w:val="single"/>
        </w:rPr>
        <w:t xml:space="preserve"> </w:t>
      </w:r>
      <w:r w:rsidRPr="003C469B">
        <w:rPr>
          <w:b/>
          <w:sz w:val="24"/>
          <w:u w:val="single"/>
        </w:rPr>
        <w:t>of our Leadership Teams</w:t>
      </w:r>
      <w:r w:rsidRPr="003C469B">
        <w:rPr>
          <w:b/>
          <w:sz w:val="24"/>
        </w:rPr>
        <w:t>:</w:t>
      </w:r>
    </w:p>
    <w:p w14:paraId="5A130E8A" w14:textId="77777777" w:rsidR="005060F2" w:rsidRPr="009D53EF" w:rsidRDefault="005060F2" w:rsidP="0088252A">
      <w:pPr>
        <w:rPr>
          <w:b/>
          <w:sz w:val="22"/>
          <w:szCs w:val="22"/>
        </w:rPr>
      </w:pPr>
    </w:p>
    <w:p w14:paraId="2821BA13" w14:textId="77777777" w:rsidR="005060F2" w:rsidRDefault="005060F2" w:rsidP="0088252A">
      <w:pPr>
        <w:pStyle w:val="ListParagraph"/>
        <w:numPr>
          <w:ilvl w:val="0"/>
          <w:numId w:val="9"/>
        </w:numPr>
        <w:rPr>
          <w:rFonts w:ascii="Arial" w:hAnsi="Arial" w:cs="Arial"/>
          <w:sz w:val="22"/>
          <w:szCs w:val="22"/>
        </w:rPr>
      </w:pPr>
      <w:r>
        <w:rPr>
          <w:rFonts w:ascii="Arial" w:hAnsi="Arial" w:cs="Arial"/>
          <w:sz w:val="22"/>
          <w:szCs w:val="22"/>
        </w:rPr>
        <w:t>Faith Formation &amp; Spiritual</w:t>
      </w:r>
    </w:p>
    <w:p w14:paraId="30EC31A3" w14:textId="77777777" w:rsidR="005060F2" w:rsidRDefault="005060F2" w:rsidP="0088252A">
      <w:pPr>
        <w:pStyle w:val="ListParagraph"/>
        <w:rPr>
          <w:rFonts w:ascii="Arial" w:hAnsi="Arial" w:cs="Arial"/>
          <w:sz w:val="22"/>
          <w:szCs w:val="22"/>
        </w:rPr>
      </w:pPr>
      <w:r>
        <w:rPr>
          <w:rFonts w:ascii="Arial" w:hAnsi="Arial" w:cs="Arial"/>
          <w:sz w:val="22"/>
          <w:szCs w:val="22"/>
        </w:rPr>
        <w:t xml:space="preserve">Development </w:t>
      </w:r>
    </w:p>
    <w:p w14:paraId="7038FFAC" w14:textId="77777777" w:rsidR="005060F2" w:rsidRDefault="005060F2" w:rsidP="0088252A">
      <w:pPr>
        <w:pStyle w:val="ListParagraph"/>
        <w:numPr>
          <w:ilvl w:val="0"/>
          <w:numId w:val="9"/>
        </w:numPr>
        <w:rPr>
          <w:rFonts w:ascii="Arial" w:hAnsi="Arial" w:cs="Arial"/>
          <w:sz w:val="22"/>
          <w:szCs w:val="22"/>
        </w:rPr>
      </w:pPr>
      <w:r>
        <w:rPr>
          <w:rFonts w:ascii="Arial" w:hAnsi="Arial" w:cs="Arial"/>
          <w:sz w:val="22"/>
          <w:szCs w:val="22"/>
        </w:rPr>
        <w:t>Ministry &amp; Personnel</w:t>
      </w:r>
    </w:p>
    <w:p w14:paraId="55B551EF" w14:textId="77777777" w:rsidR="005060F2" w:rsidRDefault="005060F2" w:rsidP="0088252A">
      <w:pPr>
        <w:pStyle w:val="ListParagraph"/>
        <w:numPr>
          <w:ilvl w:val="0"/>
          <w:numId w:val="9"/>
        </w:numPr>
        <w:rPr>
          <w:rFonts w:ascii="Arial" w:hAnsi="Arial" w:cs="Arial"/>
          <w:sz w:val="22"/>
          <w:szCs w:val="22"/>
        </w:rPr>
      </w:pPr>
      <w:r>
        <w:rPr>
          <w:rFonts w:ascii="Arial" w:hAnsi="Arial" w:cs="Arial"/>
          <w:sz w:val="22"/>
          <w:szCs w:val="22"/>
        </w:rPr>
        <w:t>Brechin 4 Action</w:t>
      </w:r>
    </w:p>
    <w:p w14:paraId="28151FC2" w14:textId="77777777" w:rsidR="005060F2" w:rsidRDefault="005060F2" w:rsidP="0088252A">
      <w:pPr>
        <w:pStyle w:val="ListParagraph"/>
        <w:numPr>
          <w:ilvl w:val="0"/>
          <w:numId w:val="9"/>
        </w:numPr>
        <w:rPr>
          <w:rFonts w:ascii="Arial" w:hAnsi="Arial" w:cs="Arial"/>
          <w:sz w:val="22"/>
          <w:szCs w:val="22"/>
        </w:rPr>
      </w:pPr>
      <w:r>
        <w:rPr>
          <w:rFonts w:ascii="Arial" w:hAnsi="Arial" w:cs="Arial"/>
          <w:sz w:val="22"/>
          <w:szCs w:val="22"/>
        </w:rPr>
        <w:t>Pastoral Care</w:t>
      </w:r>
    </w:p>
    <w:p w14:paraId="4D701876" w14:textId="77777777" w:rsidR="005060F2" w:rsidRDefault="005060F2" w:rsidP="0088252A">
      <w:pPr>
        <w:pStyle w:val="ListParagraph"/>
        <w:numPr>
          <w:ilvl w:val="0"/>
          <w:numId w:val="9"/>
        </w:numPr>
        <w:rPr>
          <w:rFonts w:ascii="Arial" w:hAnsi="Arial" w:cs="Arial"/>
          <w:sz w:val="22"/>
          <w:szCs w:val="22"/>
        </w:rPr>
      </w:pPr>
      <w:smartTag w:uri="urn:schemas-microsoft-com:office:smarttags" w:element="PlaceName">
        <w:smartTag w:uri="urn:schemas-microsoft-com:office:smarttags" w:element="place">
          <w:r>
            <w:rPr>
              <w:rFonts w:ascii="Arial" w:hAnsi="Arial" w:cs="Arial"/>
              <w:sz w:val="22"/>
              <w:szCs w:val="22"/>
            </w:rPr>
            <w:t>Pacific</w:t>
          </w:r>
        </w:smartTag>
        <w:r>
          <w:rPr>
            <w:rFonts w:ascii="Arial" w:hAnsi="Arial" w:cs="Arial"/>
            <w:sz w:val="22"/>
            <w:szCs w:val="22"/>
          </w:rPr>
          <w:t xml:space="preserve"> </w:t>
        </w:r>
        <w:smartTag w:uri="urn:schemas-microsoft-com:office:smarttags" w:element="PlaceType">
          <w:r>
            <w:rPr>
              <w:rFonts w:ascii="Arial" w:hAnsi="Arial" w:cs="Arial"/>
              <w:sz w:val="22"/>
              <w:szCs w:val="22"/>
            </w:rPr>
            <w:t>Mountain</w:t>
          </w:r>
        </w:smartTag>
      </w:smartTag>
      <w:r>
        <w:rPr>
          <w:rFonts w:ascii="Arial" w:hAnsi="Arial" w:cs="Arial"/>
          <w:sz w:val="22"/>
          <w:szCs w:val="22"/>
        </w:rPr>
        <w:t xml:space="preserve"> Region</w:t>
      </w:r>
    </w:p>
    <w:p w14:paraId="60674F8A" w14:textId="77777777" w:rsidR="005060F2" w:rsidRPr="009D53EF" w:rsidRDefault="005060F2" w:rsidP="009D53EF">
      <w:pPr>
        <w:pStyle w:val="ListParagraph"/>
        <w:rPr>
          <w:rFonts w:ascii="Arial" w:hAnsi="Arial" w:cs="Arial"/>
          <w:sz w:val="22"/>
          <w:szCs w:val="22"/>
        </w:rPr>
      </w:pPr>
      <w:r>
        <w:rPr>
          <w:rFonts w:ascii="Arial" w:hAnsi="Arial" w:cs="Arial"/>
          <w:sz w:val="22"/>
          <w:szCs w:val="22"/>
        </w:rPr>
        <w:t>Representatives</w:t>
      </w:r>
    </w:p>
    <w:p w14:paraId="766357D1" w14:textId="77777777" w:rsidR="005060F2" w:rsidRDefault="005060F2" w:rsidP="0088252A">
      <w:pPr>
        <w:pStyle w:val="ListParagraph"/>
        <w:numPr>
          <w:ilvl w:val="0"/>
          <w:numId w:val="9"/>
        </w:numPr>
        <w:rPr>
          <w:rFonts w:ascii="Arial" w:hAnsi="Arial" w:cs="Arial"/>
          <w:sz w:val="22"/>
          <w:szCs w:val="22"/>
        </w:rPr>
      </w:pPr>
      <w:r w:rsidRPr="0088252A">
        <w:rPr>
          <w:rFonts w:ascii="Arial" w:hAnsi="Arial" w:cs="Arial"/>
          <w:sz w:val="22"/>
          <w:szCs w:val="22"/>
        </w:rPr>
        <w:t>Property</w:t>
      </w:r>
    </w:p>
    <w:p w14:paraId="5C2CE256" w14:textId="77777777" w:rsidR="005060F2" w:rsidRDefault="005060F2" w:rsidP="0088252A">
      <w:pPr>
        <w:pStyle w:val="ListParagraph"/>
        <w:numPr>
          <w:ilvl w:val="0"/>
          <w:numId w:val="9"/>
        </w:numPr>
        <w:rPr>
          <w:rFonts w:ascii="Arial" w:hAnsi="Arial" w:cs="Arial"/>
          <w:sz w:val="22"/>
          <w:szCs w:val="22"/>
        </w:rPr>
      </w:pPr>
      <w:r>
        <w:rPr>
          <w:rFonts w:ascii="Arial" w:hAnsi="Arial" w:cs="Arial"/>
          <w:sz w:val="22"/>
          <w:szCs w:val="22"/>
        </w:rPr>
        <w:t>Stewardship &amp; Finance</w:t>
      </w:r>
    </w:p>
    <w:p w14:paraId="40F3EF5C" w14:textId="77777777" w:rsidR="005060F2" w:rsidRDefault="005060F2" w:rsidP="0088252A">
      <w:pPr>
        <w:pStyle w:val="ListParagraph"/>
        <w:numPr>
          <w:ilvl w:val="0"/>
          <w:numId w:val="9"/>
        </w:numPr>
        <w:rPr>
          <w:rFonts w:ascii="Arial" w:hAnsi="Arial" w:cs="Arial"/>
          <w:sz w:val="22"/>
          <w:szCs w:val="22"/>
        </w:rPr>
      </w:pPr>
      <w:r>
        <w:rPr>
          <w:rFonts w:ascii="Arial" w:hAnsi="Arial" w:cs="Arial"/>
          <w:sz w:val="22"/>
          <w:szCs w:val="22"/>
        </w:rPr>
        <w:t>Worship</w:t>
      </w:r>
    </w:p>
    <w:p w14:paraId="69326866" w14:textId="77777777" w:rsidR="005060F2" w:rsidRDefault="005060F2" w:rsidP="0088252A">
      <w:pPr>
        <w:pStyle w:val="ListParagraph"/>
        <w:numPr>
          <w:ilvl w:val="0"/>
          <w:numId w:val="9"/>
        </w:numPr>
        <w:rPr>
          <w:rFonts w:ascii="Arial" w:hAnsi="Arial" w:cs="Arial"/>
          <w:sz w:val="22"/>
          <w:szCs w:val="22"/>
        </w:rPr>
      </w:pPr>
      <w:r>
        <w:rPr>
          <w:rFonts w:ascii="Arial" w:hAnsi="Arial" w:cs="Arial"/>
          <w:sz w:val="22"/>
          <w:szCs w:val="22"/>
        </w:rPr>
        <w:t>Trustees</w:t>
      </w:r>
    </w:p>
    <w:p w14:paraId="4DDBF1F0" w14:textId="77777777" w:rsidR="005060F2" w:rsidRDefault="005060F2" w:rsidP="0088252A">
      <w:pPr>
        <w:pStyle w:val="ListParagraph"/>
        <w:numPr>
          <w:ilvl w:val="0"/>
          <w:numId w:val="9"/>
        </w:numPr>
        <w:rPr>
          <w:rFonts w:ascii="Arial" w:hAnsi="Arial" w:cs="Arial"/>
          <w:sz w:val="22"/>
          <w:szCs w:val="22"/>
        </w:rPr>
      </w:pPr>
      <w:r>
        <w:rPr>
          <w:rFonts w:ascii="Arial" w:hAnsi="Arial" w:cs="Arial"/>
          <w:sz w:val="22"/>
          <w:szCs w:val="22"/>
        </w:rPr>
        <w:t>Library</w:t>
      </w:r>
    </w:p>
    <w:p w14:paraId="09DD58B6" w14:textId="77777777" w:rsidR="005060F2" w:rsidRDefault="005060F2" w:rsidP="0088252A">
      <w:pPr>
        <w:pStyle w:val="ListParagraph"/>
        <w:numPr>
          <w:ilvl w:val="0"/>
          <w:numId w:val="9"/>
        </w:numPr>
        <w:rPr>
          <w:rFonts w:ascii="Arial" w:hAnsi="Arial" w:cs="Arial"/>
          <w:sz w:val="22"/>
          <w:szCs w:val="22"/>
        </w:rPr>
      </w:pPr>
      <w:r>
        <w:rPr>
          <w:rFonts w:ascii="Arial" w:hAnsi="Arial" w:cs="Arial"/>
          <w:sz w:val="22"/>
          <w:szCs w:val="22"/>
        </w:rPr>
        <w:t>Power Point Presenters</w:t>
      </w:r>
    </w:p>
    <w:p w14:paraId="0BA0ED67" w14:textId="77777777" w:rsidR="00D41F04" w:rsidRPr="00563BE8" w:rsidRDefault="00563BE8" w:rsidP="00563BE8">
      <w:pPr>
        <w:pStyle w:val="ListParagraph"/>
        <w:numPr>
          <w:ilvl w:val="0"/>
          <w:numId w:val="9"/>
        </w:numPr>
        <w:rPr>
          <w:rFonts w:ascii="Arial" w:hAnsi="Arial" w:cs="Arial"/>
          <w:sz w:val="22"/>
          <w:szCs w:val="22"/>
        </w:rPr>
      </w:pPr>
      <w:r>
        <w:rPr>
          <w:rFonts w:ascii="Arial" w:hAnsi="Arial" w:cs="Arial"/>
          <w:sz w:val="22"/>
          <w:szCs w:val="22"/>
        </w:rPr>
        <w:t xml:space="preserve">Fellowship </w:t>
      </w:r>
    </w:p>
    <w:p w14:paraId="37C02D22" w14:textId="77777777" w:rsidR="00563BE8" w:rsidRPr="00563BE8" w:rsidRDefault="00563BE8" w:rsidP="00EE3102">
      <w:pPr>
        <w:jc w:val="center"/>
        <w:rPr>
          <w:sz w:val="18"/>
          <w:szCs w:val="18"/>
        </w:rPr>
      </w:pPr>
    </w:p>
    <w:p w14:paraId="62904B57" w14:textId="77777777" w:rsidR="005060F2" w:rsidRPr="00D41F04" w:rsidRDefault="005060F2" w:rsidP="00EE3102">
      <w:pPr>
        <w:jc w:val="center"/>
        <w:rPr>
          <w:b/>
          <w:sz w:val="18"/>
          <w:szCs w:val="18"/>
        </w:rPr>
      </w:pPr>
    </w:p>
    <w:p w14:paraId="54A72837" w14:textId="77777777" w:rsidR="005060F2" w:rsidRDefault="005060F2" w:rsidP="0088252A">
      <w:pPr>
        <w:rPr>
          <w:rFonts w:ascii="Arial" w:hAnsi="Arial" w:cs="Arial"/>
          <w:sz w:val="22"/>
          <w:szCs w:val="22"/>
        </w:rPr>
      </w:pPr>
    </w:p>
    <w:p w14:paraId="2BBE9721" w14:textId="77777777" w:rsidR="00EF2FA2" w:rsidRDefault="00EF2FA2" w:rsidP="007738D9">
      <w:pPr>
        <w:outlineLvl w:val="0"/>
        <w:rPr>
          <w:rFonts w:ascii="Arial" w:hAnsi="Arial" w:cs="Arial"/>
          <w:sz w:val="22"/>
          <w:szCs w:val="22"/>
        </w:rPr>
      </w:pPr>
    </w:p>
    <w:p w14:paraId="49B89BF6" w14:textId="77777777" w:rsidR="00EF2FA2" w:rsidRDefault="00EF2FA2" w:rsidP="007738D9">
      <w:pPr>
        <w:outlineLvl w:val="0"/>
        <w:rPr>
          <w:rFonts w:ascii="Arial" w:hAnsi="Arial" w:cs="Arial"/>
          <w:sz w:val="22"/>
          <w:szCs w:val="22"/>
        </w:rPr>
      </w:pPr>
    </w:p>
    <w:p w14:paraId="4A441770" w14:textId="77777777" w:rsidR="00EF2FA2" w:rsidRDefault="00EF2FA2" w:rsidP="007738D9">
      <w:pPr>
        <w:outlineLvl w:val="0"/>
        <w:rPr>
          <w:rFonts w:ascii="Arial" w:hAnsi="Arial" w:cs="Arial"/>
          <w:sz w:val="22"/>
          <w:szCs w:val="22"/>
        </w:rPr>
      </w:pPr>
    </w:p>
    <w:p w14:paraId="3144132F" w14:textId="77777777" w:rsidR="00EF2FA2" w:rsidRDefault="00EF2FA2" w:rsidP="007738D9">
      <w:pPr>
        <w:outlineLvl w:val="0"/>
        <w:rPr>
          <w:rFonts w:ascii="Arial" w:hAnsi="Arial" w:cs="Arial"/>
          <w:sz w:val="22"/>
          <w:szCs w:val="22"/>
        </w:rPr>
      </w:pPr>
    </w:p>
    <w:p w14:paraId="1BA0B058" w14:textId="77777777" w:rsidR="001A70CB" w:rsidRDefault="001A70CB" w:rsidP="00EF2FA2">
      <w:pPr>
        <w:jc w:val="center"/>
        <w:outlineLvl w:val="0"/>
        <w:rPr>
          <w:rFonts w:ascii="Arial" w:hAnsi="Arial" w:cs="Arial"/>
          <w:b/>
          <w:sz w:val="22"/>
          <w:szCs w:val="22"/>
          <w:u w:val="single"/>
        </w:rPr>
      </w:pPr>
    </w:p>
    <w:p w14:paraId="7E99D145" w14:textId="77777777" w:rsidR="001A70CB" w:rsidRDefault="001A70CB" w:rsidP="00EF2FA2">
      <w:pPr>
        <w:jc w:val="center"/>
        <w:outlineLvl w:val="0"/>
        <w:rPr>
          <w:rFonts w:ascii="Arial" w:hAnsi="Arial" w:cs="Arial"/>
          <w:b/>
          <w:sz w:val="22"/>
          <w:szCs w:val="22"/>
          <w:u w:val="single"/>
        </w:rPr>
      </w:pPr>
    </w:p>
    <w:p w14:paraId="6DFE31D5" w14:textId="77777777" w:rsidR="001A70CB" w:rsidRDefault="001A70CB" w:rsidP="00EF2FA2">
      <w:pPr>
        <w:jc w:val="center"/>
        <w:outlineLvl w:val="0"/>
        <w:rPr>
          <w:rFonts w:ascii="Arial" w:hAnsi="Arial" w:cs="Arial"/>
          <w:b/>
          <w:sz w:val="22"/>
          <w:szCs w:val="22"/>
          <w:u w:val="single"/>
        </w:rPr>
      </w:pPr>
    </w:p>
    <w:p w14:paraId="4BCABCA0" w14:textId="77777777" w:rsidR="008E5FE1" w:rsidRDefault="008E5FE1" w:rsidP="008E5FE1">
      <w:pPr>
        <w:jc w:val="center"/>
        <w:outlineLvl w:val="0"/>
        <w:rPr>
          <w:rFonts w:ascii="Arial" w:hAnsi="Arial" w:cs="Arial"/>
          <w:b/>
          <w:sz w:val="22"/>
          <w:szCs w:val="22"/>
          <w:u w:val="single"/>
        </w:rPr>
      </w:pPr>
    </w:p>
    <w:p w14:paraId="3BB336E5" w14:textId="77777777" w:rsidR="008E5FE1" w:rsidRDefault="008E5FE1" w:rsidP="008E5FE1">
      <w:pPr>
        <w:jc w:val="center"/>
        <w:outlineLvl w:val="0"/>
        <w:rPr>
          <w:rFonts w:ascii="Arial" w:hAnsi="Arial" w:cs="Arial"/>
          <w:b/>
          <w:sz w:val="22"/>
          <w:szCs w:val="22"/>
          <w:u w:val="single"/>
        </w:rPr>
      </w:pPr>
    </w:p>
    <w:p w14:paraId="654DB0D4" w14:textId="77777777" w:rsidR="008E5FE1" w:rsidRDefault="008E5FE1" w:rsidP="008E5FE1">
      <w:pPr>
        <w:jc w:val="center"/>
        <w:outlineLvl w:val="0"/>
        <w:rPr>
          <w:rFonts w:ascii="Arial" w:hAnsi="Arial" w:cs="Arial"/>
          <w:b/>
          <w:sz w:val="22"/>
          <w:szCs w:val="22"/>
          <w:u w:val="single"/>
        </w:rPr>
      </w:pPr>
      <w:r>
        <w:rPr>
          <w:rFonts w:ascii="Arial" w:hAnsi="Arial" w:cs="Arial"/>
          <w:b/>
          <w:sz w:val="22"/>
          <w:szCs w:val="22"/>
          <w:u w:val="single"/>
        </w:rPr>
        <w:t>MISSION STATEMENT</w:t>
      </w:r>
    </w:p>
    <w:p w14:paraId="70859359" w14:textId="77777777" w:rsidR="008E5FE1" w:rsidRDefault="008E5FE1" w:rsidP="008E5FE1">
      <w:pPr>
        <w:jc w:val="center"/>
        <w:outlineLvl w:val="0"/>
        <w:rPr>
          <w:rFonts w:ascii="Arial" w:hAnsi="Arial" w:cs="Arial"/>
          <w:b/>
          <w:sz w:val="22"/>
          <w:szCs w:val="22"/>
          <w:u w:val="single"/>
        </w:rPr>
      </w:pPr>
    </w:p>
    <w:p w14:paraId="4F72B178" w14:textId="77777777" w:rsidR="008E5FE1" w:rsidRDefault="008E5FE1" w:rsidP="008E5FE1">
      <w:pPr>
        <w:jc w:val="center"/>
        <w:outlineLvl w:val="0"/>
        <w:rPr>
          <w:rFonts w:ascii="Arial" w:hAnsi="Arial" w:cs="Arial"/>
          <w:sz w:val="22"/>
          <w:szCs w:val="22"/>
        </w:rPr>
      </w:pPr>
      <w:r>
        <w:rPr>
          <w:rFonts w:ascii="Arial" w:hAnsi="Arial" w:cs="Arial"/>
          <w:sz w:val="22"/>
          <w:szCs w:val="22"/>
        </w:rPr>
        <w:t>Serving community and caring</w:t>
      </w:r>
    </w:p>
    <w:p w14:paraId="7E0F3769" w14:textId="77777777" w:rsidR="008E5FE1" w:rsidRPr="008E5FE1" w:rsidRDefault="008E5FE1" w:rsidP="008E5FE1">
      <w:pPr>
        <w:jc w:val="center"/>
        <w:outlineLvl w:val="0"/>
        <w:rPr>
          <w:rFonts w:ascii="Arial" w:hAnsi="Arial" w:cs="Arial"/>
          <w:sz w:val="22"/>
          <w:szCs w:val="22"/>
        </w:rPr>
      </w:pPr>
      <w:r>
        <w:rPr>
          <w:rFonts w:ascii="Arial" w:hAnsi="Arial" w:cs="Arial"/>
          <w:sz w:val="22"/>
          <w:szCs w:val="22"/>
        </w:rPr>
        <w:t xml:space="preserve">  for all God's Creation.</w:t>
      </w:r>
    </w:p>
    <w:p w14:paraId="28CDA9C9" w14:textId="77777777" w:rsidR="008E5FE1" w:rsidRDefault="008E5FE1" w:rsidP="008E5FE1">
      <w:pPr>
        <w:jc w:val="center"/>
        <w:outlineLvl w:val="0"/>
        <w:rPr>
          <w:rFonts w:ascii="Arial" w:hAnsi="Arial" w:cs="Arial"/>
          <w:b/>
          <w:sz w:val="22"/>
          <w:szCs w:val="22"/>
          <w:u w:val="single"/>
        </w:rPr>
      </w:pPr>
    </w:p>
    <w:p w14:paraId="74F75A8F" w14:textId="77777777" w:rsidR="008E5FE1" w:rsidRDefault="008E5FE1" w:rsidP="008E5FE1">
      <w:pPr>
        <w:jc w:val="center"/>
        <w:outlineLvl w:val="0"/>
        <w:rPr>
          <w:rFonts w:ascii="Arial" w:hAnsi="Arial" w:cs="Arial"/>
          <w:b/>
          <w:sz w:val="22"/>
          <w:szCs w:val="22"/>
          <w:u w:val="single"/>
        </w:rPr>
      </w:pPr>
    </w:p>
    <w:p w14:paraId="505A1849" w14:textId="77777777" w:rsidR="008E5FE1" w:rsidRDefault="008E5FE1" w:rsidP="008E5FE1">
      <w:pPr>
        <w:jc w:val="center"/>
        <w:outlineLvl w:val="0"/>
        <w:rPr>
          <w:rFonts w:ascii="Arial" w:hAnsi="Arial" w:cs="Arial"/>
          <w:b/>
          <w:sz w:val="22"/>
          <w:szCs w:val="22"/>
          <w:u w:val="single"/>
        </w:rPr>
      </w:pPr>
    </w:p>
    <w:p w14:paraId="2B627792" w14:textId="77777777" w:rsidR="005060F2" w:rsidRDefault="000548F0" w:rsidP="008E5FE1">
      <w:pPr>
        <w:jc w:val="center"/>
        <w:outlineLvl w:val="0"/>
        <w:rPr>
          <w:rFonts w:ascii="Arial" w:hAnsi="Arial" w:cs="Arial"/>
          <w:b/>
          <w:sz w:val="22"/>
          <w:szCs w:val="22"/>
          <w:u w:val="single"/>
        </w:rPr>
      </w:pPr>
      <w:r w:rsidRPr="00EF2FA2">
        <w:rPr>
          <w:rFonts w:ascii="Arial" w:hAnsi="Arial" w:cs="Arial"/>
          <w:b/>
          <w:sz w:val="22"/>
          <w:szCs w:val="22"/>
          <w:u w:val="single"/>
        </w:rPr>
        <w:t>Core Values Statement</w:t>
      </w:r>
    </w:p>
    <w:p w14:paraId="7B91E7B7" w14:textId="77777777" w:rsidR="008E5FE1" w:rsidRDefault="008E5FE1" w:rsidP="008E5FE1">
      <w:pPr>
        <w:jc w:val="center"/>
        <w:outlineLvl w:val="0"/>
        <w:rPr>
          <w:rFonts w:ascii="Arial" w:hAnsi="Arial" w:cs="Arial"/>
          <w:b/>
          <w:sz w:val="22"/>
          <w:szCs w:val="22"/>
          <w:u w:val="single"/>
        </w:rPr>
      </w:pPr>
    </w:p>
    <w:p w14:paraId="277342DB" w14:textId="77777777" w:rsidR="008E5FE1" w:rsidRDefault="008E5FE1" w:rsidP="008E5FE1">
      <w:pPr>
        <w:jc w:val="center"/>
        <w:outlineLvl w:val="0"/>
        <w:rPr>
          <w:rFonts w:ascii="Arial" w:hAnsi="Arial" w:cs="Arial"/>
          <w:sz w:val="22"/>
          <w:szCs w:val="22"/>
        </w:rPr>
      </w:pPr>
      <w:r>
        <w:rPr>
          <w:rFonts w:ascii="Arial" w:hAnsi="Arial" w:cs="Arial"/>
          <w:sz w:val="22"/>
          <w:szCs w:val="22"/>
        </w:rPr>
        <w:t>As people loved by God and as followers</w:t>
      </w:r>
    </w:p>
    <w:p w14:paraId="0BD88A47" w14:textId="77777777" w:rsidR="008E5FE1" w:rsidRDefault="008E5FE1" w:rsidP="008E5FE1">
      <w:pPr>
        <w:jc w:val="center"/>
        <w:outlineLvl w:val="0"/>
        <w:rPr>
          <w:rFonts w:ascii="Arial" w:hAnsi="Arial" w:cs="Arial"/>
          <w:sz w:val="22"/>
          <w:szCs w:val="22"/>
        </w:rPr>
      </w:pPr>
      <w:r>
        <w:rPr>
          <w:rFonts w:ascii="Arial" w:hAnsi="Arial" w:cs="Arial"/>
          <w:sz w:val="22"/>
          <w:szCs w:val="22"/>
        </w:rPr>
        <w:t>of Jesus</w:t>
      </w:r>
      <w:r w:rsidR="00581FEB">
        <w:rPr>
          <w:rFonts w:ascii="Arial" w:hAnsi="Arial" w:cs="Arial"/>
          <w:sz w:val="22"/>
          <w:szCs w:val="22"/>
        </w:rPr>
        <w:t>, we seek to be compassionate,</w:t>
      </w:r>
    </w:p>
    <w:p w14:paraId="0D3D7A8C" w14:textId="77777777" w:rsidR="00581FEB" w:rsidRPr="008E5FE1" w:rsidRDefault="00581FEB" w:rsidP="008E5FE1">
      <w:pPr>
        <w:jc w:val="center"/>
        <w:outlineLvl w:val="0"/>
        <w:rPr>
          <w:rFonts w:ascii="Arial" w:hAnsi="Arial" w:cs="Arial"/>
          <w:sz w:val="22"/>
          <w:szCs w:val="22"/>
        </w:rPr>
      </w:pPr>
      <w:r>
        <w:rPr>
          <w:rFonts w:ascii="Arial" w:hAnsi="Arial" w:cs="Arial"/>
          <w:sz w:val="22"/>
          <w:szCs w:val="22"/>
        </w:rPr>
        <w:t>relevant, inclusive and Spirit-</w:t>
      </w:r>
      <w:proofErr w:type="spellStart"/>
      <w:r>
        <w:rPr>
          <w:rFonts w:ascii="Arial" w:hAnsi="Arial" w:cs="Arial"/>
          <w:sz w:val="22"/>
          <w:szCs w:val="22"/>
        </w:rPr>
        <w:t>Centred</w:t>
      </w:r>
      <w:proofErr w:type="spellEnd"/>
      <w:r>
        <w:rPr>
          <w:rFonts w:ascii="Arial" w:hAnsi="Arial" w:cs="Arial"/>
          <w:sz w:val="22"/>
          <w:szCs w:val="22"/>
        </w:rPr>
        <w:t>.</w:t>
      </w:r>
    </w:p>
    <w:p w14:paraId="0A92FB8B" w14:textId="77777777" w:rsidR="008E5FE1" w:rsidRPr="008E5FE1" w:rsidRDefault="008E5FE1" w:rsidP="008E5FE1">
      <w:pPr>
        <w:jc w:val="center"/>
        <w:outlineLvl w:val="0"/>
        <w:rPr>
          <w:rFonts w:ascii="Arial" w:hAnsi="Arial" w:cs="Arial"/>
          <w:b/>
          <w:sz w:val="22"/>
          <w:szCs w:val="22"/>
          <w:u w:val="single"/>
        </w:rPr>
      </w:pPr>
    </w:p>
    <w:p w14:paraId="43C8BD31" w14:textId="77777777" w:rsidR="000548F0" w:rsidRDefault="00581FEB" w:rsidP="000548F0">
      <w:pPr>
        <w:jc w:val="center"/>
        <w:rPr>
          <w:rFonts w:ascii="Arial" w:hAnsi="Arial" w:cs="Arial"/>
          <w:i/>
          <w:color w:val="000000"/>
          <w:sz w:val="18"/>
          <w:szCs w:val="18"/>
        </w:rPr>
      </w:pPr>
      <w:r>
        <w:rPr>
          <w:rFonts w:ascii="Arial" w:hAnsi="Arial" w:cs="Arial"/>
          <w:i/>
          <w:color w:val="000000"/>
          <w:sz w:val="18"/>
          <w:szCs w:val="18"/>
        </w:rPr>
        <w:t>(Revised May 2025)</w:t>
      </w:r>
    </w:p>
    <w:p w14:paraId="070ED566" w14:textId="77777777" w:rsidR="00EF2FA2" w:rsidRPr="00EF2FA2" w:rsidRDefault="00EF2FA2" w:rsidP="000548F0">
      <w:pPr>
        <w:jc w:val="center"/>
        <w:rPr>
          <w:rFonts w:ascii="Arial" w:hAnsi="Arial" w:cs="Arial"/>
          <w:i/>
          <w:color w:val="000000"/>
          <w:sz w:val="16"/>
          <w:szCs w:val="16"/>
        </w:rPr>
      </w:pPr>
    </w:p>
    <w:p w14:paraId="5F1D604D" w14:textId="77777777" w:rsidR="000548F0" w:rsidRPr="00EF2FA2" w:rsidRDefault="00EF2FA2" w:rsidP="000548F0">
      <w:pPr>
        <w:jc w:val="center"/>
        <w:rPr>
          <w:i/>
          <w:sz w:val="16"/>
          <w:szCs w:val="16"/>
        </w:rPr>
      </w:pPr>
      <w:r w:rsidRPr="00EF2FA2">
        <w:rPr>
          <w:i/>
          <w:sz w:val="16"/>
          <w:szCs w:val="16"/>
        </w:rPr>
        <w:t>*************</w:t>
      </w:r>
    </w:p>
    <w:p w14:paraId="0504574C" w14:textId="77777777" w:rsidR="005060F2" w:rsidRDefault="005060F2" w:rsidP="00EE3102">
      <w:pPr>
        <w:jc w:val="center"/>
        <w:rPr>
          <w:i/>
          <w:sz w:val="16"/>
          <w:szCs w:val="16"/>
        </w:rPr>
      </w:pPr>
    </w:p>
    <w:p w14:paraId="1295B29D" w14:textId="77777777" w:rsidR="00581FEB" w:rsidRDefault="00581FEB" w:rsidP="00EE3102">
      <w:pPr>
        <w:jc w:val="center"/>
        <w:rPr>
          <w:i/>
          <w:sz w:val="16"/>
          <w:szCs w:val="16"/>
        </w:rPr>
      </w:pPr>
    </w:p>
    <w:p w14:paraId="13F1E6C3" w14:textId="77777777" w:rsidR="00581FEB" w:rsidRPr="00EF2FA2" w:rsidRDefault="00581FEB" w:rsidP="00EE3102">
      <w:pPr>
        <w:jc w:val="center"/>
        <w:rPr>
          <w:i/>
          <w:sz w:val="16"/>
          <w:szCs w:val="16"/>
        </w:rPr>
      </w:pPr>
    </w:p>
    <w:p w14:paraId="422E8362" w14:textId="77777777" w:rsidR="005060F2" w:rsidRPr="00EF2FA2" w:rsidRDefault="005060F2" w:rsidP="00EE3102">
      <w:pPr>
        <w:jc w:val="center"/>
        <w:rPr>
          <w:rFonts w:ascii="Times New Roman" w:hAnsi="Times New Roman"/>
          <w:i/>
          <w:sz w:val="22"/>
          <w:szCs w:val="22"/>
        </w:rPr>
      </w:pPr>
      <w:r w:rsidRPr="00EF2FA2">
        <w:rPr>
          <w:rFonts w:ascii="Times New Roman" w:hAnsi="Times New Roman"/>
          <w:i/>
          <w:sz w:val="22"/>
          <w:szCs w:val="22"/>
        </w:rPr>
        <w:t xml:space="preserve">“As a designated Affirming </w:t>
      </w:r>
      <w:proofErr w:type="gramStart"/>
      <w:r w:rsidRPr="00EF2FA2">
        <w:rPr>
          <w:rFonts w:ascii="Times New Roman" w:hAnsi="Times New Roman"/>
          <w:i/>
          <w:sz w:val="22"/>
          <w:szCs w:val="22"/>
        </w:rPr>
        <w:t>Ministry</w:t>
      </w:r>
      <w:proofErr w:type="gramEnd"/>
      <w:r w:rsidRPr="00EF2FA2">
        <w:rPr>
          <w:rFonts w:ascii="Times New Roman" w:hAnsi="Times New Roman"/>
          <w:i/>
          <w:sz w:val="22"/>
          <w:szCs w:val="22"/>
        </w:rPr>
        <w:t xml:space="preserve"> we boldly declare that we fully welcome and include the full participation of </w:t>
      </w:r>
      <w:r w:rsidRPr="00EF2FA2">
        <w:rPr>
          <w:rFonts w:ascii="Times New Roman" w:hAnsi="Times New Roman"/>
          <w:i/>
          <w:iCs/>
          <w:sz w:val="22"/>
          <w:szCs w:val="22"/>
        </w:rPr>
        <w:t>all</w:t>
      </w:r>
      <w:r w:rsidRPr="00EF2FA2">
        <w:rPr>
          <w:rFonts w:ascii="Times New Roman" w:hAnsi="Times New Roman"/>
          <w:i/>
          <w:sz w:val="22"/>
          <w:szCs w:val="22"/>
        </w:rPr>
        <w:t xml:space="preserve"> people in the life and work of the Ministry as we journey together, regardless of sexual orientation, gender identity, ethnicity, age, marital status, mental or physical ability, beliefs, cultural backgrounds, or economic circumstance. We are dedicated to being good stewards of God’s world, working and living towards justice and wholeness for all God’s people.”</w:t>
      </w:r>
    </w:p>
    <w:p w14:paraId="0D731774" w14:textId="77777777" w:rsidR="005060F2" w:rsidRPr="007F292D" w:rsidRDefault="00461E10" w:rsidP="00EE3102">
      <w:pPr>
        <w:jc w:val="center"/>
        <w:rPr>
          <w:rFonts w:ascii="Times New Roman" w:hAnsi="Times New Roman"/>
          <w:i/>
          <w:sz w:val="16"/>
          <w:szCs w:val="16"/>
        </w:rPr>
      </w:pPr>
      <w:r>
        <w:object w:dxaOrig="20120" w:dyaOrig="14387" w14:anchorId="1AECA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58.25pt" o:ole="">
            <v:imagedata r:id="rId6" o:title=""/>
          </v:shape>
          <o:OLEObject Type="Embed" ProgID="Unknown" ShapeID="_x0000_i1025" DrawAspect="Content" ObjectID="_1815289617" r:id="rId7"/>
        </w:object>
      </w:r>
    </w:p>
    <w:p w14:paraId="1357703F" w14:textId="77777777" w:rsidR="005060F2" w:rsidRDefault="005060F2"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24"/>
        </w:rPr>
      </w:pPr>
    </w:p>
    <w:p w14:paraId="1C79CFB8" w14:textId="77777777" w:rsidR="00FC261A" w:rsidRDefault="00FC261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08228D7B" w14:textId="77777777" w:rsidR="00FC261A" w:rsidRDefault="00FC261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309A4DAC"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2AA29CD9" w14:textId="77777777" w:rsidR="0037470A" w:rsidRDefault="00563BE8"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r>
        <w:rPr>
          <w:rFonts w:ascii="Arial Black" w:hAnsi="Arial Black"/>
          <w:b/>
          <w:noProof/>
          <w:color w:val="000000"/>
          <w:sz w:val="12"/>
          <w:szCs w:val="12"/>
          <w:lang w:val="en-CA" w:eastAsia="en-CA"/>
        </w:rPr>
        <w:drawing>
          <wp:anchor distT="0" distB="0" distL="114300" distR="114300" simplePos="0" relativeHeight="251659264" behindDoc="0" locked="0" layoutInCell="1" allowOverlap="1" wp14:anchorId="048E51EB" wp14:editId="62E94B68">
            <wp:simplePos x="0" y="0"/>
            <wp:positionH relativeFrom="margin">
              <wp:posOffset>6819900</wp:posOffset>
            </wp:positionH>
            <wp:positionV relativeFrom="paragraph">
              <wp:posOffset>-342900</wp:posOffset>
            </wp:positionV>
            <wp:extent cx="2305050" cy="2543175"/>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a:srcRect/>
                    <a:stretch>
                      <a:fillRect/>
                    </a:stretch>
                  </pic:blipFill>
                  <pic:spPr bwMode="auto">
                    <a:xfrm>
                      <a:off x="0" y="0"/>
                      <a:ext cx="2305050" cy="2543175"/>
                    </a:xfrm>
                    <a:prstGeom prst="rect">
                      <a:avLst/>
                    </a:prstGeom>
                    <a:noFill/>
                  </pic:spPr>
                </pic:pic>
              </a:graphicData>
            </a:graphic>
          </wp:anchor>
        </w:drawing>
      </w:r>
    </w:p>
    <w:p w14:paraId="3B67F0BF"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1D8BA6E8"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118ECBC1"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2E2B6ACE"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52AD2372"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5735B89C"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42F81D9A"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43946A1F"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2FB8048C"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41934E2B"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4B2AA342"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3DC5FA70"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6F255DE5"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079017C6"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3DECCAE4"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40305D00"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1A6CB07B"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56BB0C3D" w14:textId="77777777" w:rsidR="0037470A" w:rsidRDefault="0037470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60D16AC8" w14:textId="77777777" w:rsidR="00FC261A" w:rsidRDefault="00FC261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5CFA66B4" w14:textId="77777777" w:rsidR="00FC261A" w:rsidRPr="00F57486" w:rsidRDefault="00FC261A" w:rsidP="009D5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b/>
          <w:color w:val="000000"/>
          <w:sz w:val="12"/>
          <w:szCs w:val="12"/>
        </w:rPr>
      </w:pPr>
    </w:p>
    <w:p w14:paraId="0D42DE63" w14:textId="77777777" w:rsidR="00A503B1" w:rsidRPr="00A40980" w:rsidRDefault="00A503B1" w:rsidP="007738D9">
      <w:pPr>
        <w:pBdr>
          <w:top w:val="thinThickSmallGap" w:sz="24" w:space="1" w:color="auto"/>
          <w:left w:val="thinThickSmallGap" w:sz="24" w:space="4" w:color="auto"/>
          <w:bottom w:val="thinThickSmallGap" w:sz="24" w:space="1" w:color="auto"/>
          <w:right w:val="thinThickSmallGap" w:sz="24" w:space="4" w:color="auto"/>
        </w:pBdr>
        <w:ind w:left="720"/>
        <w:jc w:val="center"/>
        <w:outlineLvl w:val="0"/>
        <w:rPr>
          <w:rFonts w:ascii="Calibri" w:hAnsi="Calibri" w:cs="Calibri"/>
          <w:b/>
          <w:sz w:val="16"/>
          <w:szCs w:val="16"/>
          <w:u w:val="single"/>
        </w:rPr>
      </w:pPr>
    </w:p>
    <w:p w14:paraId="595A2B05" w14:textId="77777777" w:rsidR="005060F2" w:rsidRPr="00857BE4" w:rsidRDefault="005060F2" w:rsidP="007738D9">
      <w:pPr>
        <w:pBdr>
          <w:top w:val="thinThickSmallGap" w:sz="24" w:space="1" w:color="auto"/>
          <w:left w:val="thinThickSmallGap" w:sz="24" w:space="4" w:color="auto"/>
          <w:bottom w:val="thinThickSmallGap" w:sz="24" w:space="1" w:color="auto"/>
          <w:right w:val="thinThickSmallGap" w:sz="24" w:space="4" w:color="auto"/>
        </w:pBdr>
        <w:ind w:left="720"/>
        <w:jc w:val="center"/>
        <w:outlineLvl w:val="0"/>
        <w:rPr>
          <w:rFonts w:ascii="Calibri" w:hAnsi="Calibri" w:cs="Calibri"/>
          <w:sz w:val="24"/>
        </w:rPr>
      </w:pPr>
      <w:r w:rsidRPr="00857BE4">
        <w:rPr>
          <w:rFonts w:ascii="Calibri" w:hAnsi="Calibri" w:cs="Calibri"/>
          <w:b/>
          <w:sz w:val="24"/>
          <w:u w:val="single"/>
        </w:rPr>
        <w:t>Worship Services</w:t>
      </w:r>
    </w:p>
    <w:p w14:paraId="73313B5A" w14:textId="77777777" w:rsidR="005060F2" w:rsidRPr="00857BE4" w:rsidRDefault="00840170" w:rsidP="00857BE4">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2"/>
          <w:szCs w:val="22"/>
        </w:rPr>
      </w:pPr>
      <w:r>
        <w:rPr>
          <w:rFonts w:ascii="Calibri" w:hAnsi="Calibri" w:cs="Calibri"/>
          <w:sz w:val="22"/>
          <w:szCs w:val="22"/>
        </w:rPr>
        <w:t>Sundays 10:00</w:t>
      </w:r>
      <w:r w:rsidR="005060F2" w:rsidRPr="00857BE4">
        <w:rPr>
          <w:rFonts w:ascii="Calibri" w:hAnsi="Calibri" w:cs="Calibri"/>
          <w:sz w:val="22"/>
          <w:szCs w:val="22"/>
        </w:rPr>
        <w:t xml:space="preserve"> a.m.</w:t>
      </w:r>
    </w:p>
    <w:p w14:paraId="42BED20C" w14:textId="77777777" w:rsidR="00A503B1" w:rsidRDefault="005060F2" w:rsidP="00657C9F">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2"/>
          <w:szCs w:val="22"/>
        </w:rPr>
      </w:pPr>
      <w:r w:rsidRPr="00857BE4">
        <w:rPr>
          <w:rFonts w:ascii="Calibri" w:hAnsi="Calibri" w:cs="Calibri"/>
          <w:sz w:val="22"/>
          <w:szCs w:val="22"/>
        </w:rPr>
        <w:t xml:space="preserve">incl. Communion </w:t>
      </w:r>
    </w:p>
    <w:p w14:paraId="2D8CF4FF" w14:textId="77777777" w:rsidR="00EF2FA2" w:rsidRDefault="005060F2" w:rsidP="00657C9F">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2"/>
          <w:szCs w:val="22"/>
        </w:rPr>
      </w:pPr>
      <w:r w:rsidRPr="00857BE4">
        <w:rPr>
          <w:rFonts w:ascii="Calibri" w:hAnsi="Calibri" w:cs="Calibri"/>
          <w:sz w:val="22"/>
          <w:szCs w:val="22"/>
        </w:rPr>
        <w:t>(1</w:t>
      </w:r>
      <w:r w:rsidRPr="00857BE4">
        <w:rPr>
          <w:rFonts w:ascii="Calibri" w:hAnsi="Calibri" w:cs="Calibri"/>
          <w:sz w:val="22"/>
          <w:szCs w:val="22"/>
          <w:vertAlign w:val="superscript"/>
        </w:rPr>
        <w:t>st</w:t>
      </w:r>
      <w:r w:rsidRPr="00857BE4">
        <w:rPr>
          <w:rFonts w:ascii="Calibri" w:hAnsi="Calibri" w:cs="Calibri"/>
          <w:sz w:val="22"/>
          <w:szCs w:val="22"/>
        </w:rPr>
        <w:t xml:space="preserve"> Sunday each month)</w:t>
      </w:r>
    </w:p>
    <w:p w14:paraId="139F9DED" w14:textId="77777777" w:rsidR="005060F2" w:rsidRDefault="00840170" w:rsidP="00657C9F">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2"/>
          <w:szCs w:val="22"/>
        </w:rPr>
      </w:pPr>
      <w:r>
        <w:rPr>
          <w:rFonts w:ascii="Calibri" w:hAnsi="Calibri" w:cs="Calibri"/>
          <w:sz w:val="22"/>
          <w:szCs w:val="22"/>
        </w:rPr>
        <w:t>Church School 10:00</w:t>
      </w:r>
      <w:r w:rsidR="005060F2">
        <w:rPr>
          <w:rFonts w:ascii="Calibri" w:hAnsi="Calibri" w:cs="Calibri"/>
          <w:sz w:val="22"/>
          <w:szCs w:val="22"/>
        </w:rPr>
        <w:t xml:space="preserve"> a.m.</w:t>
      </w:r>
    </w:p>
    <w:p w14:paraId="6D7A44EB" w14:textId="77777777" w:rsidR="00A40980" w:rsidRDefault="00840170" w:rsidP="00A40980">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0"/>
          <w:szCs w:val="20"/>
        </w:rPr>
      </w:pPr>
      <w:r w:rsidRPr="00840170">
        <w:rPr>
          <w:rFonts w:ascii="Calibri" w:hAnsi="Calibri" w:cs="Calibri"/>
          <w:b/>
          <w:sz w:val="20"/>
          <w:szCs w:val="20"/>
          <w:u w:val="single"/>
        </w:rPr>
        <w:t>Join Livestream</w:t>
      </w:r>
      <w:r>
        <w:rPr>
          <w:rFonts w:ascii="Calibri" w:hAnsi="Calibri" w:cs="Calibri"/>
          <w:b/>
          <w:sz w:val="20"/>
          <w:szCs w:val="20"/>
          <w:u w:val="single"/>
        </w:rPr>
        <w:t xml:space="preserve">  </w:t>
      </w:r>
      <w:r>
        <w:rPr>
          <w:rFonts w:ascii="Calibri" w:hAnsi="Calibri" w:cs="Calibri"/>
          <w:sz w:val="20"/>
          <w:szCs w:val="20"/>
        </w:rPr>
        <w:t xml:space="preserve">at the time </w:t>
      </w:r>
    </w:p>
    <w:p w14:paraId="06B2D194" w14:textId="77777777" w:rsidR="00840170" w:rsidRDefault="00B70FC8" w:rsidP="00A40980">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0"/>
          <w:szCs w:val="20"/>
        </w:rPr>
      </w:pPr>
      <w:r>
        <w:rPr>
          <w:rFonts w:ascii="Calibri" w:hAnsi="Calibri" w:cs="Calibri"/>
          <w:sz w:val="20"/>
          <w:szCs w:val="20"/>
        </w:rPr>
        <w:t>of worship</w:t>
      </w:r>
    </w:p>
    <w:p w14:paraId="151EC4F4" w14:textId="77777777" w:rsidR="00B70FC8" w:rsidRDefault="00B70FC8" w:rsidP="00A40980">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0"/>
          <w:szCs w:val="20"/>
        </w:rPr>
      </w:pPr>
      <w:r>
        <w:rPr>
          <w:rFonts w:ascii="Calibri" w:hAnsi="Calibri" w:cs="Calibri"/>
          <w:sz w:val="20"/>
          <w:szCs w:val="20"/>
        </w:rPr>
        <w:t>Go to WWW.youtube.com/@Brechin</w:t>
      </w:r>
    </w:p>
    <w:p w14:paraId="5876823B" w14:textId="77777777" w:rsidR="00B70FC8" w:rsidRDefault="00B70FC8" w:rsidP="00A40980">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0"/>
          <w:szCs w:val="20"/>
        </w:rPr>
      </w:pPr>
      <w:proofErr w:type="spellStart"/>
      <w:r>
        <w:rPr>
          <w:rFonts w:ascii="Calibri" w:hAnsi="Calibri" w:cs="Calibri"/>
          <w:sz w:val="20"/>
          <w:szCs w:val="20"/>
        </w:rPr>
        <w:t>UnitedChurchNanaimoBCCa</w:t>
      </w:r>
      <w:proofErr w:type="spellEnd"/>
    </w:p>
    <w:p w14:paraId="556EF71C" w14:textId="77777777" w:rsidR="00B70FC8" w:rsidRDefault="00B70FC8" w:rsidP="00A40980">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b/>
          <w:sz w:val="20"/>
          <w:szCs w:val="20"/>
        </w:rPr>
      </w:pPr>
      <w:r>
        <w:rPr>
          <w:rFonts w:ascii="Calibri" w:hAnsi="Calibri" w:cs="Calibri"/>
          <w:b/>
          <w:sz w:val="20"/>
          <w:szCs w:val="20"/>
        </w:rPr>
        <w:t>And look for the Live Tab</w:t>
      </w:r>
    </w:p>
    <w:p w14:paraId="1D0AD9AC" w14:textId="77777777" w:rsidR="00B70FC8" w:rsidRPr="00B70FC8" w:rsidRDefault="00B70FC8" w:rsidP="00A40980">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b/>
          <w:color w:val="FF0000"/>
          <w:sz w:val="20"/>
          <w:szCs w:val="20"/>
        </w:rPr>
      </w:pPr>
      <w:r>
        <w:rPr>
          <w:rFonts w:ascii="Calibri" w:hAnsi="Calibri" w:cs="Calibri"/>
          <w:b/>
          <w:sz w:val="20"/>
          <w:szCs w:val="20"/>
        </w:rPr>
        <w:t xml:space="preserve">Posted on </w:t>
      </w:r>
      <w:proofErr w:type="spellStart"/>
      <w:r>
        <w:rPr>
          <w:rFonts w:ascii="Calibri" w:hAnsi="Calibri" w:cs="Calibri"/>
          <w:b/>
          <w:sz w:val="20"/>
          <w:szCs w:val="20"/>
        </w:rPr>
        <w:t>Youtube</w:t>
      </w:r>
      <w:proofErr w:type="spellEnd"/>
      <w:r>
        <w:rPr>
          <w:rFonts w:ascii="Calibri" w:hAnsi="Calibri" w:cs="Calibri"/>
          <w:b/>
          <w:sz w:val="20"/>
          <w:szCs w:val="20"/>
        </w:rPr>
        <w:t xml:space="preserve"> later</w:t>
      </w:r>
    </w:p>
    <w:p w14:paraId="444D4F8F" w14:textId="77777777" w:rsidR="00A503B1" w:rsidRPr="00A40980" w:rsidRDefault="00A503B1" w:rsidP="00657C9F">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b/>
          <w:sz w:val="16"/>
          <w:szCs w:val="16"/>
          <w:u w:val="single"/>
        </w:rPr>
      </w:pPr>
    </w:p>
    <w:p w14:paraId="64F20401" w14:textId="77777777" w:rsidR="005060F2" w:rsidRDefault="005060F2" w:rsidP="00657C9F">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b/>
          <w:sz w:val="22"/>
          <w:szCs w:val="22"/>
          <w:u w:val="single"/>
        </w:rPr>
      </w:pPr>
      <w:r w:rsidRPr="00857BE4">
        <w:rPr>
          <w:rFonts w:ascii="Calibri" w:hAnsi="Calibri" w:cs="Calibri"/>
          <w:b/>
          <w:sz w:val="22"/>
          <w:szCs w:val="22"/>
          <w:u w:val="single"/>
        </w:rPr>
        <w:t>Off</w:t>
      </w:r>
      <w:r>
        <w:rPr>
          <w:rFonts w:ascii="Calibri" w:hAnsi="Calibri" w:cs="Calibri"/>
          <w:b/>
          <w:sz w:val="22"/>
          <w:szCs w:val="22"/>
          <w:u w:val="single"/>
        </w:rPr>
        <w:t>ice</w:t>
      </w:r>
    </w:p>
    <w:p w14:paraId="33907926" w14:textId="77777777" w:rsidR="005060F2" w:rsidRDefault="005060F2" w:rsidP="00657C9F">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b/>
          <w:sz w:val="22"/>
          <w:szCs w:val="22"/>
          <w:u w:val="single"/>
        </w:rPr>
      </w:pPr>
      <w:r>
        <w:rPr>
          <w:rFonts w:ascii="Calibri" w:hAnsi="Calibri" w:cs="Calibri"/>
          <w:b/>
          <w:sz w:val="22"/>
          <w:szCs w:val="22"/>
          <w:u w:val="single"/>
        </w:rPr>
        <w:t>2020 Estevan  Road</w:t>
      </w:r>
    </w:p>
    <w:p w14:paraId="48847807" w14:textId="77777777" w:rsidR="005060F2" w:rsidRPr="00F30988" w:rsidRDefault="005060F2" w:rsidP="00857BE4">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b/>
          <w:sz w:val="22"/>
          <w:szCs w:val="22"/>
          <w:u w:val="single"/>
        </w:rPr>
      </w:pPr>
      <w:r>
        <w:rPr>
          <w:rFonts w:ascii="Calibri" w:hAnsi="Calibri" w:cs="Calibri"/>
          <w:b/>
          <w:sz w:val="22"/>
          <w:szCs w:val="22"/>
          <w:u w:val="single"/>
        </w:rPr>
        <w:t>Nanaimo BC  V9S 0C9</w:t>
      </w:r>
    </w:p>
    <w:p w14:paraId="1CFD7A7D" w14:textId="77777777" w:rsidR="005060F2" w:rsidRDefault="005060F2" w:rsidP="00857BE4">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2"/>
          <w:szCs w:val="22"/>
        </w:rPr>
      </w:pPr>
      <w:r w:rsidRPr="00857BE4">
        <w:rPr>
          <w:rFonts w:ascii="Calibri" w:hAnsi="Calibri" w:cs="Calibri"/>
          <w:b/>
          <w:sz w:val="22"/>
          <w:szCs w:val="22"/>
          <w:u w:val="single"/>
        </w:rPr>
        <w:t>Office</w:t>
      </w:r>
      <w:r w:rsidR="00A503B1">
        <w:rPr>
          <w:rFonts w:ascii="Calibri" w:hAnsi="Calibri" w:cs="Calibri"/>
          <w:b/>
          <w:sz w:val="22"/>
          <w:szCs w:val="22"/>
          <w:u w:val="single"/>
        </w:rPr>
        <w:t xml:space="preserve"> </w:t>
      </w:r>
      <w:r w:rsidRPr="00857BE4">
        <w:rPr>
          <w:rFonts w:ascii="Calibri" w:hAnsi="Calibri" w:cs="Calibri"/>
          <w:b/>
          <w:sz w:val="22"/>
          <w:szCs w:val="22"/>
          <w:u w:val="single"/>
        </w:rPr>
        <w:t xml:space="preserve"> phone</w:t>
      </w:r>
      <w:r w:rsidR="00A75DF7">
        <w:rPr>
          <w:rFonts w:ascii="Calibri" w:hAnsi="Calibri" w:cs="Calibri"/>
          <w:b/>
          <w:sz w:val="22"/>
          <w:szCs w:val="22"/>
          <w:u w:val="single"/>
        </w:rPr>
        <w:t>:</w:t>
      </w:r>
      <w:r w:rsidRPr="00857BE4">
        <w:rPr>
          <w:rFonts w:ascii="Calibri" w:hAnsi="Calibri" w:cs="Calibri"/>
          <w:sz w:val="22"/>
          <w:szCs w:val="22"/>
        </w:rPr>
        <w:t xml:space="preserve">  (250) 754-9212</w:t>
      </w:r>
    </w:p>
    <w:p w14:paraId="4350CE00" w14:textId="77777777" w:rsidR="005060F2" w:rsidRDefault="00595AA1" w:rsidP="0037470A">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b/>
          <w:sz w:val="22"/>
          <w:szCs w:val="22"/>
          <w:u w:val="single"/>
        </w:rPr>
      </w:pPr>
      <w:r>
        <w:rPr>
          <w:rFonts w:ascii="Calibri" w:hAnsi="Calibri" w:cs="Calibri"/>
          <w:b/>
          <w:sz w:val="22"/>
          <w:szCs w:val="22"/>
          <w:u w:val="single"/>
        </w:rPr>
        <w:t>Office Hours:</w:t>
      </w:r>
    </w:p>
    <w:p w14:paraId="0DFB9F82" w14:textId="77777777" w:rsidR="00595AA1" w:rsidRDefault="00595AA1" w:rsidP="0037470A">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2"/>
          <w:szCs w:val="22"/>
        </w:rPr>
      </w:pPr>
      <w:r>
        <w:rPr>
          <w:rFonts w:ascii="Calibri" w:hAnsi="Calibri" w:cs="Calibri"/>
          <w:sz w:val="22"/>
          <w:szCs w:val="22"/>
        </w:rPr>
        <w:t>Tues. to Fri.</w:t>
      </w:r>
      <w:r w:rsidR="00123CC4">
        <w:rPr>
          <w:rFonts w:ascii="Calibri" w:hAnsi="Calibri" w:cs="Calibri"/>
          <w:sz w:val="22"/>
          <w:szCs w:val="22"/>
        </w:rPr>
        <w:t xml:space="preserve"> 9:30AM</w:t>
      </w:r>
      <w:r>
        <w:rPr>
          <w:rFonts w:ascii="Calibri" w:hAnsi="Calibri" w:cs="Calibri"/>
          <w:sz w:val="22"/>
          <w:szCs w:val="22"/>
        </w:rPr>
        <w:t>-Noon</w:t>
      </w:r>
    </w:p>
    <w:p w14:paraId="0922F8F9" w14:textId="77777777" w:rsidR="00595AA1" w:rsidRDefault="00595AA1" w:rsidP="00563BE8">
      <w:pPr>
        <w:pBdr>
          <w:top w:val="thinThickSmallGap" w:sz="24" w:space="1" w:color="auto"/>
          <w:left w:val="thinThickSmallGap" w:sz="24" w:space="4" w:color="auto"/>
          <w:bottom w:val="thinThickSmallGap" w:sz="24" w:space="1" w:color="auto"/>
          <w:right w:val="thinThickSmallGap" w:sz="24" w:space="4" w:color="auto"/>
        </w:pBdr>
        <w:ind w:left="720"/>
        <w:jc w:val="center"/>
        <w:rPr>
          <w:rFonts w:ascii="Calibri" w:hAnsi="Calibri" w:cs="Calibri"/>
          <w:sz w:val="22"/>
          <w:szCs w:val="22"/>
        </w:rPr>
      </w:pPr>
      <w:r>
        <w:rPr>
          <w:rFonts w:ascii="Calibri" w:hAnsi="Calibri" w:cs="Calibri"/>
          <w:sz w:val="22"/>
          <w:szCs w:val="22"/>
        </w:rPr>
        <w:t>and</w:t>
      </w:r>
      <w:r w:rsidR="00123CC4">
        <w:rPr>
          <w:rFonts w:ascii="Calibri" w:hAnsi="Calibri" w:cs="Calibri"/>
          <w:sz w:val="22"/>
          <w:szCs w:val="22"/>
        </w:rPr>
        <w:t xml:space="preserve"> 1PM</w:t>
      </w:r>
      <w:r>
        <w:rPr>
          <w:rFonts w:ascii="Calibri" w:hAnsi="Calibri" w:cs="Calibri"/>
          <w:sz w:val="22"/>
          <w:szCs w:val="22"/>
        </w:rPr>
        <w:t>-3PM</w:t>
      </w:r>
    </w:p>
    <w:p w14:paraId="1DB62B85" w14:textId="77777777" w:rsidR="00CB7BD8" w:rsidRPr="00CB7BD8" w:rsidRDefault="00CB7BD8" w:rsidP="00563BE8">
      <w:pPr>
        <w:pBdr>
          <w:top w:val="thinThickSmallGap" w:sz="24" w:space="1" w:color="auto"/>
          <w:left w:val="thinThickSmallGap" w:sz="24" w:space="4" w:color="auto"/>
          <w:bottom w:val="thinThickSmallGap" w:sz="24" w:space="1" w:color="auto"/>
          <w:right w:val="thinThickSmallGap" w:sz="24" w:space="4" w:color="auto"/>
        </w:pBdr>
        <w:ind w:left="720"/>
        <w:jc w:val="center"/>
        <w:rPr>
          <w:i/>
          <w:iCs/>
        </w:rPr>
      </w:pPr>
      <w:r>
        <w:rPr>
          <w:rFonts w:ascii="Calibri" w:hAnsi="Calibri" w:cs="Calibri"/>
          <w:b/>
          <w:sz w:val="22"/>
          <w:szCs w:val="22"/>
          <w:u w:val="single"/>
        </w:rPr>
        <w:t>Website:</w:t>
      </w:r>
      <w:r>
        <w:rPr>
          <w:rFonts w:ascii="Calibri" w:hAnsi="Calibri" w:cs="Calibri"/>
          <w:sz w:val="22"/>
          <w:szCs w:val="22"/>
        </w:rPr>
        <w:t xml:space="preserve"> www.brechinunited.org</w:t>
      </w:r>
    </w:p>
    <w:p w14:paraId="70B05698" w14:textId="77777777" w:rsidR="00563BE8" w:rsidRDefault="00563BE8" w:rsidP="0037470A">
      <w:pPr>
        <w:jc w:val="center"/>
        <w:outlineLvl w:val="0"/>
        <w:rPr>
          <w:b/>
          <w:sz w:val="24"/>
          <w:u w:val="single"/>
        </w:rPr>
      </w:pPr>
    </w:p>
    <w:p w14:paraId="37F6F7C9" w14:textId="77777777" w:rsidR="00595AA1" w:rsidRDefault="0037470A" w:rsidP="0037470A">
      <w:pPr>
        <w:jc w:val="center"/>
        <w:outlineLvl w:val="0"/>
        <w:rPr>
          <w:b/>
          <w:sz w:val="24"/>
          <w:u w:val="single"/>
        </w:rPr>
      </w:pPr>
      <w:r w:rsidRPr="003C469B">
        <w:rPr>
          <w:b/>
          <w:sz w:val="24"/>
          <w:u w:val="single"/>
        </w:rPr>
        <w:t>Church Staf</w:t>
      </w:r>
      <w:r w:rsidR="00595AA1">
        <w:rPr>
          <w:b/>
          <w:sz w:val="24"/>
          <w:u w:val="single"/>
        </w:rPr>
        <w:t>f</w:t>
      </w:r>
    </w:p>
    <w:p w14:paraId="188CA985" w14:textId="77777777" w:rsidR="001A70CB" w:rsidRPr="003C469B" w:rsidRDefault="001A70CB" w:rsidP="0037470A">
      <w:pPr>
        <w:jc w:val="center"/>
        <w:outlineLvl w:val="0"/>
        <w:rPr>
          <w:b/>
          <w:sz w:val="24"/>
          <w:u w:val="single"/>
        </w:rPr>
      </w:pPr>
    </w:p>
    <w:p w14:paraId="67502270" w14:textId="77777777" w:rsidR="0037470A" w:rsidRDefault="00595AA1" w:rsidP="0037470A">
      <w:pPr>
        <w:outlineLvl w:val="0"/>
        <w:rPr>
          <w:rFonts w:ascii="Arial" w:hAnsi="Arial" w:cs="Arial"/>
          <w:b/>
          <w:sz w:val="22"/>
          <w:szCs w:val="22"/>
        </w:rPr>
      </w:pPr>
      <w:r>
        <w:rPr>
          <w:rFonts w:ascii="Arial" w:hAnsi="Arial" w:cs="Arial"/>
          <w:b/>
          <w:sz w:val="22"/>
          <w:szCs w:val="22"/>
        </w:rPr>
        <w:t xml:space="preserve">      </w:t>
      </w:r>
      <w:r w:rsidR="001A70CB">
        <w:rPr>
          <w:rFonts w:ascii="Arial" w:hAnsi="Arial" w:cs="Arial"/>
          <w:b/>
          <w:sz w:val="22"/>
          <w:szCs w:val="22"/>
        </w:rPr>
        <w:t xml:space="preserve"> </w:t>
      </w:r>
      <w:r w:rsidR="0037470A">
        <w:rPr>
          <w:rFonts w:ascii="Arial" w:hAnsi="Arial" w:cs="Arial"/>
          <w:b/>
          <w:sz w:val="22"/>
          <w:szCs w:val="22"/>
        </w:rPr>
        <w:t xml:space="preserve">Minister:  </w:t>
      </w:r>
      <w:r w:rsidR="0037470A">
        <w:rPr>
          <w:rFonts w:ascii="Arial" w:hAnsi="Arial" w:cs="Arial"/>
          <w:sz w:val="22"/>
          <w:szCs w:val="22"/>
        </w:rPr>
        <w:t>Rev. Katherine Brittain</w:t>
      </w:r>
    </w:p>
    <w:p w14:paraId="08461BB3" w14:textId="77777777" w:rsidR="0037470A" w:rsidRPr="003C469B" w:rsidRDefault="001A70CB" w:rsidP="0037470A">
      <w:pPr>
        <w:outlineLvl w:val="0"/>
        <w:rPr>
          <w:rFonts w:ascii="Arial" w:hAnsi="Arial" w:cs="Arial"/>
          <w:sz w:val="22"/>
          <w:szCs w:val="22"/>
        </w:rPr>
      </w:pPr>
      <w:r>
        <w:rPr>
          <w:rFonts w:ascii="Arial" w:hAnsi="Arial" w:cs="Arial"/>
          <w:b/>
          <w:sz w:val="22"/>
          <w:szCs w:val="22"/>
        </w:rPr>
        <w:t xml:space="preserve">       </w:t>
      </w:r>
      <w:r w:rsidR="0037470A" w:rsidRPr="003C469B">
        <w:rPr>
          <w:rFonts w:ascii="Arial" w:hAnsi="Arial" w:cs="Arial"/>
          <w:b/>
          <w:sz w:val="22"/>
          <w:szCs w:val="22"/>
        </w:rPr>
        <w:t>Music Director</w:t>
      </w:r>
      <w:r w:rsidR="0037470A">
        <w:rPr>
          <w:rFonts w:ascii="Arial" w:hAnsi="Arial" w:cs="Arial"/>
          <w:b/>
          <w:sz w:val="22"/>
          <w:szCs w:val="22"/>
        </w:rPr>
        <w:t>/Pianist</w:t>
      </w:r>
      <w:r w:rsidR="0037470A" w:rsidRPr="003C469B">
        <w:rPr>
          <w:rFonts w:ascii="Arial" w:hAnsi="Arial" w:cs="Arial"/>
          <w:b/>
          <w:sz w:val="22"/>
          <w:szCs w:val="22"/>
        </w:rPr>
        <w:t>:</w:t>
      </w:r>
      <w:r w:rsidR="0037470A">
        <w:rPr>
          <w:rFonts w:ascii="Arial" w:hAnsi="Arial" w:cs="Arial"/>
          <w:sz w:val="22"/>
          <w:szCs w:val="22"/>
        </w:rPr>
        <w:t xml:space="preserve">  Tim Weger</w:t>
      </w:r>
    </w:p>
    <w:p w14:paraId="04A162EB" w14:textId="77777777" w:rsidR="0037470A" w:rsidRDefault="001A70CB" w:rsidP="0037470A">
      <w:pPr>
        <w:outlineLvl w:val="0"/>
        <w:rPr>
          <w:rFonts w:ascii="Arial" w:hAnsi="Arial" w:cs="Arial"/>
          <w:sz w:val="22"/>
          <w:szCs w:val="22"/>
        </w:rPr>
      </w:pPr>
      <w:r>
        <w:rPr>
          <w:rFonts w:ascii="Arial" w:hAnsi="Arial" w:cs="Arial"/>
          <w:b/>
          <w:sz w:val="22"/>
          <w:szCs w:val="22"/>
        </w:rPr>
        <w:t xml:space="preserve">       </w:t>
      </w:r>
      <w:r w:rsidR="0037470A" w:rsidRPr="003C469B">
        <w:rPr>
          <w:rFonts w:ascii="Arial" w:hAnsi="Arial" w:cs="Arial"/>
          <w:b/>
          <w:sz w:val="22"/>
          <w:szCs w:val="22"/>
        </w:rPr>
        <w:t>Office Administrator</w:t>
      </w:r>
      <w:r w:rsidR="0037470A">
        <w:rPr>
          <w:rFonts w:ascii="Arial" w:hAnsi="Arial" w:cs="Arial"/>
          <w:b/>
          <w:sz w:val="22"/>
          <w:szCs w:val="22"/>
        </w:rPr>
        <w:t xml:space="preserve">: </w:t>
      </w:r>
      <w:r w:rsidR="0037470A" w:rsidRPr="003C469B">
        <w:rPr>
          <w:rFonts w:ascii="Arial" w:hAnsi="Arial" w:cs="Arial"/>
          <w:sz w:val="22"/>
          <w:szCs w:val="22"/>
        </w:rPr>
        <w:t xml:space="preserve"> Cindy Gillespie</w:t>
      </w:r>
    </w:p>
    <w:p w14:paraId="3E5C9063" w14:textId="77777777" w:rsidR="00693BC9" w:rsidRDefault="00693BC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001BF698" w14:textId="77777777" w:rsidR="00F30988" w:rsidRPr="007E54C6" w:rsidRDefault="00461E10"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7E54C6">
        <w:rPr>
          <w:rFonts w:ascii="Times New Roman" w:hAnsi="Times New Roman"/>
          <w:b/>
          <w:color w:val="000000"/>
          <w:sz w:val="28"/>
          <w:szCs w:val="28"/>
          <w:u w:val="single"/>
        </w:rPr>
        <w:lastRenderedPageBreak/>
        <w:t>MINISTRIES</w:t>
      </w:r>
    </w:p>
    <w:p w14:paraId="4BCFC36A" w14:textId="77777777" w:rsidR="00461E10" w:rsidRDefault="00461E10"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7C889B10" w14:textId="77777777" w:rsidR="00461E10" w:rsidRDefault="00461E10"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roofErr w:type="gramStart"/>
      <w:r>
        <w:rPr>
          <w:rFonts w:ascii="Times New Roman" w:hAnsi="Times New Roman"/>
          <w:b/>
          <w:color w:val="000000"/>
          <w:sz w:val="28"/>
          <w:szCs w:val="28"/>
          <w:u w:val="single"/>
        </w:rPr>
        <w:t>Loaves</w:t>
      </w:r>
      <w:proofErr w:type="gramEnd"/>
      <w:r>
        <w:rPr>
          <w:rFonts w:ascii="Times New Roman" w:hAnsi="Times New Roman"/>
          <w:b/>
          <w:color w:val="000000"/>
          <w:sz w:val="28"/>
          <w:szCs w:val="28"/>
          <w:u w:val="single"/>
        </w:rPr>
        <w:t xml:space="preserve"> and Fishes</w:t>
      </w:r>
    </w:p>
    <w:p w14:paraId="1FB1B012" w14:textId="77777777" w:rsidR="00461E10" w:rsidRDefault="00461E10"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Nanaimo Free Food Market</w:t>
      </w:r>
    </w:p>
    <w:p w14:paraId="7EBC74BB" w14:textId="77777777" w:rsidR="00A1315B" w:rsidRDefault="00A1315B"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2020 Estevan Road</w:t>
      </w:r>
    </w:p>
    <w:p w14:paraId="1ED7341B" w14:textId="77777777" w:rsidR="00461E10" w:rsidRDefault="00461E10"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Tuesdays 1:00 - 2:30</w:t>
      </w:r>
      <w:r w:rsidR="00EF2FA2">
        <w:rPr>
          <w:rFonts w:ascii="Times New Roman" w:hAnsi="Times New Roman"/>
          <w:color w:val="000000"/>
          <w:sz w:val="28"/>
          <w:szCs w:val="28"/>
        </w:rPr>
        <w:t xml:space="preserve"> </w:t>
      </w:r>
      <w:r>
        <w:rPr>
          <w:rFonts w:ascii="Times New Roman" w:hAnsi="Times New Roman"/>
          <w:color w:val="000000"/>
          <w:sz w:val="28"/>
          <w:szCs w:val="28"/>
        </w:rPr>
        <w:t>pm</w:t>
      </w:r>
    </w:p>
    <w:p w14:paraId="40F6A130" w14:textId="77777777" w:rsidR="00710875" w:rsidRPr="00710875" w:rsidRDefault="00710875"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p>
    <w:p w14:paraId="50927CD0" w14:textId="77777777" w:rsidR="00461E10" w:rsidRPr="00710875" w:rsidRDefault="00461E10"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0"/>
          <w:szCs w:val="20"/>
        </w:rPr>
      </w:pPr>
    </w:p>
    <w:p w14:paraId="1ECB1141" w14:textId="77777777" w:rsidR="00461E10" w:rsidRDefault="00984D55"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Pr>
          <w:rFonts w:ascii="Times New Roman" w:hAnsi="Times New Roman"/>
          <w:b/>
          <w:color w:val="000000"/>
          <w:sz w:val="28"/>
          <w:szCs w:val="28"/>
          <w:u w:val="single"/>
        </w:rPr>
        <w:t>Reaching 'Out'</w:t>
      </w:r>
    </w:p>
    <w:p w14:paraId="6F61AE59" w14:textId="77777777" w:rsidR="00984D55" w:rsidRDefault="00911106"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Pr>
          <w:rFonts w:ascii="Times New Roman" w:hAnsi="Times New Roman"/>
          <w:b/>
          <w:color w:val="000000"/>
          <w:sz w:val="28"/>
          <w:szCs w:val="28"/>
          <w:u w:val="single"/>
        </w:rPr>
        <w:t>2</w:t>
      </w:r>
      <w:r w:rsidR="002B4457">
        <w:rPr>
          <w:rFonts w:ascii="Times New Roman" w:hAnsi="Times New Roman"/>
          <w:b/>
          <w:color w:val="000000"/>
          <w:sz w:val="28"/>
          <w:szCs w:val="28"/>
          <w:u w:val="single"/>
        </w:rPr>
        <w:t>SLGBTQIA</w:t>
      </w:r>
      <w:r w:rsidR="001A70CB">
        <w:rPr>
          <w:rFonts w:ascii="Times New Roman" w:hAnsi="Times New Roman"/>
          <w:b/>
          <w:color w:val="000000"/>
          <w:sz w:val="28"/>
          <w:szCs w:val="28"/>
          <w:u w:val="single"/>
        </w:rPr>
        <w:t>+</w:t>
      </w:r>
      <w:r w:rsidR="00984D55">
        <w:rPr>
          <w:rFonts w:ascii="Times New Roman" w:hAnsi="Times New Roman"/>
          <w:b/>
          <w:color w:val="000000"/>
          <w:sz w:val="28"/>
          <w:szCs w:val="28"/>
          <w:u w:val="single"/>
        </w:rPr>
        <w:t xml:space="preserve"> Group</w:t>
      </w:r>
    </w:p>
    <w:p w14:paraId="116A6DF7" w14:textId="77777777" w:rsidR="00984D55" w:rsidRDefault="00984D55"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sidRPr="00D85C31">
        <w:rPr>
          <w:rFonts w:ascii="Times New Roman" w:hAnsi="Times New Roman"/>
          <w:b/>
          <w:color w:val="000000"/>
          <w:sz w:val="28"/>
          <w:szCs w:val="28"/>
        </w:rPr>
        <w:t>Meet at 7:00</w:t>
      </w:r>
      <w:r w:rsidR="00EF2FA2">
        <w:rPr>
          <w:rFonts w:ascii="Times New Roman" w:hAnsi="Times New Roman"/>
          <w:b/>
          <w:color w:val="000000"/>
          <w:sz w:val="28"/>
          <w:szCs w:val="28"/>
        </w:rPr>
        <w:t xml:space="preserve"> </w:t>
      </w:r>
      <w:r w:rsidRPr="00D85C31">
        <w:rPr>
          <w:rFonts w:ascii="Times New Roman" w:hAnsi="Times New Roman"/>
          <w:b/>
          <w:color w:val="000000"/>
          <w:sz w:val="28"/>
          <w:szCs w:val="28"/>
        </w:rPr>
        <w:t>pm</w:t>
      </w:r>
      <w:r>
        <w:rPr>
          <w:rFonts w:ascii="Times New Roman" w:hAnsi="Times New Roman"/>
          <w:color w:val="000000"/>
          <w:sz w:val="28"/>
          <w:szCs w:val="28"/>
        </w:rPr>
        <w:t xml:space="preserve"> on the first</w:t>
      </w:r>
    </w:p>
    <w:p w14:paraId="3B096A48" w14:textId="77777777" w:rsidR="00984D55" w:rsidRDefault="00984D55"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Wednesday of the month</w:t>
      </w:r>
    </w:p>
    <w:p w14:paraId="733F25EB" w14:textId="77777777" w:rsidR="00984D55" w:rsidRDefault="00984D55"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Offering a supportive space to</w:t>
      </w:r>
    </w:p>
    <w:p w14:paraId="589E9970" w14:textId="77777777" w:rsidR="00984D55" w:rsidRDefault="00984D55"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connect, meet new people,</w:t>
      </w:r>
    </w:p>
    <w:p w14:paraId="57713B46" w14:textId="77777777" w:rsidR="00EF2FA2" w:rsidRDefault="00984D55"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build community, socialize, </w:t>
      </w:r>
    </w:p>
    <w:p w14:paraId="2DFBC140" w14:textId="77777777" w:rsidR="00EF2FA2" w:rsidRDefault="00984D55"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roofErr w:type="gramStart"/>
      <w:r>
        <w:rPr>
          <w:rFonts w:ascii="Times New Roman" w:hAnsi="Times New Roman"/>
          <w:color w:val="000000"/>
          <w:sz w:val="28"/>
          <w:szCs w:val="28"/>
        </w:rPr>
        <w:t>have</w:t>
      </w:r>
      <w:proofErr w:type="gramEnd"/>
      <w:r w:rsidR="00EF2FA2">
        <w:rPr>
          <w:rFonts w:ascii="Times New Roman" w:hAnsi="Times New Roman"/>
          <w:color w:val="000000"/>
          <w:sz w:val="28"/>
          <w:szCs w:val="28"/>
        </w:rPr>
        <w:t xml:space="preserve"> </w:t>
      </w:r>
      <w:r>
        <w:rPr>
          <w:rFonts w:ascii="Times New Roman" w:hAnsi="Times New Roman"/>
          <w:color w:val="000000"/>
          <w:sz w:val="28"/>
          <w:szCs w:val="28"/>
        </w:rPr>
        <w:t>fun and join in discussions</w:t>
      </w:r>
      <w:r w:rsidR="005B5C99">
        <w:rPr>
          <w:rFonts w:ascii="Times New Roman" w:hAnsi="Times New Roman"/>
          <w:color w:val="000000"/>
          <w:sz w:val="28"/>
          <w:szCs w:val="28"/>
        </w:rPr>
        <w:t xml:space="preserve"> </w:t>
      </w:r>
    </w:p>
    <w:p w14:paraId="2E317F68" w14:textId="77777777" w:rsidR="005B5C99" w:rsidRDefault="005B5C9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on</w:t>
      </w:r>
      <w:r w:rsidR="00EF2FA2">
        <w:rPr>
          <w:rFonts w:ascii="Times New Roman" w:hAnsi="Times New Roman"/>
          <w:color w:val="000000"/>
          <w:sz w:val="28"/>
          <w:szCs w:val="28"/>
        </w:rPr>
        <w:t xml:space="preserve"> </w:t>
      </w:r>
      <w:r>
        <w:rPr>
          <w:rFonts w:ascii="Times New Roman" w:hAnsi="Times New Roman"/>
          <w:color w:val="000000"/>
          <w:sz w:val="28"/>
          <w:szCs w:val="28"/>
        </w:rPr>
        <w:t>topics of interest</w:t>
      </w:r>
    </w:p>
    <w:p w14:paraId="3BF17360" w14:textId="77777777" w:rsidR="005B5C99" w:rsidRDefault="005B5C9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38E4055D" w14:textId="77777777" w:rsidR="005B5C99" w:rsidRDefault="005B5C9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Pr>
          <w:rFonts w:ascii="Times New Roman" w:hAnsi="Times New Roman"/>
          <w:b/>
          <w:color w:val="000000"/>
          <w:sz w:val="28"/>
          <w:szCs w:val="28"/>
          <w:u w:val="single"/>
        </w:rPr>
        <w:t>ROAR</w:t>
      </w:r>
    </w:p>
    <w:p w14:paraId="1EAE924F" w14:textId="77777777" w:rsidR="005B5C99" w:rsidRDefault="005B5C9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Pr>
          <w:rFonts w:ascii="Times New Roman" w:hAnsi="Times New Roman"/>
          <w:b/>
          <w:color w:val="000000"/>
          <w:sz w:val="28"/>
          <w:szCs w:val="28"/>
          <w:u w:val="single"/>
        </w:rPr>
        <w:t>(Reaching Out Assisting Refugees)</w:t>
      </w:r>
    </w:p>
    <w:p w14:paraId="2A2FAC27" w14:textId="77777777" w:rsidR="00A40980" w:rsidRDefault="005B5C9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lang w:val="en-CA"/>
        </w:rPr>
      </w:pPr>
      <w:r>
        <w:rPr>
          <w:rFonts w:ascii="Times New Roman" w:hAnsi="Times New Roman"/>
          <w:color w:val="000000"/>
          <w:sz w:val="28"/>
          <w:szCs w:val="28"/>
          <w:lang w:val="en-CA"/>
        </w:rPr>
        <w:t xml:space="preserve">Brechin United Church is involved </w:t>
      </w:r>
    </w:p>
    <w:p w14:paraId="01EC2AA4" w14:textId="77777777" w:rsidR="005B5C99" w:rsidRDefault="00A40980"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lang w:val="en-CA"/>
        </w:rPr>
      </w:pPr>
      <w:r>
        <w:rPr>
          <w:rFonts w:ascii="Times New Roman" w:hAnsi="Times New Roman"/>
          <w:color w:val="000000"/>
          <w:sz w:val="28"/>
          <w:szCs w:val="28"/>
          <w:lang w:val="en-CA"/>
        </w:rPr>
        <w:t>i</w:t>
      </w:r>
      <w:r w:rsidR="005B5C99">
        <w:rPr>
          <w:rFonts w:ascii="Times New Roman" w:hAnsi="Times New Roman"/>
          <w:color w:val="000000"/>
          <w:sz w:val="28"/>
          <w:szCs w:val="28"/>
          <w:lang w:val="en-CA"/>
        </w:rPr>
        <w:t>n</w:t>
      </w:r>
      <w:r>
        <w:rPr>
          <w:rFonts w:ascii="Times New Roman" w:hAnsi="Times New Roman"/>
          <w:color w:val="000000"/>
          <w:sz w:val="28"/>
          <w:szCs w:val="28"/>
          <w:lang w:val="en-CA"/>
        </w:rPr>
        <w:t xml:space="preserve"> </w:t>
      </w:r>
      <w:r w:rsidR="005B5C99">
        <w:rPr>
          <w:rFonts w:ascii="Times New Roman" w:hAnsi="Times New Roman"/>
          <w:color w:val="000000"/>
          <w:sz w:val="28"/>
          <w:szCs w:val="28"/>
          <w:lang w:val="en-CA"/>
        </w:rPr>
        <w:t xml:space="preserve">sponsoring </w:t>
      </w:r>
      <w:r w:rsidR="0071633E">
        <w:rPr>
          <w:rFonts w:ascii="Times New Roman" w:hAnsi="Times New Roman"/>
          <w:color w:val="000000"/>
          <w:sz w:val="28"/>
          <w:szCs w:val="28"/>
          <w:lang w:val="en-CA"/>
        </w:rPr>
        <w:t xml:space="preserve">LGBTI+ </w:t>
      </w:r>
      <w:r w:rsidR="005B5C99">
        <w:rPr>
          <w:rFonts w:ascii="Times New Roman" w:hAnsi="Times New Roman"/>
          <w:color w:val="000000"/>
          <w:sz w:val="28"/>
          <w:szCs w:val="28"/>
          <w:lang w:val="en-CA"/>
        </w:rPr>
        <w:t>refugees</w:t>
      </w:r>
      <w:r w:rsidR="0071633E">
        <w:rPr>
          <w:rFonts w:ascii="Times New Roman" w:hAnsi="Times New Roman"/>
          <w:color w:val="000000"/>
          <w:sz w:val="28"/>
          <w:szCs w:val="28"/>
          <w:lang w:val="en-CA"/>
        </w:rPr>
        <w:t>.</w:t>
      </w:r>
      <w:r w:rsidR="005B5C99">
        <w:rPr>
          <w:rFonts w:ascii="Times New Roman" w:hAnsi="Times New Roman"/>
          <w:color w:val="000000"/>
          <w:sz w:val="28"/>
          <w:szCs w:val="28"/>
          <w:lang w:val="en-CA"/>
        </w:rPr>
        <w:t xml:space="preserve"> </w:t>
      </w:r>
    </w:p>
    <w:p w14:paraId="5C2C7A37" w14:textId="77777777" w:rsidR="00A40980" w:rsidRDefault="00A40980"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lang w:val="en-CA"/>
        </w:rPr>
      </w:pPr>
      <w:hyperlink r:id="rId9" w:history="1">
        <w:r w:rsidRPr="00CC3384">
          <w:rPr>
            <w:rStyle w:val="Hyperlink"/>
            <w:rFonts w:ascii="Times New Roman" w:hAnsi="Times New Roman"/>
            <w:sz w:val="28"/>
            <w:szCs w:val="28"/>
            <w:lang w:val="en-CA"/>
          </w:rPr>
          <w:t>www.roarrefugees.com</w:t>
        </w:r>
      </w:hyperlink>
      <w:r>
        <w:rPr>
          <w:rFonts w:ascii="Times New Roman" w:hAnsi="Times New Roman"/>
          <w:color w:val="000000"/>
          <w:sz w:val="28"/>
          <w:szCs w:val="28"/>
          <w:lang w:val="en-CA"/>
        </w:rPr>
        <w:t xml:space="preserve"> </w:t>
      </w:r>
    </w:p>
    <w:p w14:paraId="3159895E" w14:textId="77777777" w:rsidR="005B5C99" w:rsidRDefault="005B5C9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lang w:val="en-CA"/>
        </w:rPr>
      </w:pPr>
      <w:r>
        <w:rPr>
          <w:rFonts w:ascii="Times New Roman" w:hAnsi="Times New Roman"/>
          <w:color w:val="000000"/>
          <w:sz w:val="28"/>
          <w:szCs w:val="28"/>
          <w:lang w:val="en-CA"/>
        </w:rPr>
        <w:t>for more information</w:t>
      </w:r>
    </w:p>
    <w:p w14:paraId="52F7AF84" w14:textId="77777777" w:rsidR="005B5C99" w:rsidRDefault="005B5C9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lang w:val="en-CA"/>
        </w:rPr>
      </w:pPr>
    </w:p>
    <w:p w14:paraId="03154907" w14:textId="77777777" w:rsidR="005B5C99" w:rsidRDefault="00B92FDE"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lang w:val="en-CA"/>
        </w:rPr>
      </w:pPr>
      <w:r>
        <w:rPr>
          <w:rFonts w:ascii="Times New Roman" w:hAnsi="Times New Roman"/>
          <w:b/>
          <w:color w:val="000000"/>
          <w:sz w:val="28"/>
          <w:szCs w:val="28"/>
          <w:u w:val="single"/>
          <w:lang w:val="en-CA"/>
        </w:rPr>
        <w:t>Sing for Joy</w:t>
      </w:r>
    </w:p>
    <w:p w14:paraId="629F3E80" w14:textId="77777777" w:rsidR="005B5C99" w:rsidRDefault="005B5C9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lang w:val="en-CA"/>
        </w:rPr>
      </w:pPr>
      <w:r>
        <w:rPr>
          <w:rFonts w:ascii="Times New Roman" w:hAnsi="Times New Roman"/>
          <w:color w:val="000000"/>
          <w:sz w:val="28"/>
          <w:szCs w:val="28"/>
          <w:lang w:val="en-CA"/>
        </w:rPr>
        <w:t>A Choir Active in Worship Services</w:t>
      </w:r>
    </w:p>
    <w:p w14:paraId="122D8DBF" w14:textId="77777777" w:rsidR="005B5C99" w:rsidRPr="00D85C31" w:rsidRDefault="005B5C99"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lang w:val="en-CA"/>
        </w:rPr>
      </w:pPr>
      <w:r w:rsidRPr="00D85C31">
        <w:rPr>
          <w:rFonts w:ascii="Times New Roman" w:hAnsi="Times New Roman"/>
          <w:b/>
          <w:color w:val="000000"/>
          <w:sz w:val="28"/>
          <w:szCs w:val="28"/>
          <w:lang w:val="en-CA"/>
        </w:rPr>
        <w:t>Practice Thursday 6:00 -</w:t>
      </w:r>
      <w:r w:rsidR="00B92FDE" w:rsidRPr="00D85C31">
        <w:rPr>
          <w:rFonts w:ascii="Times New Roman" w:hAnsi="Times New Roman"/>
          <w:b/>
          <w:color w:val="000000"/>
          <w:sz w:val="28"/>
          <w:szCs w:val="28"/>
          <w:lang w:val="en-CA"/>
        </w:rPr>
        <w:t>7:30 pm</w:t>
      </w:r>
    </w:p>
    <w:p w14:paraId="78A38950" w14:textId="77777777" w:rsidR="00A40980" w:rsidRDefault="00B116C3"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lang w:val="en-CA"/>
        </w:rPr>
      </w:pPr>
      <w:r>
        <w:rPr>
          <w:rFonts w:ascii="Times New Roman" w:hAnsi="Times New Roman"/>
          <w:b/>
          <w:color w:val="000000"/>
          <w:sz w:val="28"/>
          <w:szCs w:val="28"/>
          <w:lang w:val="en-CA"/>
        </w:rPr>
        <w:t>Rehearsal at 9:0</w:t>
      </w:r>
      <w:r w:rsidR="00B92FDE" w:rsidRPr="00D85C31">
        <w:rPr>
          <w:rFonts w:ascii="Times New Roman" w:hAnsi="Times New Roman"/>
          <w:b/>
          <w:color w:val="000000"/>
          <w:sz w:val="28"/>
          <w:szCs w:val="28"/>
          <w:lang w:val="en-CA"/>
        </w:rPr>
        <w:t>0</w:t>
      </w:r>
      <w:r w:rsidR="00EF2FA2">
        <w:rPr>
          <w:rFonts w:ascii="Times New Roman" w:hAnsi="Times New Roman"/>
          <w:b/>
          <w:color w:val="000000"/>
          <w:sz w:val="28"/>
          <w:szCs w:val="28"/>
          <w:lang w:val="en-CA"/>
        </w:rPr>
        <w:t xml:space="preserve"> </w:t>
      </w:r>
      <w:r w:rsidR="00B92FDE" w:rsidRPr="00D85C31">
        <w:rPr>
          <w:rFonts w:ascii="Times New Roman" w:hAnsi="Times New Roman"/>
          <w:b/>
          <w:color w:val="000000"/>
          <w:sz w:val="28"/>
          <w:szCs w:val="28"/>
          <w:lang w:val="en-CA"/>
        </w:rPr>
        <w:t>am Sunday</w:t>
      </w:r>
      <w:r w:rsidR="00B92FDE">
        <w:rPr>
          <w:rFonts w:ascii="Times New Roman" w:hAnsi="Times New Roman"/>
          <w:color w:val="000000"/>
          <w:sz w:val="28"/>
          <w:szCs w:val="28"/>
          <w:lang w:val="en-CA"/>
        </w:rPr>
        <w:t xml:space="preserve"> </w:t>
      </w:r>
    </w:p>
    <w:p w14:paraId="34D7B35B" w14:textId="77777777" w:rsidR="00B92FDE" w:rsidRPr="005B5C99" w:rsidRDefault="00A40980"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lang w:val="en-CA"/>
        </w:rPr>
      </w:pPr>
      <w:r>
        <w:rPr>
          <w:rFonts w:ascii="Times New Roman" w:hAnsi="Times New Roman"/>
          <w:color w:val="000000"/>
          <w:sz w:val="28"/>
          <w:szCs w:val="28"/>
          <w:lang w:val="en-CA"/>
        </w:rPr>
        <w:t>B</w:t>
      </w:r>
      <w:r w:rsidR="00B92FDE">
        <w:rPr>
          <w:rFonts w:ascii="Times New Roman" w:hAnsi="Times New Roman"/>
          <w:color w:val="000000"/>
          <w:sz w:val="28"/>
          <w:szCs w:val="28"/>
          <w:lang w:val="en-CA"/>
        </w:rPr>
        <w:t>efore</w:t>
      </w:r>
      <w:r>
        <w:rPr>
          <w:rFonts w:ascii="Times New Roman" w:hAnsi="Times New Roman"/>
          <w:color w:val="000000"/>
          <w:sz w:val="28"/>
          <w:szCs w:val="28"/>
          <w:lang w:val="en-CA"/>
        </w:rPr>
        <w:t xml:space="preserve"> </w:t>
      </w:r>
      <w:r w:rsidR="00B92FDE">
        <w:rPr>
          <w:rFonts w:ascii="Times New Roman" w:hAnsi="Times New Roman"/>
          <w:color w:val="000000"/>
          <w:sz w:val="28"/>
          <w:szCs w:val="28"/>
          <w:lang w:val="en-CA"/>
        </w:rPr>
        <w:t>Worship Service</w:t>
      </w:r>
    </w:p>
    <w:p w14:paraId="5208761C" w14:textId="77777777" w:rsidR="00984D55" w:rsidRDefault="00984D55"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29A7F806" w14:textId="77777777" w:rsidR="00F57486" w:rsidRPr="00984D55" w:rsidRDefault="00F57486" w:rsidP="00461E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2BE2CE94" w14:textId="77777777" w:rsidR="005060F2" w:rsidRDefault="005060F2" w:rsidP="007516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12"/>
          <w:szCs w:val="12"/>
        </w:rPr>
      </w:pPr>
    </w:p>
    <w:p w14:paraId="371BD9C9" w14:textId="77777777" w:rsidR="00710875" w:rsidRDefault="00710875" w:rsidP="007516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12"/>
          <w:szCs w:val="12"/>
        </w:rPr>
      </w:pPr>
    </w:p>
    <w:p w14:paraId="427EBB94" w14:textId="77777777" w:rsidR="0071633E" w:rsidRDefault="0071633E"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12EEE227" w14:textId="77777777" w:rsidR="0071633E" w:rsidRDefault="0071633E"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7166AD49" w14:textId="77777777" w:rsidR="00563BE8" w:rsidRDefault="00563BE8"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0B12AF6D" w14:textId="77777777" w:rsidR="0071633E" w:rsidRDefault="00B92FDE"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Pr>
          <w:rFonts w:ascii="Times New Roman" w:hAnsi="Times New Roman"/>
          <w:b/>
          <w:color w:val="000000"/>
          <w:sz w:val="28"/>
          <w:szCs w:val="28"/>
          <w:u w:val="single"/>
        </w:rPr>
        <w:t>OPPORTUNITIES FO</w:t>
      </w:r>
      <w:r w:rsidR="0071633E">
        <w:rPr>
          <w:rFonts w:ascii="Times New Roman" w:hAnsi="Times New Roman"/>
          <w:b/>
          <w:color w:val="000000"/>
          <w:sz w:val="28"/>
          <w:szCs w:val="28"/>
          <w:u w:val="single"/>
        </w:rPr>
        <w:t>R</w:t>
      </w:r>
    </w:p>
    <w:p w14:paraId="66E09D45" w14:textId="77777777" w:rsidR="005060F2" w:rsidRDefault="00B92FDE"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Pr>
          <w:rFonts w:ascii="Times New Roman" w:hAnsi="Times New Roman"/>
          <w:b/>
          <w:color w:val="000000"/>
          <w:sz w:val="28"/>
          <w:szCs w:val="28"/>
          <w:u w:val="single"/>
        </w:rPr>
        <w:t xml:space="preserve"> LEARNING AND FELLOWSHIP</w:t>
      </w:r>
    </w:p>
    <w:p w14:paraId="51FE5481" w14:textId="77777777" w:rsidR="0071633E" w:rsidRPr="00B92FDE" w:rsidRDefault="0071633E"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24FCBD0B" w14:textId="77777777" w:rsidR="005060F2" w:rsidRDefault="009D0F18" w:rsidP="00A5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sz w:val="28"/>
          <w:szCs w:val="28"/>
          <w:u w:val="single"/>
        </w:rPr>
      </w:pPr>
      <w:r>
        <w:rPr>
          <w:rFonts w:ascii="Times New Roman" w:hAnsi="Times New Roman"/>
          <w:b/>
          <w:sz w:val="28"/>
          <w:szCs w:val="28"/>
          <w:u w:val="single"/>
        </w:rPr>
        <w:t>Brechin Friendship</w:t>
      </w:r>
      <w:r w:rsidR="00A53BF9">
        <w:rPr>
          <w:rFonts w:ascii="Times New Roman" w:hAnsi="Times New Roman"/>
          <w:b/>
          <w:sz w:val="28"/>
          <w:szCs w:val="28"/>
          <w:u w:val="single"/>
        </w:rPr>
        <w:t xml:space="preserve"> Social</w:t>
      </w:r>
    </w:p>
    <w:p w14:paraId="0EED2338" w14:textId="77777777" w:rsidR="00A53BF9" w:rsidRPr="00A53BF9" w:rsidRDefault="00A53BF9" w:rsidP="00A5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sz w:val="28"/>
          <w:szCs w:val="28"/>
        </w:rPr>
      </w:pPr>
      <w:r>
        <w:rPr>
          <w:rFonts w:ascii="Times New Roman" w:hAnsi="Times New Roman"/>
          <w:b/>
          <w:sz w:val="28"/>
          <w:szCs w:val="28"/>
          <w:u w:val="single"/>
        </w:rPr>
        <w:t>2nd Tuesday each month</w:t>
      </w:r>
    </w:p>
    <w:p w14:paraId="3A6CD51D" w14:textId="77777777" w:rsidR="00A40980" w:rsidRPr="00A1315B" w:rsidRDefault="00A53BF9" w:rsidP="00CD0C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szCs w:val="28"/>
        </w:rPr>
      </w:pPr>
      <w:r w:rsidRPr="00A1315B">
        <w:rPr>
          <w:rFonts w:ascii="Times New Roman" w:hAnsi="Times New Roman"/>
          <w:b/>
          <w:sz w:val="28"/>
          <w:szCs w:val="28"/>
        </w:rPr>
        <w:t>7:00 - 9:00pm</w:t>
      </w:r>
    </w:p>
    <w:p w14:paraId="7C389518" w14:textId="77777777" w:rsidR="00A53BF9" w:rsidRDefault="00A53BF9" w:rsidP="00CD0C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8"/>
          <w:szCs w:val="28"/>
        </w:rPr>
      </w:pPr>
      <w:r>
        <w:rPr>
          <w:rFonts w:ascii="Times New Roman" w:hAnsi="Times New Roman"/>
          <w:sz w:val="28"/>
          <w:szCs w:val="28"/>
        </w:rPr>
        <w:t xml:space="preserve">Everyone is welcome to come for </w:t>
      </w:r>
    </w:p>
    <w:p w14:paraId="21BCB893" w14:textId="77777777" w:rsidR="00A53BF9" w:rsidRDefault="00A53BF9" w:rsidP="00CD0C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8"/>
          <w:szCs w:val="28"/>
        </w:rPr>
      </w:pPr>
      <w:r>
        <w:rPr>
          <w:rFonts w:ascii="Times New Roman" w:hAnsi="Times New Roman"/>
          <w:sz w:val="28"/>
          <w:szCs w:val="28"/>
        </w:rPr>
        <w:t xml:space="preserve">an evening of games, cards and a </w:t>
      </w:r>
    </w:p>
    <w:p w14:paraId="6001A6CF" w14:textId="77777777" w:rsidR="00A53BF9" w:rsidRDefault="00A53BF9" w:rsidP="00CD0C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8"/>
          <w:szCs w:val="28"/>
        </w:rPr>
      </w:pPr>
      <w:r>
        <w:rPr>
          <w:rFonts w:ascii="Times New Roman" w:hAnsi="Times New Roman"/>
          <w:sz w:val="28"/>
          <w:szCs w:val="28"/>
        </w:rPr>
        <w:t>time of socializing.</w:t>
      </w:r>
    </w:p>
    <w:p w14:paraId="3A693103" w14:textId="77777777" w:rsidR="00A53BF9" w:rsidRPr="00A53BF9" w:rsidRDefault="004F12A4" w:rsidP="00CD0C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8"/>
          <w:szCs w:val="28"/>
        </w:rPr>
      </w:pPr>
      <w:r>
        <w:rPr>
          <w:rFonts w:ascii="Times New Roman" w:hAnsi="Times New Roman"/>
          <w:sz w:val="28"/>
          <w:szCs w:val="28"/>
        </w:rPr>
        <w:t>See B</w:t>
      </w:r>
      <w:r w:rsidR="00123CC4">
        <w:rPr>
          <w:rFonts w:ascii="Times New Roman" w:hAnsi="Times New Roman"/>
          <w:sz w:val="28"/>
          <w:szCs w:val="28"/>
        </w:rPr>
        <w:t>ulletin Board for dates.</w:t>
      </w:r>
    </w:p>
    <w:p w14:paraId="708A0373" w14:textId="77777777" w:rsidR="005060F2" w:rsidRDefault="005060F2"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p>
    <w:p w14:paraId="79B337ED" w14:textId="77777777" w:rsidR="00B92FDE" w:rsidRDefault="00D85C31"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r>
        <w:rPr>
          <w:rFonts w:ascii="Times New Roman" w:hAnsi="Times New Roman"/>
          <w:b/>
          <w:color w:val="000000"/>
          <w:sz w:val="28"/>
          <w:szCs w:val="28"/>
          <w:u w:val="single"/>
        </w:rPr>
        <w:t>Yoga Community at Brechin</w:t>
      </w:r>
    </w:p>
    <w:p w14:paraId="6B7587B1" w14:textId="77777777" w:rsidR="00D85C31" w:rsidRPr="00D85C31" w:rsidRDefault="00D85C31"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rPr>
      </w:pPr>
      <w:r w:rsidRPr="00D85C31">
        <w:rPr>
          <w:rFonts w:ascii="Times New Roman" w:hAnsi="Times New Roman"/>
          <w:b/>
          <w:color w:val="000000"/>
          <w:sz w:val="28"/>
          <w:szCs w:val="28"/>
        </w:rPr>
        <w:t>Monday Mornings</w:t>
      </w:r>
    </w:p>
    <w:p w14:paraId="16E3703D" w14:textId="77777777" w:rsidR="00D85C31" w:rsidRDefault="00B92FDE"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Pr>
          <w:rFonts w:ascii="Times New Roman" w:hAnsi="Times New Roman"/>
          <w:b/>
          <w:color w:val="000000"/>
          <w:sz w:val="28"/>
          <w:szCs w:val="28"/>
        </w:rPr>
        <w:t xml:space="preserve"> </w:t>
      </w:r>
      <w:r w:rsidR="00D85C31">
        <w:rPr>
          <w:rFonts w:ascii="Times New Roman" w:hAnsi="Times New Roman"/>
          <w:b/>
          <w:color w:val="000000"/>
          <w:sz w:val="28"/>
          <w:szCs w:val="28"/>
        </w:rPr>
        <w:t>Seniors Yoga 9:30 - 10:50</w:t>
      </w:r>
    </w:p>
    <w:p w14:paraId="2E558D08" w14:textId="77777777" w:rsidR="00425EF0" w:rsidRDefault="00425EF0"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roofErr w:type="gramStart"/>
      <w:r>
        <w:rPr>
          <w:rFonts w:ascii="Times New Roman" w:hAnsi="Times New Roman"/>
          <w:color w:val="000000"/>
          <w:sz w:val="28"/>
          <w:szCs w:val="28"/>
        </w:rPr>
        <w:t>Yoga experience</w:t>
      </w:r>
      <w:proofErr w:type="gramEnd"/>
      <w:r>
        <w:rPr>
          <w:rFonts w:ascii="Times New Roman" w:hAnsi="Times New Roman"/>
          <w:color w:val="000000"/>
          <w:sz w:val="28"/>
          <w:szCs w:val="28"/>
        </w:rPr>
        <w:t xml:space="preserve"> is helpful</w:t>
      </w:r>
    </w:p>
    <w:p w14:paraId="23104094" w14:textId="77777777" w:rsidR="007E54C6" w:rsidRPr="00425EF0" w:rsidRDefault="007E54C6"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418A2AFB" w14:textId="77777777" w:rsidR="00D85C31" w:rsidRDefault="00D85C31"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Pr>
          <w:rFonts w:ascii="Times New Roman" w:hAnsi="Times New Roman"/>
          <w:b/>
          <w:color w:val="000000"/>
          <w:sz w:val="28"/>
          <w:szCs w:val="28"/>
        </w:rPr>
        <w:t>Chair Yoga 11:10 - 12:10</w:t>
      </w:r>
    </w:p>
    <w:p w14:paraId="6C9FC861" w14:textId="77777777" w:rsidR="007E54C6" w:rsidRPr="007E54C6" w:rsidRDefault="007E54C6" w:rsidP="00B92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Suitable for beginners</w:t>
      </w:r>
    </w:p>
    <w:p w14:paraId="48D73257" w14:textId="77777777" w:rsidR="005060F2" w:rsidRDefault="00D85C31" w:rsidP="00D85C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Pr>
          <w:rFonts w:ascii="Times New Roman" w:hAnsi="Times New Roman"/>
          <w:b/>
          <w:color w:val="000000"/>
          <w:sz w:val="28"/>
          <w:szCs w:val="28"/>
        </w:rPr>
        <w:t>Instructor</w:t>
      </w:r>
      <w:r w:rsidR="00085184">
        <w:rPr>
          <w:rFonts w:ascii="Times New Roman" w:hAnsi="Times New Roman"/>
          <w:b/>
          <w:color w:val="000000"/>
          <w:sz w:val="28"/>
          <w:szCs w:val="28"/>
        </w:rPr>
        <w:t>:</w:t>
      </w:r>
      <w:r>
        <w:rPr>
          <w:rFonts w:ascii="Times New Roman" w:hAnsi="Times New Roman"/>
          <w:b/>
          <w:color w:val="000000"/>
          <w:sz w:val="28"/>
          <w:szCs w:val="28"/>
        </w:rPr>
        <w:t xml:space="preserve"> Anne Harris-Freed</w:t>
      </w:r>
    </w:p>
    <w:p w14:paraId="02B30C40" w14:textId="77777777" w:rsidR="00085184" w:rsidRDefault="00A40980"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roofErr w:type="gramStart"/>
      <w:r w:rsidR="00085184">
        <w:rPr>
          <w:rFonts w:ascii="Times New Roman" w:hAnsi="Times New Roman"/>
          <w:color w:val="000000"/>
          <w:sz w:val="28"/>
          <w:szCs w:val="28"/>
        </w:rPr>
        <w:t>donation</w:t>
      </w:r>
      <w:proofErr w:type="gramEnd"/>
      <w:r w:rsidR="00085184">
        <w:rPr>
          <w:rFonts w:ascii="Times New Roman" w:hAnsi="Times New Roman"/>
          <w:color w:val="000000"/>
          <w:sz w:val="28"/>
          <w:szCs w:val="28"/>
        </w:rPr>
        <w:t xml:space="preserve"> of $10.00 per session</w:t>
      </w:r>
    </w:p>
    <w:p w14:paraId="29E9A228" w14:textId="77777777" w:rsidR="005060F2" w:rsidRDefault="00085184"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 as able)</w:t>
      </w:r>
    </w:p>
    <w:p w14:paraId="02FEA723" w14:textId="77777777" w:rsidR="00F86997" w:rsidRPr="00085184" w:rsidRDefault="00F86997"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7E5EA295" w14:textId="77777777" w:rsidR="005060F2" w:rsidRPr="00D85C31" w:rsidRDefault="005060F2" w:rsidP="00D85C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D85C31">
        <w:rPr>
          <w:rFonts w:ascii="Times New Roman" w:hAnsi="Times New Roman"/>
          <w:b/>
          <w:color w:val="000000"/>
          <w:sz w:val="28"/>
          <w:szCs w:val="28"/>
          <w:u w:val="single"/>
        </w:rPr>
        <w:t xml:space="preserve">Community </w:t>
      </w:r>
      <w:smartTag w:uri="urn:schemas-microsoft-com:office:smarttags" w:element="Street">
        <w:smartTag w:uri="urn:schemas-microsoft-com:office:smarttags" w:element="address">
          <w:r w:rsidRPr="00D85C31">
            <w:rPr>
              <w:rFonts w:ascii="Times New Roman" w:hAnsi="Times New Roman"/>
              <w:b/>
              <w:color w:val="000000"/>
              <w:sz w:val="28"/>
              <w:szCs w:val="28"/>
              <w:u w:val="single"/>
            </w:rPr>
            <w:t>Drum Circle</w:t>
          </w:r>
        </w:smartTag>
      </w:smartTag>
    </w:p>
    <w:p w14:paraId="0F90292B" w14:textId="77777777" w:rsidR="005060F2" w:rsidRDefault="00A40980" w:rsidP="00D85C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Pr>
          <w:rFonts w:ascii="Times New Roman" w:hAnsi="Times New Roman"/>
          <w:b/>
          <w:color w:val="000000"/>
          <w:sz w:val="28"/>
          <w:szCs w:val="28"/>
        </w:rPr>
        <w:t>L</w:t>
      </w:r>
      <w:r w:rsidR="005060F2">
        <w:rPr>
          <w:rFonts w:ascii="Times New Roman" w:hAnsi="Times New Roman"/>
          <w:b/>
          <w:color w:val="000000"/>
          <w:sz w:val="28"/>
          <w:szCs w:val="28"/>
        </w:rPr>
        <w:t>ast Friday of the Month</w:t>
      </w:r>
    </w:p>
    <w:p w14:paraId="2888048E" w14:textId="77777777" w:rsidR="00F57486" w:rsidRDefault="005060F2" w:rsidP="00D85C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Pr>
          <w:rFonts w:ascii="Times New Roman" w:hAnsi="Times New Roman"/>
          <w:b/>
          <w:color w:val="000000"/>
          <w:sz w:val="28"/>
          <w:szCs w:val="28"/>
        </w:rPr>
        <w:t xml:space="preserve">7:00 pm  </w:t>
      </w:r>
    </w:p>
    <w:p w14:paraId="05237C54" w14:textId="77777777" w:rsidR="005060F2" w:rsidRPr="00A40980" w:rsidRDefault="005060F2" w:rsidP="00D85C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sidRPr="00A40980">
        <w:rPr>
          <w:rFonts w:ascii="Times New Roman" w:hAnsi="Times New Roman"/>
          <w:color w:val="000000"/>
          <w:sz w:val="28"/>
          <w:szCs w:val="28"/>
        </w:rPr>
        <w:t>Drums provided</w:t>
      </w:r>
      <w:r w:rsidR="00085184" w:rsidRPr="00A40980">
        <w:rPr>
          <w:rFonts w:ascii="Times New Roman" w:hAnsi="Times New Roman"/>
          <w:color w:val="000000"/>
          <w:sz w:val="28"/>
          <w:szCs w:val="28"/>
        </w:rPr>
        <w:t xml:space="preserve"> and </w:t>
      </w:r>
    </w:p>
    <w:p w14:paraId="3D655398" w14:textId="77777777" w:rsidR="00085184" w:rsidRDefault="00085184" w:rsidP="00D85C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proofErr w:type="gramStart"/>
      <w:r w:rsidRPr="00A40980">
        <w:rPr>
          <w:rFonts w:ascii="Times New Roman" w:hAnsi="Times New Roman"/>
          <w:color w:val="000000"/>
          <w:sz w:val="28"/>
          <w:szCs w:val="28"/>
        </w:rPr>
        <w:t>no</w:t>
      </w:r>
      <w:proofErr w:type="gramEnd"/>
      <w:r w:rsidRPr="00A40980">
        <w:rPr>
          <w:rFonts w:ascii="Times New Roman" w:hAnsi="Times New Roman"/>
          <w:color w:val="000000"/>
          <w:sz w:val="28"/>
          <w:szCs w:val="28"/>
        </w:rPr>
        <w:t xml:space="preserve"> drumming skills required</w:t>
      </w:r>
    </w:p>
    <w:p w14:paraId="7344C715" w14:textId="77777777" w:rsidR="005060F2" w:rsidRDefault="00D85C31" w:rsidP="00D85C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Pr>
          <w:rFonts w:ascii="Times New Roman" w:hAnsi="Times New Roman"/>
          <w:b/>
          <w:color w:val="000000"/>
          <w:sz w:val="28"/>
          <w:szCs w:val="28"/>
        </w:rPr>
        <w:t>Instructor</w:t>
      </w:r>
      <w:r w:rsidR="00085184">
        <w:rPr>
          <w:rFonts w:ascii="Times New Roman" w:hAnsi="Times New Roman"/>
          <w:b/>
          <w:color w:val="000000"/>
          <w:sz w:val="28"/>
          <w:szCs w:val="28"/>
        </w:rPr>
        <w:t>: Richard Freed</w:t>
      </w:r>
    </w:p>
    <w:p w14:paraId="30965ACE" w14:textId="77777777" w:rsidR="005060F2" w:rsidRDefault="00A40980"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roofErr w:type="gramStart"/>
      <w:r w:rsidR="00085184">
        <w:rPr>
          <w:rFonts w:ascii="Times New Roman" w:hAnsi="Times New Roman"/>
          <w:color w:val="000000"/>
          <w:sz w:val="28"/>
          <w:szCs w:val="28"/>
        </w:rPr>
        <w:t>donation</w:t>
      </w:r>
      <w:proofErr w:type="gramEnd"/>
      <w:r w:rsidR="00085184">
        <w:rPr>
          <w:rFonts w:ascii="Times New Roman" w:hAnsi="Times New Roman"/>
          <w:color w:val="000000"/>
          <w:sz w:val="28"/>
          <w:szCs w:val="28"/>
        </w:rPr>
        <w:t xml:space="preserve"> of $10.00 per session </w:t>
      </w:r>
    </w:p>
    <w:p w14:paraId="13265327" w14:textId="77777777" w:rsidR="00085184" w:rsidRDefault="00085184"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as able)</w:t>
      </w:r>
    </w:p>
    <w:p w14:paraId="4050A921" w14:textId="77777777" w:rsidR="007E54C6" w:rsidRDefault="007E54C6"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71752609" w14:textId="77777777" w:rsidR="00D41F04" w:rsidRDefault="00D41F04"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36411950" w14:textId="77777777" w:rsidR="007E54C6" w:rsidRDefault="00D41F04"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revised July 2025 )</w:t>
      </w:r>
    </w:p>
    <w:p w14:paraId="7A74D738" w14:textId="77777777" w:rsidR="007E54C6" w:rsidRDefault="007E54C6"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6F717248" w14:textId="77777777" w:rsidR="007E54C6" w:rsidRPr="00710875" w:rsidRDefault="007E54C6"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0"/>
          <w:szCs w:val="20"/>
          <w:u w:val="single"/>
        </w:rPr>
      </w:pPr>
    </w:p>
    <w:p w14:paraId="6E3A2692" w14:textId="77777777" w:rsidR="002B4457" w:rsidRDefault="002B4457"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47E696F7" w14:textId="77777777" w:rsidR="002B4457" w:rsidRDefault="002B4457"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743A592B" w14:textId="77777777" w:rsidR="0071633E" w:rsidRDefault="0071633E"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7D7BC5D9" w14:textId="77777777" w:rsidR="005060F2" w:rsidRPr="007E54C6" w:rsidRDefault="005060F2"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7E54C6">
        <w:rPr>
          <w:rFonts w:ascii="Times New Roman" w:hAnsi="Times New Roman"/>
          <w:b/>
          <w:color w:val="000000"/>
          <w:sz w:val="28"/>
          <w:szCs w:val="28"/>
          <w:u w:val="single"/>
        </w:rPr>
        <w:t>Ukulel</w:t>
      </w:r>
      <w:r w:rsidR="00F86997">
        <w:rPr>
          <w:rFonts w:ascii="Times New Roman" w:hAnsi="Times New Roman"/>
          <w:b/>
          <w:color w:val="000000"/>
          <w:sz w:val="28"/>
          <w:szCs w:val="28"/>
          <w:u w:val="single"/>
        </w:rPr>
        <w:t>e</w:t>
      </w:r>
      <w:r w:rsidR="00CA6E58">
        <w:rPr>
          <w:rFonts w:ascii="Times New Roman" w:hAnsi="Times New Roman"/>
          <w:b/>
          <w:color w:val="000000"/>
          <w:sz w:val="28"/>
          <w:szCs w:val="28"/>
          <w:u w:val="single"/>
        </w:rPr>
        <w:t xml:space="preserve"> Jam</w:t>
      </w:r>
    </w:p>
    <w:p w14:paraId="10620029" w14:textId="77777777" w:rsidR="005060F2" w:rsidRDefault="005060F2"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Pr>
          <w:rFonts w:ascii="Times New Roman" w:hAnsi="Times New Roman"/>
          <w:b/>
          <w:color w:val="000000"/>
          <w:sz w:val="28"/>
          <w:szCs w:val="28"/>
        </w:rPr>
        <w:t>Meets 2</w:t>
      </w:r>
      <w:r w:rsidRPr="004C5450">
        <w:rPr>
          <w:rFonts w:ascii="Times New Roman" w:hAnsi="Times New Roman"/>
          <w:b/>
          <w:color w:val="000000"/>
          <w:sz w:val="28"/>
          <w:szCs w:val="28"/>
          <w:vertAlign w:val="superscript"/>
        </w:rPr>
        <w:t>nd</w:t>
      </w:r>
      <w:r>
        <w:rPr>
          <w:rFonts w:ascii="Times New Roman" w:hAnsi="Times New Roman"/>
          <w:b/>
          <w:color w:val="000000"/>
          <w:sz w:val="28"/>
          <w:szCs w:val="28"/>
        </w:rPr>
        <w:t xml:space="preserve"> and 4</w:t>
      </w:r>
      <w:r w:rsidRPr="004C5450">
        <w:rPr>
          <w:rFonts w:ascii="Times New Roman" w:hAnsi="Times New Roman"/>
          <w:b/>
          <w:color w:val="000000"/>
          <w:sz w:val="28"/>
          <w:szCs w:val="28"/>
          <w:vertAlign w:val="superscript"/>
        </w:rPr>
        <w:t>th</w:t>
      </w:r>
      <w:r>
        <w:rPr>
          <w:rFonts w:ascii="Times New Roman" w:hAnsi="Times New Roman"/>
          <w:b/>
          <w:color w:val="000000"/>
          <w:sz w:val="28"/>
          <w:szCs w:val="28"/>
        </w:rPr>
        <w:t xml:space="preserve"> Wednesday</w:t>
      </w:r>
    </w:p>
    <w:p w14:paraId="1AACCEC8" w14:textId="77777777" w:rsidR="00085184" w:rsidRDefault="005060F2"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Pr>
          <w:rFonts w:ascii="Times New Roman" w:hAnsi="Times New Roman"/>
          <w:b/>
          <w:color w:val="000000"/>
          <w:sz w:val="28"/>
          <w:szCs w:val="28"/>
        </w:rPr>
        <w:t>at 12:00 noon</w:t>
      </w:r>
    </w:p>
    <w:p w14:paraId="728596BC" w14:textId="77777777" w:rsidR="00085184" w:rsidRDefault="002B4457"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An opportunity to have fun and learn</w:t>
      </w:r>
    </w:p>
    <w:p w14:paraId="09F4A076" w14:textId="77777777" w:rsidR="002B4457" w:rsidRDefault="002B4457"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to play the Ukelele </w:t>
      </w:r>
    </w:p>
    <w:p w14:paraId="08BC9395" w14:textId="77777777" w:rsidR="002B4457" w:rsidRPr="002B4457" w:rsidRDefault="002B4457"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45765DE5" w14:textId="77777777" w:rsidR="0071633E" w:rsidRDefault="0071633E"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68FCFED1" w14:textId="77777777" w:rsidR="005060F2" w:rsidRPr="00085184" w:rsidRDefault="005060F2" w:rsidP="00085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085184">
        <w:rPr>
          <w:rFonts w:ascii="Times New Roman" w:hAnsi="Times New Roman"/>
          <w:b/>
          <w:color w:val="000000"/>
          <w:sz w:val="28"/>
          <w:szCs w:val="28"/>
          <w:u w:val="single"/>
        </w:rPr>
        <w:t>Brechin Men’s Group</w:t>
      </w:r>
    </w:p>
    <w:p w14:paraId="4CC895F4" w14:textId="77777777" w:rsidR="005060F2" w:rsidRDefault="005060F2"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sidRPr="00425EF0">
        <w:rPr>
          <w:rFonts w:ascii="Times New Roman" w:hAnsi="Times New Roman"/>
          <w:b/>
          <w:color w:val="000000"/>
          <w:sz w:val="28"/>
          <w:szCs w:val="28"/>
        </w:rPr>
        <w:t>Meets the 4</w:t>
      </w:r>
      <w:r w:rsidRPr="00425EF0">
        <w:rPr>
          <w:rFonts w:ascii="Times New Roman" w:hAnsi="Times New Roman"/>
          <w:b/>
          <w:color w:val="000000"/>
          <w:sz w:val="28"/>
          <w:szCs w:val="28"/>
          <w:vertAlign w:val="superscript"/>
        </w:rPr>
        <w:t>th</w:t>
      </w:r>
      <w:r w:rsidRPr="00425EF0">
        <w:rPr>
          <w:rFonts w:ascii="Times New Roman" w:hAnsi="Times New Roman"/>
          <w:b/>
          <w:color w:val="000000"/>
          <w:sz w:val="28"/>
          <w:szCs w:val="28"/>
        </w:rPr>
        <w:t xml:space="preserve"> Monday at 2</w:t>
      </w:r>
      <w:r w:rsidR="00EF2FA2">
        <w:rPr>
          <w:rFonts w:ascii="Times New Roman" w:hAnsi="Times New Roman"/>
          <w:b/>
          <w:color w:val="000000"/>
          <w:sz w:val="28"/>
          <w:szCs w:val="28"/>
        </w:rPr>
        <w:t xml:space="preserve"> </w:t>
      </w:r>
      <w:r w:rsidRPr="00425EF0">
        <w:rPr>
          <w:rFonts w:ascii="Times New Roman" w:hAnsi="Times New Roman"/>
          <w:b/>
          <w:color w:val="000000"/>
          <w:sz w:val="28"/>
          <w:szCs w:val="28"/>
        </w:rPr>
        <w:t>pm</w:t>
      </w:r>
    </w:p>
    <w:p w14:paraId="462D9F69" w14:textId="77777777" w:rsidR="002B4457" w:rsidRPr="00D87418" w:rsidRDefault="00D87418"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A chance for men to meet to discuss current events and share fellowship.</w:t>
      </w:r>
    </w:p>
    <w:p w14:paraId="5F495CF4" w14:textId="77777777" w:rsidR="00836F7B" w:rsidRPr="006339E7" w:rsidRDefault="00836F7B"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1C7FE65E" w14:textId="77777777" w:rsidR="0071633E" w:rsidRDefault="0071633E"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71B562F0" w14:textId="77777777" w:rsidR="0071633E" w:rsidRDefault="006339E7"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Pr>
          <w:rFonts w:ascii="Times New Roman" w:hAnsi="Times New Roman"/>
          <w:b/>
          <w:color w:val="000000"/>
          <w:sz w:val="28"/>
          <w:szCs w:val="28"/>
          <w:u w:val="single"/>
        </w:rPr>
        <w:t>Brechin Ladies WHO Brunch</w:t>
      </w:r>
    </w:p>
    <w:p w14:paraId="56A17345" w14:textId="77777777" w:rsidR="002B4457" w:rsidRDefault="006339E7"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sidRPr="00A1315B">
        <w:rPr>
          <w:rFonts w:ascii="Times New Roman" w:hAnsi="Times New Roman"/>
          <w:b/>
          <w:color w:val="000000"/>
          <w:sz w:val="28"/>
          <w:szCs w:val="28"/>
        </w:rPr>
        <w:t xml:space="preserve">Meet monthly at Smitty's </w:t>
      </w:r>
    </w:p>
    <w:p w14:paraId="0ACFEF11" w14:textId="77777777" w:rsidR="006339E7" w:rsidRPr="00A1315B" w:rsidRDefault="006339E7"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rPr>
      </w:pPr>
      <w:r w:rsidRPr="00A1315B">
        <w:rPr>
          <w:rFonts w:ascii="Times New Roman" w:hAnsi="Times New Roman"/>
          <w:b/>
          <w:color w:val="000000"/>
          <w:sz w:val="28"/>
          <w:szCs w:val="28"/>
        </w:rPr>
        <w:t>(Rock City)</w:t>
      </w:r>
    </w:p>
    <w:p w14:paraId="66132036" w14:textId="77777777" w:rsidR="006339E7" w:rsidRDefault="006339E7"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For more information contact</w:t>
      </w:r>
    </w:p>
    <w:p w14:paraId="06C7AAF0" w14:textId="77777777" w:rsidR="0071633E" w:rsidRDefault="006339E7"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Susanne Body at sbody@shaw.c</w:t>
      </w:r>
      <w:r w:rsidR="0071633E">
        <w:rPr>
          <w:rFonts w:ascii="Times New Roman" w:hAnsi="Times New Roman"/>
          <w:color w:val="000000"/>
          <w:sz w:val="28"/>
          <w:szCs w:val="28"/>
        </w:rPr>
        <w:t>a</w:t>
      </w:r>
    </w:p>
    <w:p w14:paraId="34F55B35" w14:textId="77777777" w:rsidR="005060F2" w:rsidRPr="00425EF0" w:rsidRDefault="005060F2" w:rsidP="0042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43B8C590" w14:textId="77777777" w:rsidR="005060F2" w:rsidRDefault="005060F2" w:rsidP="00DA47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rPr>
      </w:pPr>
    </w:p>
    <w:p w14:paraId="227FFFD4" w14:textId="77777777" w:rsidR="005060F2" w:rsidRPr="001A70CB" w:rsidRDefault="007E54C6" w:rsidP="007E54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Style w:val="Emphasis"/>
          <w:b/>
          <w:u w:val="single"/>
        </w:rPr>
      </w:pPr>
      <w:r w:rsidRPr="001A70CB">
        <w:rPr>
          <w:rStyle w:val="Emphasis"/>
          <w:b/>
          <w:u w:val="single"/>
        </w:rPr>
        <w:t>Land Acknowledgement</w:t>
      </w:r>
    </w:p>
    <w:p w14:paraId="23862BAE" w14:textId="77777777" w:rsidR="00F57486" w:rsidRDefault="007E54C6" w:rsidP="00EF2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Style w:val="Emphasis"/>
        </w:rPr>
      </w:pPr>
      <w:r>
        <w:rPr>
          <w:rStyle w:val="Emphasis"/>
        </w:rPr>
        <w:t xml:space="preserve">This </w:t>
      </w:r>
      <w:r w:rsidR="00C9186F">
        <w:rPr>
          <w:rStyle w:val="Emphasis"/>
        </w:rPr>
        <w:t xml:space="preserve">land on which we gather </w:t>
      </w:r>
    </w:p>
    <w:p w14:paraId="6D466682" w14:textId="77777777" w:rsidR="00F57486" w:rsidRDefault="00C9186F" w:rsidP="00EF2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Style w:val="Emphasis"/>
        </w:rPr>
      </w:pPr>
      <w:r>
        <w:rPr>
          <w:rStyle w:val="Emphasis"/>
        </w:rPr>
        <w:t>is the traditional land</w:t>
      </w:r>
    </w:p>
    <w:p w14:paraId="40D78130" w14:textId="77777777" w:rsidR="00F57486" w:rsidRDefault="00563BE8" w:rsidP="00EF2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Style w:val="Emphasis"/>
        </w:rPr>
      </w:pPr>
      <w:r>
        <w:rPr>
          <w:rStyle w:val="Emphasis"/>
        </w:rPr>
        <w:t xml:space="preserve"> of the Snun</w:t>
      </w:r>
      <w:r w:rsidR="00C9186F">
        <w:rPr>
          <w:rStyle w:val="Emphasis"/>
        </w:rPr>
        <w:t xml:space="preserve">eymuxw people. </w:t>
      </w:r>
    </w:p>
    <w:p w14:paraId="2683E0EF" w14:textId="77777777" w:rsidR="00F57486" w:rsidRDefault="00C9186F" w:rsidP="00EF2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Style w:val="Emphasis"/>
        </w:rPr>
      </w:pPr>
      <w:r>
        <w:rPr>
          <w:rStyle w:val="Emphasis"/>
        </w:rPr>
        <w:t xml:space="preserve">They have lived and thrived here </w:t>
      </w:r>
    </w:p>
    <w:p w14:paraId="2C590A24" w14:textId="77777777" w:rsidR="00F57486" w:rsidRDefault="00C9186F" w:rsidP="00EF2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Style w:val="Emphasis"/>
        </w:rPr>
      </w:pPr>
      <w:r>
        <w:rPr>
          <w:rStyle w:val="Emphasis"/>
        </w:rPr>
        <w:t xml:space="preserve">for thousands of years. </w:t>
      </w:r>
    </w:p>
    <w:p w14:paraId="6EE6CE55" w14:textId="77777777" w:rsidR="00F57486" w:rsidRDefault="00C9186F" w:rsidP="00EF2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Style w:val="Emphasis"/>
        </w:rPr>
      </w:pPr>
      <w:r>
        <w:rPr>
          <w:rStyle w:val="Emphasis"/>
        </w:rPr>
        <w:t xml:space="preserve">We give thanks for the land </w:t>
      </w:r>
    </w:p>
    <w:p w14:paraId="2786891E" w14:textId="77777777" w:rsidR="00F57486" w:rsidRDefault="00C9186F" w:rsidP="00EF2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Style w:val="Emphasis"/>
        </w:rPr>
      </w:pPr>
      <w:r>
        <w:rPr>
          <w:rStyle w:val="Emphasis"/>
        </w:rPr>
        <w:t xml:space="preserve">and its people and we pray that, </w:t>
      </w:r>
    </w:p>
    <w:p w14:paraId="6F470FA6" w14:textId="77777777" w:rsidR="00F57486" w:rsidRDefault="00C9186F" w:rsidP="00EF2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Style w:val="Emphasis"/>
        </w:rPr>
      </w:pPr>
      <w:r>
        <w:rPr>
          <w:rStyle w:val="Emphasis"/>
        </w:rPr>
        <w:t xml:space="preserve">in our worship and our daily lives, </w:t>
      </w:r>
    </w:p>
    <w:p w14:paraId="143045A6" w14:textId="77777777" w:rsidR="005060F2" w:rsidRPr="008F0936" w:rsidRDefault="00C9186F" w:rsidP="00EF2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i/>
          <w:color w:val="000000"/>
          <w:sz w:val="28"/>
          <w:szCs w:val="28"/>
        </w:rPr>
      </w:pPr>
      <w:proofErr w:type="gramStart"/>
      <w:r>
        <w:rPr>
          <w:rStyle w:val="Emphasis"/>
        </w:rPr>
        <w:t>we</w:t>
      </w:r>
      <w:proofErr w:type="gramEnd"/>
      <w:r>
        <w:rPr>
          <w:rStyle w:val="Emphasis"/>
        </w:rPr>
        <w:t xml:space="preserve"> may honour the traditions and respect that is held for this land.</w:t>
      </w:r>
    </w:p>
    <w:sectPr w:rsidR="005060F2" w:rsidRPr="008F0936" w:rsidSect="005A052D">
      <w:pgSz w:w="15840" w:h="12240" w:orient="landscape"/>
      <w:pgMar w:top="540" w:right="720" w:bottom="180" w:left="720" w:header="720" w:footer="720" w:gutter="0"/>
      <w:cols w:num="3"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52254"/>
    <w:multiLevelType w:val="hybridMultilevel"/>
    <w:tmpl w:val="2EBEA38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2AE95810"/>
    <w:multiLevelType w:val="hybridMultilevel"/>
    <w:tmpl w:val="5A70175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2BCA1D53"/>
    <w:multiLevelType w:val="hybridMultilevel"/>
    <w:tmpl w:val="296EB3EE"/>
    <w:lvl w:ilvl="0" w:tplc="BAC4756C">
      <w:numFmt w:val="bullet"/>
      <w:lvlText w:val=""/>
      <w:lvlJc w:val="left"/>
      <w:pPr>
        <w:ind w:left="720" w:hanging="360"/>
      </w:pPr>
      <w:rPr>
        <w:rFonts w:ascii="Symbol" w:eastAsia="Times New Roman" w:hAnsi="Symbol" w:hint="default"/>
        <w:i/>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BEA7731"/>
    <w:multiLevelType w:val="multilevel"/>
    <w:tmpl w:val="44A270B6"/>
    <w:lvl w:ilvl="0">
      <w:start w:val="1"/>
      <w:numFmt w:val="bullet"/>
      <w:lvlText w:val="o"/>
      <w:lvlJc w:val="left"/>
      <w:pPr>
        <w:tabs>
          <w:tab w:val="num" w:pos="1440"/>
        </w:tabs>
        <w:ind w:left="144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D43A89"/>
    <w:multiLevelType w:val="hybridMultilevel"/>
    <w:tmpl w:val="A212F4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62E0792E"/>
    <w:multiLevelType w:val="hybridMultilevel"/>
    <w:tmpl w:val="44A270B6"/>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21317F"/>
    <w:multiLevelType w:val="hybridMultilevel"/>
    <w:tmpl w:val="141CD4AA"/>
    <w:lvl w:ilvl="0" w:tplc="758CEC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6F2E007A"/>
    <w:multiLevelType w:val="hybridMultilevel"/>
    <w:tmpl w:val="9202DF52"/>
    <w:lvl w:ilvl="0" w:tplc="27681EF8">
      <w:numFmt w:val="bullet"/>
      <w:lvlText w:val=""/>
      <w:lvlJc w:val="left"/>
      <w:pPr>
        <w:ind w:left="525" w:hanging="360"/>
      </w:pPr>
      <w:rPr>
        <w:rFonts w:ascii="Symbol" w:eastAsia="Times New Roman" w:hAnsi="Symbol" w:hint="default"/>
      </w:rPr>
    </w:lvl>
    <w:lvl w:ilvl="1" w:tplc="10090003" w:tentative="1">
      <w:start w:val="1"/>
      <w:numFmt w:val="bullet"/>
      <w:lvlText w:val="o"/>
      <w:lvlJc w:val="left"/>
      <w:pPr>
        <w:ind w:left="1245" w:hanging="360"/>
      </w:pPr>
      <w:rPr>
        <w:rFonts w:ascii="Courier New" w:hAnsi="Courier New" w:hint="default"/>
      </w:rPr>
    </w:lvl>
    <w:lvl w:ilvl="2" w:tplc="10090005" w:tentative="1">
      <w:start w:val="1"/>
      <w:numFmt w:val="bullet"/>
      <w:lvlText w:val=""/>
      <w:lvlJc w:val="left"/>
      <w:pPr>
        <w:ind w:left="1965" w:hanging="360"/>
      </w:pPr>
      <w:rPr>
        <w:rFonts w:ascii="Wingdings" w:hAnsi="Wingdings" w:hint="default"/>
      </w:rPr>
    </w:lvl>
    <w:lvl w:ilvl="3" w:tplc="10090001" w:tentative="1">
      <w:start w:val="1"/>
      <w:numFmt w:val="bullet"/>
      <w:lvlText w:val=""/>
      <w:lvlJc w:val="left"/>
      <w:pPr>
        <w:ind w:left="2685" w:hanging="360"/>
      </w:pPr>
      <w:rPr>
        <w:rFonts w:ascii="Symbol" w:hAnsi="Symbol" w:hint="default"/>
      </w:rPr>
    </w:lvl>
    <w:lvl w:ilvl="4" w:tplc="10090003" w:tentative="1">
      <w:start w:val="1"/>
      <w:numFmt w:val="bullet"/>
      <w:lvlText w:val="o"/>
      <w:lvlJc w:val="left"/>
      <w:pPr>
        <w:ind w:left="3405" w:hanging="360"/>
      </w:pPr>
      <w:rPr>
        <w:rFonts w:ascii="Courier New" w:hAnsi="Courier New" w:hint="default"/>
      </w:rPr>
    </w:lvl>
    <w:lvl w:ilvl="5" w:tplc="10090005" w:tentative="1">
      <w:start w:val="1"/>
      <w:numFmt w:val="bullet"/>
      <w:lvlText w:val=""/>
      <w:lvlJc w:val="left"/>
      <w:pPr>
        <w:ind w:left="4125" w:hanging="360"/>
      </w:pPr>
      <w:rPr>
        <w:rFonts w:ascii="Wingdings" w:hAnsi="Wingdings" w:hint="default"/>
      </w:rPr>
    </w:lvl>
    <w:lvl w:ilvl="6" w:tplc="10090001" w:tentative="1">
      <w:start w:val="1"/>
      <w:numFmt w:val="bullet"/>
      <w:lvlText w:val=""/>
      <w:lvlJc w:val="left"/>
      <w:pPr>
        <w:ind w:left="4845" w:hanging="360"/>
      </w:pPr>
      <w:rPr>
        <w:rFonts w:ascii="Symbol" w:hAnsi="Symbol" w:hint="default"/>
      </w:rPr>
    </w:lvl>
    <w:lvl w:ilvl="7" w:tplc="10090003" w:tentative="1">
      <w:start w:val="1"/>
      <w:numFmt w:val="bullet"/>
      <w:lvlText w:val="o"/>
      <w:lvlJc w:val="left"/>
      <w:pPr>
        <w:ind w:left="5565" w:hanging="360"/>
      </w:pPr>
      <w:rPr>
        <w:rFonts w:ascii="Courier New" w:hAnsi="Courier New" w:hint="default"/>
      </w:rPr>
    </w:lvl>
    <w:lvl w:ilvl="8" w:tplc="10090005" w:tentative="1">
      <w:start w:val="1"/>
      <w:numFmt w:val="bullet"/>
      <w:lvlText w:val=""/>
      <w:lvlJc w:val="left"/>
      <w:pPr>
        <w:ind w:left="6285" w:hanging="360"/>
      </w:pPr>
      <w:rPr>
        <w:rFonts w:ascii="Wingdings" w:hAnsi="Wingdings" w:hint="default"/>
      </w:rPr>
    </w:lvl>
  </w:abstractNum>
  <w:abstractNum w:abstractNumId="8" w15:restartNumberingAfterBreak="0">
    <w:nsid w:val="7D7B36D6"/>
    <w:multiLevelType w:val="hybridMultilevel"/>
    <w:tmpl w:val="E964357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95249315">
    <w:abstractNumId w:val="4"/>
  </w:num>
  <w:num w:numId="2" w16cid:durableId="401177674">
    <w:abstractNumId w:val="1"/>
  </w:num>
  <w:num w:numId="3" w16cid:durableId="282201269">
    <w:abstractNumId w:val="0"/>
  </w:num>
  <w:num w:numId="4" w16cid:durableId="2118256722">
    <w:abstractNumId w:val="8"/>
  </w:num>
  <w:num w:numId="5" w16cid:durableId="119299736">
    <w:abstractNumId w:val="5"/>
  </w:num>
  <w:num w:numId="6" w16cid:durableId="1915581897">
    <w:abstractNumId w:val="3"/>
  </w:num>
  <w:num w:numId="7" w16cid:durableId="1374110026">
    <w:abstractNumId w:val="6"/>
  </w:num>
  <w:num w:numId="8" w16cid:durableId="930116969">
    <w:abstractNumId w:val="7"/>
  </w:num>
  <w:num w:numId="9" w16cid:durableId="1142649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4F69E3"/>
    <w:rsid w:val="000176A9"/>
    <w:rsid w:val="000216CB"/>
    <w:rsid w:val="0002444E"/>
    <w:rsid w:val="00026DAB"/>
    <w:rsid w:val="000548F0"/>
    <w:rsid w:val="0007399A"/>
    <w:rsid w:val="000777E9"/>
    <w:rsid w:val="00083A37"/>
    <w:rsid w:val="00084529"/>
    <w:rsid w:val="00085184"/>
    <w:rsid w:val="000A18C7"/>
    <w:rsid w:val="000F323A"/>
    <w:rsid w:val="000F4E95"/>
    <w:rsid w:val="000F7F57"/>
    <w:rsid w:val="001115DE"/>
    <w:rsid w:val="001135BF"/>
    <w:rsid w:val="0012294C"/>
    <w:rsid w:val="00123CC4"/>
    <w:rsid w:val="001378D0"/>
    <w:rsid w:val="0014535B"/>
    <w:rsid w:val="001662D3"/>
    <w:rsid w:val="00167035"/>
    <w:rsid w:val="00167F5C"/>
    <w:rsid w:val="0017199E"/>
    <w:rsid w:val="00194C60"/>
    <w:rsid w:val="001A1757"/>
    <w:rsid w:val="001A3EB8"/>
    <w:rsid w:val="001A70CB"/>
    <w:rsid w:val="001B351B"/>
    <w:rsid w:val="001B3E4A"/>
    <w:rsid w:val="001C1A6A"/>
    <w:rsid w:val="001D47A0"/>
    <w:rsid w:val="001D55FB"/>
    <w:rsid w:val="001D6A05"/>
    <w:rsid w:val="001E1284"/>
    <w:rsid w:val="001E27BD"/>
    <w:rsid w:val="001E3CDA"/>
    <w:rsid w:val="001F1D37"/>
    <w:rsid w:val="001F324B"/>
    <w:rsid w:val="001F4620"/>
    <w:rsid w:val="00216BD0"/>
    <w:rsid w:val="00222BA0"/>
    <w:rsid w:val="00243DDA"/>
    <w:rsid w:val="00250AD4"/>
    <w:rsid w:val="002700ED"/>
    <w:rsid w:val="002903DF"/>
    <w:rsid w:val="0029174D"/>
    <w:rsid w:val="00292575"/>
    <w:rsid w:val="00296593"/>
    <w:rsid w:val="002A2172"/>
    <w:rsid w:val="002B3730"/>
    <w:rsid w:val="002B4457"/>
    <w:rsid w:val="002B79A1"/>
    <w:rsid w:val="002C0B1F"/>
    <w:rsid w:val="002C3256"/>
    <w:rsid w:val="002C53CC"/>
    <w:rsid w:val="002D1C46"/>
    <w:rsid w:val="002F653A"/>
    <w:rsid w:val="0030002E"/>
    <w:rsid w:val="00301194"/>
    <w:rsid w:val="00317383"/>
    <w:rsid w:val="003221D0"/>
    <w:rsid w:val="003223D8"/>
    <w:rsid w:val="00351D49"/>
    <w:rsid w:val="00374084"/>
    <w:rsid w:val="0037470A"/>
    <w:rsid w:val="00376707"/>
    <w:rsid w:val="00382E1F"/>
    <w:rsid w:val="00391FE6"/>
    <w:rsid w:val="003A621A"/>
    <w:rsid w:val="003A7E80"/>
    <w:rsid w:val="003B73DC"/>
    <w:rsid w:val="003C469B"/>
    <w:rsid w:val="003F063A"/>
    <w:rsid w:val="003F7BD2"/>
    <w:rsid w:val="0041406F"/>
    <w:rsid w:val="0041730A"/>
    <w:rsid w:val="00420B4A"/>
    <w:rsid w:val="00425EF0"/>
    <w:rsid w:val="004515EB"/>
    <w:rsid w:val="00453132"/>
    <w:rsid w:val="00461E10"/>
    <w:rsid w:val="0047476C"/>
    <w:rsid w:val="004773E6"/>
    <w:rsid w:val="0048398D"/>
    <w:rsid w:val="004B3CC2"/>
    <w:rsid w:val="004C18A2"/>
    <w:rsid w:val="004C5450"/>
    <w:rsid w:val="004C5C36"/>
    <w:rsid w:val="004D00E6"/>
    <w:rsid w:val="004E1659"/>
    <w:rsid w:val="004E5DAB"/>
    <w:rsid w:val="004F12A4"/>
    <w:rsid w:val="004F2277"/>
    <w:rsid w:val="004F2C3B"/>
    <w:rsid w:val="004F69E3"/>
    <w:rsid w:val="005005C5"/>
    <w:rsid w:val="005060F2"/>
    <w:rsid w:val="00510327"/>
    <w:rsid w:val="00541C35"/>
    <w:rsid w:val="005421F0"/>
    <w:rsid w:val="005541C2"/>
    <w:rsid w:val="00556722"/>
    <w:rsid w:val="00557A23"/>
    <w:rsid w:val="00561330"/>
    <w:rsid w:val="00563BE8"/>
    <w:rsid w:val="005764D3"/>
    <w:rsid w:val="00581FEB"/>
    <w:rsid w:val="005936BE"/>
    <w:rsid w:val="00595AA1"/>
    <w:rsid w:val="00595E49"/>
    <w:rsid w:val="005A052D"/>
    <w:rsid w:val="005A49AC"/>
    <w:rsid w:val="005B292E"/>
    <w:rsid w:val="005B49C9"/>
    <w:rsid w:val="005B5813"/>
    <w:rsid w:val="005B5C99"/>
    <w:rsid w:val="005D35C2"/>
    <w:rsid w:val="005D5EF0"/>
    <w:rsid w:val="005E2266"/>
    <w:rsid w:val="005E357F"/>
    <w:rsid w:val="005E3892"/>
    <w:rsid w:val="005F1545"/>
    <w:rsid w:val="006033B2"/>
    <w:rsid w:val="00606CE0"/>
    <w:rsid w:val="0061416B"/>
    <w:rsid w:val="006339E7"/>
    <w:rsid w:val="00641A33"/>
    <w:rsid w:val="006460FD"/>
    <w:rsid w:val="00653723"/>
    <w:rsid w:val="00657C9F"/>
    <w:rsid w:val="00667CF1"/>
    <w:rsid w:val="0067218F"/>
    <w:rsid w:val="00685E97"/>
    <w:rsid w:val="00693BC9"/>
    <w:rsid w:val="006A1A0E"/>
    <w:rsid w:val="006A3C0F"/>
    <w:rsid w:val="006B583E"/>
    <w:rsid w:val="006C4753"/>
    <w:rsid w:val="006D25C8"/>
    <w:rsid w:val="006F1608"/>
    <w:rsid w:val="006F4345"/>
    <w:rsid w:val="006F6BE5"/>
    <w:rsid w:val="0070587B"/>
    <w:rsid w:val="00710875"/>
    <w:rsid w:val="00711E18"/>
    <w:rsid w:val="00713FD6"/>
    <w:rsid w:val="0071633E"/>
    <w:rsid w:val="00717B7C"/>
    <w:rsid w:val="00730F5B"/>
    <w:rsid w:val="0074053B"/>
    <w:rsid w:val="00745B0A"/>
    <w:rsid w:val="007516C7"/>
    <w:rsid w:val="007738D9"/>
    <w:rsid w:val="0078481B"/>
    <w:rsid w:val="007A49FA"/>
    <w:rsid w:val="007B4DBA"/>
    <w:rsid w:val="007B72D7"/>
    <w:rsid w:val="007C1FAC"/>
    <w:rsid w:val="007C3111"/>
    <w:rsid w:val="007D3BE9"/>
    <w:rsid w:val="007E4C8D"/>
    <w:rsid w:val="007E54C6"/>
    <w:rsid w:val="007F292D"/>
    <w:rsid w:val="007F2B3E"/>
    <w:rsid w:val="00804E2E"/>
    <w:rsid w:val="00806F29"/>
    <w:rsid w:val="008103DB"/>
    <w:rsid w:val="00817E2C"/>
    <w:rsid w:val="0082352C"/>
    <w:rsid w:val="00824925"/>
    <w:rsid w:val="008276D2"/>
    <w:rsid w:val="00836F7B"/>
    <w:rsid w:val="00840170"/>
    <w:rsid w:val="00857BE4"/>
    <w:rsid w:val="00863395"/>
    <w:rsid w:val="00870341"/>
    <w:rsid w:val="0088252A"/>
    <w:rsid w:val="00894B5E"/>
    <w:rsid w:val="008A2C08"/>
    <w:rsid w:val="008A4F9A"/>
    <w:rsid w:val="008C1622"/>
    <w:rsid w:val="008D02DD"/>
    <w:rsid w:val="008D43C8"/>
    <w:rsid w:val="008E5FE1"/>
    <w:rsid w:val="008F0936"/>
    <w:rsid w:val="008F5BE3"/>
    <w:rsid w:val="0091002E"/>
    <w:rsid w:val="00911106"/>
    <w:rsid w:val="009136FA"/>
    <w:rsid w:val="009246E4"/>
    <w:rsid w:val="00927143"/>
    <w:rsid w:val="00935133"/>
    <w:rsid w:val="00937541"/>
    <w:rsid w:val="00947BAF"/>
    <w:rsid w:val="009574D4"/>
    <w:rsid w:val="0096676B"/>
    <w:rsid w:val="00967C30"/>
    <w:rsid w:val="009710FA"/>
    <w:rsid w:val="009829B1"/>
    <w:rsid w:val="00984D55"/>
    <w:rsid w:val="00992870"/>
    <w:rsid w:val="009951C0"/>
    <w:rsid w:val="009B74C0"/>
    <w:rsid w:val="009D0F18"/>
    <w:rsid w:val="009D4781"/>
    <w:rsid w:val="009D53EF"/>
    <w:rsid w:val="009D5FBC"/>
    <w:rsid w:val="009E2AF5"/>
    <w:rsid w:val="009E6BEE"/>
    <w:rsid w:val="00A1315B"/>
    <w:rsid w:val="00A14A2C"/>
    <w:rsid w:val="00A16D99"/>
    <w:rsid w:val="00A22518"/>
    <w:rsid w:val="00A40842"/>
    <w:rsid w:val="00A40980"/>
    <w:rsid w:val="00A42A6A"/>
    <w:rsid w:val="00A503B1"/>
    <w:rsid w:val="00A51E86"/>
    <w:rsid w:val="00A53BF9"/>
    <w:rsid w:val="00A66D83"/>
    <w:rsid w:val="00A75DF7"/>
    <w:rsid w:val="00AA52EB"/>
    <w:rsid w:val="00AB014B"/>
    <w:rsid w:val="00AC741A"/>
    <w:rsid w:val="00AD7EA2"/>
    <w:rsid w:val="00AE0085"/>
    <w:rsid w:val="00AE6EBC"/>
    <w:rsid w:val="00AF194F"/>
    <w:rsid w:val="00AF32AA"/>
    <w:rsid w:val="00AF4B6B"/>
    <w:rsid w:val="00B00AE1"/>
    <w:rsid w:val="00B044DB"/>
    <w:rsid w:val="00B07FB6"/>
    <w:rsid w:val="00B116C3"/>
    <w:rsid w:val="00B23292"/>
    <w:rsid w:val="00B7002D"/>
    <w:rsid w:val="00B70FC8"/>
    <w:rsid w:val="00B75E9B"/>
    <w:rsid w:val="00B762EB"/>
    <w:rsid w:val="00B87DF5"/>
    <w:rsid w:val="00B92FDE"/>
    <w:rsid w:val="00BA7BC3"/>
    <w:rsid w:val="00BB072A"/>
    <w:rsid w:val="00BC6DBC"/>
    <w:rsid w:val="00BC7D61"/>
    <w:rsid w:val="00BE0202"/>
    <w:rsid w:val="00BE0C17"/>
    <w:rsid w:val="00C12EA8"/>
    <w:rsid w:val="00C1312B"/>
    <w:rsid w:val="00C21519"/>
    <w:rsid w:val="00C258FA"/>
    <w:rsid w:val="00C33731"/>
    <w:rsid w:val="00C44CC3"/>
    <w:rsid w:val="00C4632F"/>
    <w:rsid w:val="00C75A47"/>
    <w:rsid w:val="00C8309D"/>
    <w:rsid w:val="00C9176C"/>
    <w:rsid w:val="00C9186F"/>
    <w:rsid w:val="00CA6E58"/>
    <w:rsid w:val="00CB7BD8"/>
    <w:rsid w:val="00CD0C92"/>
    <w:rsid w:val="00CD54C1"/>
    <w:rsid w:val="00CE3396"/>
    <w:rsid w:val="00CE4A7F"/>
    <w:rsid w:val="00CE5298"/>
    <w:rsid w:val="00CF074B"/>
    <w:rsid w:val="00CF167A"/>
    <w:rsid w:val="00CF41B4"/>
    <w:rsid w:val="00CF6E41"/>
    <w:rsid w:val="00D06A1A"/>
    <w:rsid w:val="00D11D91"/>
    <w:rsid w:val="00D4194F"/>
    <w:rsid w:val="00D41F04"/>
    <w:rsid w:val="00D552AD"/>
    <w:rsid w:val="00D85C31"/>
    <w:rsid w:val="00D87418"/>
    <w:rsid w:val="00D90E80"/>
    <w:rsid w:val="00D92FFB"/>
    <w:rsid w:val="00DA47CF"/>
    <w:rsid w:val="00DE0965"/>
    <w:rsid w:val="00DE12B3"/>
    <w:rsid w:val="00DE655B"/>
    <w:rsid w:val="00E060A4"/>
    <w:rsid w:val="00E077CD"/>
    <w:rsid w:val="00E109D6"/>
    <w:rsid w:val="00E41E77"/>
    <w:rsid w:val="00E46978"/>
    <w:rsid w:val="00E548E6"/>
    <w:rsid w:val="00E66768"/>
    <w:rsid w:val="00E7041E"/>
    <w:rsid w:val="00E7295A"/>
    <w:rsid w:val="00E76FAD"/>
    <w:rsid w:val="00E84B6C"/>
    <w:rsid w:val="00E97228"/>
    <w:rsid w:val="00E97523"/>
    <w:rsid w:val="00EB2158"/>
    <w:rsid w:val="00EB3C2D"/>
    <w:rsid w:val="00EB7635"/>
    <w:rsid w:val="00EC2E7B"/>
    <w:rsid w:val="00EC5258"/>
    <w:rsid w:val="00EC790F"/>
    <w:rsid w:val="00ED51CC"/>
    <w:rsid w:val="00EE3102"/>
    <w:rsid w:val="00EF2FA2"/>
    <w:rsid w:val="00F247C1"/>
    <w:rsid w:val="00F30988"/>
    <w:rsid w:val="00F538AD"/>
    <w:rsid w:val="00F562C1"/>
    <w:rsid w:val="00F57486"/>
    <w:rsid w:val="00F639FA"/>
    <w:rsid w:val="00F71CA8"/>
    <w:rsid w:val="00F8490C"/>
    <w:rsid w:val="00F8513C"/>
    <w:rsid w:val="00F85B36"/>
    <w:rsid w:val="00F86997"/>
    <w:rsid w:val="00FA4E48"/>
    <w:rsid w:val="00FC261A"/>
    <w:rsid w:val="00FC65FC"/>
    <w:rsid w:val="00FD6C55"/>
    <w:rsid w:val="00FE0AF6"/>
    <w:rsid w:val="00FE10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681AE9B"/>
  <w15:docId w15:val="{210790CB-2B5E-4A05-8360-4A1E00BA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06F"/>
    <w:rPr>
      <w:rFonts w:ascii="Comic Sans MS" w:hAnsi="Comic Sans MS"/>
      <w:sz w:val="23"/>
      <w:szCs w:val="24"/>
      <w:lang w:val="en-US" w:eastAsia="en-US"/>
    </w:rPr>
  </w:style>
  <w:style w:type="paragraph" w:styleId="Heading1">
    <w:name w:val="heading 1"/>
    <w:basedOn w:val="Normal"/>
    <w:next w:val="Normal"/>
    <w:link w:val="Heading1Char"/>
    <w:qFormat/>
    <w:locked/>
    <w:rsid w:val="00374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66768"/>
    <w:rPr>
      <w:rFonts w:cs="Times New Roman"/>
      <w:color w:val="0000FF"/>
      <w:u w:val="single"/>
    </w:rPr>
  </w:style>
  <w:style w:type="paragraph" w:styleId="BalloonText">
    <w:name w:val="Balloon Text"/>
    <w:basedOn w:val="Normal"/>
    <w:link w:val="BalloonTextChar"/>
    <w:uiPriority w:val="99"/>
    <w:semiHidden/>
    <w:rsid w:val="00E6676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0842"/>
    <w:rPr>
      <w:rFonts w:cs="Times New Roman"/>
      <w:sz w:val="2"/>
      <w:lang w:val="en-US" w:eastAsia="en-US"/>
    </w:rPr>
  </w:style>
  <w:style w:type="paragraph" w:styleId="ListParagraph">
    <w:name w:val="List Paragraph"/>
    <w:basedOn w:val="Normal"/>
    <w:uiPriority w:val="99"/>
    <w:qFormat/>
    <w:rsid w:val="0088252A"/>
    <w:pPr>
      <w:ind w:left="720"/>
      <w:contextualSpacing/>
    </w:pPr>
  </w:style>
  <w:style w:type="paragraph" w:styleId="NoSpacing">
    <w:name w:val="No Spacing"/>
    <w:uiPriority w:val="99"/>
    <w:qFormat/>
    <w:rsid w:val="003C469B"/>
    <w:rPr>
      <w:rFonts w:ascii="Comic Sans MS" w:hAnsi="Comic Sans MS"/>
      <w:sz w:val="23"/>
      <w:szCs w:val="24"/>
      <w:lang w:val="en-US" w:eastAsia="en-US"/>
    </w:rPr>
  </w:style>
  <w:style w:type="paragraph" w:styleId="DocumentMap">
    <w:name w:val="Document Map"/>
    <w:basedOn w:val="Normal"/>
    <w:link w:val="DocumentMapChar"/>
    <w:uiPriority w:val="99"/>
    <w:semiHidden/>
    <w:rsid w:val="007738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40842"/>
    <w:rPr>
      <w:rFonts w:cs="Times New Roman"/>
      <w:sz w:val="2"/>
      <w:lang w:val="en-US" w:eastAsia="en-US"/>
    </w:rPr>
  </w:style>
  <w:style w:type="character" w:styleId="Emphasis">
    <w:name w:val="Emphasis"/>
    <w:basedOn w:val="DefaultParagraphFont"/>
    <w:qFormat/>
    <w:locked/>
    <w:rsid w:val="007E54C6"/>
    <w:rPr>
      <w:i/>
      <w:iCs/>
    </w:rPr>
  </w:style>
  <w:style w:type="character" w:customStyle="1" w:styleId="Heading1Char">
    <w:name w:val="Heading 1 Char"/>
    <w:basedOn w:val="DefaultParagraphFont"/>
    <w:link w:val="Heading1"/>
    <w:rsid w:val="0037470A"/>
    <w:rPr>
      <w:rFonts w:asciiTheme="majorHAnsi" w:eastAsiaTheme="majorEastAsia" w:hAnsiTheme="majorHAnsi" w:cstheme="majorBidi"/>
      <w:b/>
      <w:bCs/>
      <w:color w:val="365F91"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15730">
      <w:marLeft w:val="0"/>
      <w:marRight w:val="0"/>
      <w:marTop w:val="0"/>
      <w:marBottom w:val="0"/>
      <w:divBdr>
        <w:top w:val="none" w:sz="0" w:space="0" w:color="auto"/>
        <w:left w:val="none" w:sz="0" w:space="0" w:color="auto"/>
        <w:bottom w:val="none" w:sz="0" w:space="0" w:color="auto"/>
        <w:right w:val="none" w:sz="0" w:space="0" w:color="auto"/>
      </w:divBdr>
      <w:divsChild>
        <w:div w:id="734015727">
          <w:marLeft w:val="0"/>
          <w:marRight w:val="0"/>
          <w:marTop w:val="0"/>
          <w:marBottom w:val="0"/>
          <w:divBdr>
            <w:top w:val="none" w:sz="0" w:space="0" w:color="auto"/>
            <w:left w:val="none" w:sz="0" w:space="0" w:color="auto"/>
            <w:bottom w:val="none" w:sz="0" w:space="0" w:color="auto"/>
            <w:right w:val="none" w:sz="0" w:space="0" w:color="auto"/>
          </w:divBdr>
          <w:divsChild>
            <w:div w:id="734015729">
              <w:marLeft w:val="0"/>
              <w:marRight w:val="0"/>
              <w:marTop w:val="0"/>
              <w:marBottom w:val="0"/>
              <w:divBdr>
                <w:top w:val="none" w:sz="0" w:space="0" w:color="auto"/>
                <w:left w:val="none" w:sz="0" w:space="0" w:color="auto"/>
                <w:bottom w:val="none" w:sz="0" w:space="0" w:color="auto"/>
                <w:right w:val="none" w:sz="0" w:space="0" w:color="auto"/>
              </w:divBdr>
              <w:divsChild>
                <w:div w:id="734015731">
                  <w:marLeft w:val="0"/>
                  <w:marRight w:val="0"/>
                  <w:marTop w:val="0"/>
                  <w:marBottom w:val="0"/>
                  <w:divBdr>
                    <w:top w:val="none" w:sz="0" w:space="0" w:color="auto"/>
                    <w:left w:val="none" w:sz="0" w:space="0" w:color="auto"/>
                    <w:bottom w:val="none" w:sz="0" w:space="0" w:color="auto"/>
                    <w:right w:val="none" w:sz="0" w:space="0" w:color="auto"/>
                  </w:divBdr>
                  <w:divsChild>
                    <w:div w:id="734015726">
                      <w:marLeft w:val="0"/>
                      <w:marRight w:val="0"/>
                      <w:marTop w:val="0"/>
                      <w:marBottom w:val="0"/>
                      <w:divBdr>
                        <w:top w:val="none" w:sz="0" w:space="0" w:color="auto"/>
                        <w:left w:val="none" w:sz="0" w:space="0" w:color="auto"/>
                        <w:bottom w:val="none" w:sz="0" w:space="0" w:color="auto"/>
                        <w:right w:val="none" w:sz="0" w:space="0" w:color="auto"/>
                      </w:divBdr>
                      <w:divsChild>
                        <w:div w:id="73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arrefuge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chin%20United%20Churc\AppData\Roaming\Microsoft\Templates\TP0300007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DEA639-C8BF-4B62-8F99-171755F7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TP030000700.dotx</Template>
  <TotalTime>8</TotalTime>
  <Pages>2</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Opportunities for Service</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Opportunities for Service</dc:title>
  <dc:creator>Brechin United Churc</dc:creator>
  <cp:lastModifiedBy>Brechin Office</cp:lastModifiedBy>
  <cp:revision>2</cp:revision>
  <cp:lastPrinted>2025-07-16T22:28:00Z</cp:lastPrinted>
  <dcterms:created xsi:type="dcterms:W3CDTF">2025-07-29T17:21:00Z</dcterms:created>
  <dcterms:modified xsi:type="dcterms:W3CDTF">2025-07-29T17:21:00Z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TC300007009990</vt:lpwstr>
  </property>
</Properties>
</file>