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352" w:type="pct"/>
        <w:tblInd w:w="-455" w:type="dxa"/>
        <w:tblLook w:val="04A0" w:firstRow="1" w:lastRow="0" w:firstColumn="1" w:lastColumn="0" w:noHBand="0" w:noVBand="1"/>
      </w:tblPr>
      <w:tblGrid>
        <w:gridCol w:w="2254"/>
        <w:gridCol w:w="2156"/>
        <w:gridCol w:w="1799"/>
        <w:gridCol w:w="3799"/>
      </w:tblGrid>
      <w:tr w:rsidR="00E57F1A" w:rsidRPr="00C9238F" w14:paraId="39E9117C" w14:textId="77777777" w:rsidTr="006D295F">
        <w:tc>
          <w:tcPr>
            <w:tcW w:w="5000" w:type="pct"/>
            <w:gridSpan w:val="4"/>
            <w:vAlign w:val="bottom"/>
          </w:tcPr>
          <w:p w14:paraId="0A5D5741" w14:textId="3B0D51D4" w:rsidR="00E57F1A" w:rsidRPr="00C9238F" w:rsidRDefault="00E57F1A" w:rsidP="00576892">
            <w:pPr>
              <w:spacing w:before="240"/>
            </w:pPr>
            <w:r>
              <w:t>Family Name</w:t>
            </w:r>
          </w:p>
        </w:tc>
      </w:tr>
      <w:tr w:rsidR="00E57F1A" w:rsidRPr="00C9238F" w14:paraId="6E8CCF5C" w14:textId="77777777" w:rsidTr="006D295F">
        <w:tc>
          <w:tcPr>
            <w:tcW w:w="1126" w:type="pct"/>
          </w:tcPr>
          <w:p w14:paraId="6C240AB7" w14:textId="77777777" w:rsidR="00E57F1A" w:rsidRPr="00C9238F" w:rsidRDefault="00E57F1A" w:rsidP="00A56E86">
            <w:pPr>
              <w:spacing w:before="240"/>
            </w:pPr>
            <w:r>
              <w:t>Family Address</w:t>
            </w:r>
          </w:p>
        </w:tc>
        <w:tc>
          <w:tcPr>
            <w:tcW w:w="3874" w:type="pct"/>
            <w:gridSpan w:val="3"/>
          </w:tcPr>
          <w:p w14:paraId="3DBBF402" w14:textId="77777777" w:rsidR="00E57F1A" w:rsidRPr="00C9238F" w:rsidRDefault="00E57F1A" w:rsidP="00A56E86">
            <w:pPr>
              <w:spacing w:before="240"/>
            </w:pPr>
          </w:p>
        </w:tc>
      </w:tr>
      <w:tr w:rsidR="00E57F1A" w:rsidRPr="00C9238F" w14:paraId="11CB4527" w14:textId="77777777" w:rsidTr="006D295F">
        <w:sdt>
          <w:sdtPr>
            <w:id w:val="-521243642"/>
            <w:placeholder>
              <w:docPart w:val="0FE3B673CB554E4EB80D8F8622CF081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26" w:type="pct"/>
              </w:tcPr>
              <w:p w14:paraId="2AFBE613" w14:textId="77777777" w:rsidR="00E57F1A" w:rsidRPr="00C9238F" w:rsidRDefault="00E57F1A" w:rsidP="00A56E86">
                <w:pPr>
                  <w:spacing w:before="240"/>
                </w:pPr>
                <w:r w:rsidRPr="00576892">
                  <w:t>City/State/Zip</w:t>
                </w:r>
              </w:p>
            </w:tc>
          </w:sdtContent>
        </w:sdt>
        <w:tc>
          <w:tcPr>
            <w:tcW w:w="3874" w:type="pct"/>
            <w:gridSpan w:val="3"/>
          </w:tcPr>
          <w:p w14:paraId="1CB61EE0" w14:textId="77777777" w:rsidR="00E57F1A" w:rsidRPr="00C9238F" w:rsidRDefault="00E57F1A" w:rsidP="00A56E86">
            <w:pPr>
              <w:spacing w:before="240"/>
            </w:pPr>
          </w:p>
        </w:tc>
      </w:tr>
      <w:tr w:rsidR="00E57F1A" w:rsidRPr="00C9238F" w14:paraId="484C7523" w14:textId="77777777" w:rsidTr="00D169CF">
        <w:tc>
          <w:tcPr>
            <w:tcW w:w="1126" w:type="pct"/>
          </w:tcPr>
          <w:p w14:paraId="3E28B179" w14:textId="4BDF2E33" w:rsidR="00E57F1A" w:rsidRDefault="00E57F1A" w:rsidP="00A56E86">
            <w:pPr>
              <w:spacing w:before="240"/>
            </w:pPr>
            <w:r>
              <w:t xml:space="preserve">Primary </w:t>
            </w:r>
            <w:r w:rsidR="008F0BE2">
              <w:t>Phone</w:t>
            </w:r>
          </w:p>
        </w:tc>
        <w:tc>
          <w:tcPr>
            <w:tcW w:w="1077" w:type="pct"/>
          </w:tcPr>
          <w:p w14:paraId="3126F12E" w14:textId="77777777" w:rsidR="00E57F1A" w:rsidRPr="00C9238F" w:rsidRDefault="00E57F1A" w:rsidP="00A56E86">
            <w:pPr>
              <w:spacing w:before="240"/>
            </w:pPr>
          </w:p>
        </w:tc>
        <w:tc>
          <w:tcPr>
            <w:tcW w:w="899" w:type="pct"/>
          </w:tcPr>
          <w:p w14:paraId="3DFF391E" w14:textId="04748F99" w:rsidR="00E57F1A" w:rsidRPr="00C9238F" w:rsidRDefault="00D85CEE" w:rsidP="00A56E86">
            <w:pPr>
              <w:spacing w:before="240"/>
            </w:pPr>
            <w:r>
              <w:t xml:space="preserve">Primary </w:t>
            </w:r>
            <w:r w:rsidR="00E57F1A">
              <w:t>Email</w:t>
            </w:r>
          </w:p>
        </w:tc>
        <w:tc>
          <w:tcPr>
            <w:tcW w:w="1897" w:type="pct"/>
          </w:tcPr>
          <w:p w14:paraId="3A2D53A9" w14:textId="70F9906F" w:rsidR="00E57F1A" w:rsidRPr="00C9238F" w:rsidRDefault="00E57F1A" w:rsidP="00A56E86">
            <w:pPr>
              <w:spacing w:before="240"/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938"/>
        <w:tblW w:w="5340" w:type="pct"/>
        <w:tblLayout w:type="fixed"/>
        <w:tblLook w:val="04A0" w:firstRow="1" w:lastRow="0" w:firstColumn="1" w:lastColumn="0" w:noHBand="0" w:noVBand="1"/>
      </w:tblPr>
      <w:tblGrid>
        <w:gridCol w:w="2969"/>
        <w:gridCol w:w="1078"/>
        <w:gridCol w:w="1260"/>
        <w:gridCol w:w="1801"/>
        <w:gridCol w:w="2878"/>
      </w:tblGrid>
      <w:tr w:rsidR="00A45CA1" w14:paraId="440B3406" w14:textId="4B8ECD17" w:rsidTr="00A45CA1">
        <w:trPr>
          <w:trHeight w:val="533"/>
        </w:trPr>
        <w:tc>
          <w:tcPr>
            <w:tcW w:w="1486" w:type="pct"/>
          </w:tcPr>
          <w:p w14:paraId="2069101B" w14:textId="77777777" w:rsidR="006D295F" w:rsidRPr="00922E80" w:rsidRDefault="006D295F" w:rsidP="00A45CA1">
            <w:pPr>
              <w:pStyle w:val="NoSpacing"/>
              <w:rPr>
                <w:sz w:val="24"/>
                <w:szCs w:val="24"/>
              </w:rPr>
            </w:pPr>
            <w:r w:rsidRPr="00922E80">
              <w:rPr>
                <w:sz w:val="24"/>
                <w:szCs w:val="24"/>
              </w:rPr>
              <w:t>Name</w:t>
            </w:r>
          </w:p>
        </w:tc>
        <w:tc>
          <w:tcPr>
            <w:tcW w:w="540" w:type="pct"/>
          </w:tcPr>
          <w:p w14:paraId="799BAA68" w14:textId="77777777" w:rsidR="006D295F" w:rsidRPr="00922E80" w:rsidRDefault="006D295F" w:rsidP="00A45CA1">
            <w:pPr>
              <w:pStyle w:val="NoSpacing"/>
              <w:rPr>
                <w:sz w:val="24"/>
                <w:szCs w:val="24"/>
              </w:rPr>
            </w:pPr>
            <w:r w:rsidRPr="00922E80">
              <w:rPr>
                <w:sz w:val="24"/>
                <w:szCs w:val="24"/>
              </w:rPr>
              <w:t>Status</w:t>
            </w:r>
          </w:p>
        </w:tc>
        <w:tc>
          <w:tcPr>
            <w:tcW w:w="631" w:type="pct"/>
          </w:tcPr>
          <w:p w14:paraId="63E54660" w14:textId="77777777" w:rsidR="006D295F" w:rsidRPr="00922E80" w:rsidRDefault="006D295F" w:rsidP="00A45CA1">
            <w:pPr>
              <w:pStyle w:val="NoSpacing"/>
              <w:rPr>
                <w:sz w:val="24"/>
                <w:szCs w:val="24"/>
              </w:rPr>
            </w:pPr>
            <w:r w:rsidRPr="00922E80">
              <w:rPr>
                <w:sz w:val="24"/>
                <w:szCs w:val="24"/>
              </w:rPr>
              <w:t>DOB</w:t>
            </w:r>
          </w:p>
        </w:tc>
        <w:tc>
          <w:tcPr>
            <w:tcW w:w="902" w:type="pct"/>
          </w:tcPr>
          <w:p w14:paraId="6DC9AE9C" w14:textId="652B95EB" w:rsidR="006D295F" w:rsidRPr="00922E80" w:rsidRDefault="006D295F" w:rsidP="00A45CA1">
            <w:pPr>
              <w:pStyle w:val="NoSpacing"/>
              <w:rPr>
                <w:sz w:val="24"/>
                <w:szCs w:val="24"/>
              </w:rPr>
            </w:pPr>
            <w:r w:rsidRPr="00922E80">
              <w:rPr>
                <w:sz w:val="24"/>
                <w:szCs w:val="24"/>
              </w:rPr>
              <w:t>Cell</w:t>
            </w:r>
          </w:p>
        </w:tc>
        <w:tc>
          <w:tcPr>
            <w:tcW w:w="1442" w:type="pct"/>
          </w:tcPr>
          <w:p w14:paraId="6D3C796D" w14:textId="76D2FA74" w:rsidR="006D295F" w:rsidRPr="00D85CEE" w:rsidRDefault="006D295F" w:rsidP="00A45CA1">
            <w:pPr>
              <w:pStyle w:val="NoSpacing"/>
              <w:rPr>
                <w:sz w:val="40"/>
                <w:szCs w:val="40"/>
              </w:rPr>
            </w:pPr>
            <w:r>
              <w:rPr>
                <w:sz w:val="20"/>
                <w:szCs w:val="20"/>
              </w:rPr>
              <w:t>Email Address</w:t>
            </w:r>
          </w:p>
        </w:tc>
      </w:tr>
      <w:tr w:rsidR="00A45CA1" w:rsidRPr="00922E80" w14:paraId="4AD60483" w14:textId="12187A4D" w:rsidTr="00A45CA1">
        <w:tc>
          <w:tcPr>
            <w:tcW w:w="1486" w:type="pct"/>
          </w:tcPr>
          <w:p w14:paraId="7CD79388" w14:textId="77777777" w:rsidR="006D295F" w:rsidRPr="00227422" w:rsidRDefault="006D295F" w:rsidP="00A45CA1">
            <w:pPr>
              <w:pStyle w:val="NoSpacing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22742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Ex. Bryan Horner</w:t>
            </w:r>
          </w:p>
        </w:tc>
        <w:tc>
          <w:tcPr>
            <w:tcW w:w="540" w:type="pct"/>
          </w:tcPr>
          <w:p w14:paraId="7543C1F0" w14:textId="77777777" w:rsidR="006D295F" w:rsidRPr="00227422" w:rsidRDefault="006D295F" w:rsidP="00A45CA1">
            <w:pPr>
              <w:pStyle w:val="NoSpacing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22742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Father</w:t>
            </w:r>
          </w:p>
        </w:tc>
        <w:tc>
          <w:tcPr>
            <w:tcW w:w="631" w:type="pct"/>
          </w:tcPr>
          <w:p w14:paraId="43740601" w14:textId="77777777" w:rsidR="006D295F" w:rsidRPr="00227422" w:rsidRDefault="006D295F" w:rsidP="00A45CA1">
            <w:pPr>
              <w:pStyle w:val="NoSpacing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22742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05/11/1965</w:t>
            </w:r>
          </w:p>
        </w:tc>
        <w:tc>
          <w:tcPr>
            <w:tcW w:w="902" w:type="pct"/>
          </w:tcPr>
          <w:p w14:paraId="55172AE8" w14:textId="66A023E6" w:rsidR="006D295F" w:rsidRPr="00227422" w:rsidRDefault="006D295F" w:rsidP="00A45CA1">
            <w:pPr>
              <w:pStyle w:val="NoSpacing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227422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662-213-2431</w:t>
            </w:r>
          </w:p>
        </w:tc>
        <w:tc>
          <w:tcPr>
            <w:tcW w:w="1442" w:type="pct"/>
          </w:tcPr>
          <w:p w14:paraId="74D5D840" w14:textId="32E794B7" w:rsidR="006D295F" w:rsidRPr="00922E80" w:rsidRDefault="006D295F" w:rsidP="00A45CA1">
            <w:pPr>
              <w:pStyle w:val="NoSpacing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bryan@fbcbaldwyn.com</w:t>
            </w:r>
          </w:p>
        </w:tc>
      </w:tr>
      <w:tr w:rsidR="00A45CA1" w:rsidRPr="00922E80" w14:paraId="751D76ED" w14:textId="59218200" w:rsidTr="00A45CA1">
        <w:trPr>
          <w:trHeight w:val="432"/>
        </w:trPr>
        <w:tc>
          <w:tcPr>
            <w:tcW w:w="1486" w:type="pct"/>
          </w:tcPr>
          <w:p w14:paraId="0F77F9C6" w14:textId="77777777" w:rsidR="006D295F" w:rsidRDefault="006D295F" w:rsidP="00A45CA1">
            <w:pPr>
              <w:pStyle w:val="NoSpacing"/>
              <w:rPr>
                <w:sz w:val="28"/>
              </w:rPr>
            </w:pPr>
          </w:p>
        </w:tc>
        <w:tc>
          <w:tcPr>
            <w:tcW w:w="540" w:type="pct"/>
          </w:tcPr>
          <w:p w14:paraId="08B5CECA" w14:textId="77777777" w:rsidR="006D295F" w:rsidRDefault="006D295F" w:rsidP="00A45CA1">
            <w:pPr>
              <w:pStyle w:val="NoSpacing"/>
              <w:rPr>
                <w:sz w:val="28"/>
              </w:rPr>
            </w:pPr>
          </w:p>
        </w:tc>
        <w:tc>
          <w:tcPr>
            <w:tcW w:w="631" w:type="pct"/>
          </w:tcPr>
          <w:p w14:paraId="41CAD527" w14:textId="77777777" w:rsidR="006D295F" w:rsidRDefault="006D295F" w:rsidP="00A45CA1">
            <w:pPr>
              <w:pStyle w:val="NoSpacing"/>
              <w:rPr>
                <w:sz w:val="28"/>
              </w:rPr>
            </w:pPr>
          </w:p>
        </w:tc>
        <w:tc>
          <w:tcPr>
            <w:tcW w:w="902" w:type="pct"/>
          </w:tcPr>
          <w:p w14:paraId="1D6014BC" w14:textId="6D12AEC8" w:rsidR="006D295F" w:rsidRDefault="006D295F" w:rsidP="00A45CA1">
            <w:pPr>
              <w:pStyle w:val="NoSpacing"/>
              <w:rPr>
                <w:sz w:val="28"/>
              </w:rPr>
            </w:pPr>
          </w:p>
        </w:tc>
        <w:tc>
          <w:tcPr>
            <w:tcW w:w="1442" w:type="pct"/>
          </w:tcPr>
          <w:p w14:paraId="0A08226D" w14:textId="70263E59" w:rsidR="006D295F" w:rsidRPr="00922E80" w:rsidRDefault="006D295F" w:rsidP="00A45CA1">
            <w:pPr>
              <w:pStyle w:val="NoSpacing"/>
              <w:rPr>
                <w:sz w:val="28"/>
              </w:rPr>
            </w:pPr>
          </w:p>
        </w:tc>
      </w:tr>
      <w:tr w:rsidR="00A45CA1" w:rsidRPr="00922E80" w14:paraId="64B8B92E" w14:textId="0EEF1E6B" w:rsidTr="00A45CA1">
        <w:trPr>
          <w:trHeight w:val="432"/>
        </w:trPr>
        <w:tc>
          <w:tcPr>
            <w:tcW w:w="1486" w:type="pct"/>
          </w:tcPr>
          <w:p w14:paraId="06685F4F" w14:textId="77777777" w:rsidR="006D295F" w:rsidRDefault="006D295F" w:rsidP="00A45CA1">
            <w:pPr>
              <w:pStyle w:val="NoSpacing"/>
              <w:rPr>
                <w:sz w:val="28"/>
              </w:rPr>
            </w:pPr>
          </w:p>
        </w:tc>
        <w:tc>
          <w:tcPr>
            <w:tcW w:w="540" w:type="pct"/>
          </w:tcPr>
          <w:p w14:paraId="6D1CFAE4" w14:textId="77777777" w:rsidR="006D295F" w:rsidRDefault="006D295F" w:rsidP="00A45CA1">
            <w:pPr>
              <w:pStyle w:val="NoSpacing"/>
              <w:rPr>
                <w:sz w:val="28"/>
              </w:rPr>
            </w:pPr>
          </w:p>
        </w:tc>
        <w:tc>
          <w:tcPr>
            <w:tcW w:w="631" w:type="pct"/>
          </w:tcPr>
          <w:p w14:paraId="0BD1E894" w14:textId="77777777" w:rsidR="006D295F" w:rsidRDefault="006D295F" w:rsidP="00A45CA1">
            <w:pPr>
              <w:pStyle w:val="NoSpacing"/>
              <w:rPr>
                <w:sz w:val="28"/>
              </w:rPr>
            </w:pPr>
          </w:p>
        </w:tc>
        <w:tc>
          <w:tcPr>
            <w:tcW w:w="902" w:type="pct"/>
          </w:tcPr>
          <w:p w14:paraId="0ED4310A" w14:textId="190E3304" w:rsidR="006D295F" w:rsidRDefault="006D295F" w:rsidP="00A45CA1">
            <w:pPr>
              <w:pStyle w:val="NoSpacing"/>
              <w:rPr>
                <w:sz w:val="28"/>
              </w:rPr>
            </w:pPr>
          </w:p>
        </w:tc>
        <w:tc>
          <w:tcPr>
            <w:tcW w:w="1442" w:type="pct"/>
          </w:tcPr>
          <w:p w14:paraId="7D69F3BE" w14:textId="77777777" w:rsidR="006D295F" w:rsidRPr="00922E80" w:rsidRDefault="006D295F" w:rsidP="00A45CA1">
            <w:pPr>
              <w:pStyle w:val="NoSpacing"/>
              <w:rPr>
                <w:sz w:val="28"/>
              </w:rPr>
            </w:pPr>
          </w:p>
        </w:tc>
      </w:tr>
      <w:tr w:rsidR="00A45CA1" w:rsidRPr="00922E80" w14:paraId="4AF6A24C" w14:textId="5BD01397" w:rsidTr="00A45CA1">
        <w:trPr>
          <w:trHeight w:val="432"/>
        </w:trPr>
        <w:tc>
          <w:tcPr>
            <w:tcW w:w="1486" w:type="pct"/>
          </w:tcPr>
          <w:p w14:paraId="1DA50EFA" w14:textId="77777777" w:rsidR="006D295F" w:rsidRDefault="006D295F" w:rsidP="00A45CA1">
            <w:pPr>
              <w:pStyle w:val="NoSpacing"/>
              <w:rPr>
                <w:sz w:val="28"/>
              </w:rPr>
            </w:pPr>
          </w:p>
        </w:tc>
        <w:tc>
          <w:tcPr>
            <w:tcW w:w="540" w:type="pct"/>
          </w:tcPr>
          <w:p w14:paraId="603C4A8F" w14:textId="77777777" w:rsidR="006D295F" w:rsidRDefault="006D295F" w:rsidP="00A45CA1">
            <w:pPr>
              <w:pStyle w:val="NoSpacing"/>
              <w:rPr>
                <w:sz w:val="28"/>
              </w:rPr>
            </w:pPr>
          </w:p>
        </w:tc>
        <w:tc>
          <w:tcPr>
            <w:tcW w:w="631" w:type="pct"/>
          </w:tcPr>
          <w:p w14:paraId="04054391" w14:textId="77777777" w:rsidR="006D295F" w:rsidRDefault="006D295F" w:rsidP="00A45CA1">
            <w:pPr>
              <w:pStyle w:val="NoSpacing"/>
              <w:rPr>
                <w:sz w:val="28"/>
              </w:rPr>
            </w:pPr>
          </w:p>
        </w:tc>
        <w:tc>
          <w:tcPr>
            <w:tcW w:w="902" w:type="pct"/>
          </w:tcPr>
          <w:p w14:paraId="58FDCF91" w14:textId="1F2836F8" w:rsidR="006D295F" w:rsidRDefault="006D295F" w:rsidP="00A45CA1">
            <w:pPr>
              <w:pStyle w:val="NoSpacing"/>
              <w:rPr>
                <w:sz w:val="28"/>
              </w:rPr>
            </w:pPr>
          </w:p>
        </w:tc>
        <w:tc>
          <w:tcPr>
            <w:tcW w:w="1442" w:type="pct"/>
          </w:tcPr>
          <w:p w14:paraId="1C10C8DE" w14:textId="77777777" w:rsidR="006D295F" w:rsidRPr="00922E80" w:rsidRDefault="006D295F" w:rsidP="00A45CA1">
            <w:pPr>
              <w:pStyle w:val="NoSpacing"/>
              <w:rPr>
                <w:sz w:val="28"/>
              </w:rPr>
            </w:pPr>
          </w:p>
        </w:tc>
      </w:tr>
      <w:tr w:rsidR="00A45CA1" w:rsidRPr="00922E80" w14:paraId="08951042" w14:textId="1FFC53C4" w:rsidTr="00A45CA1">
        <w:trPr>
          <w:trHeight w:val="432"/>
        </w:trPr>
        <w:tc>
          <w:tcPr>
            <w:tcW w:w="1486" w:type="pct"/>
          </w:tcPr>
          <w:p w14:paraId="72BD198B" w14:textId="77777777" w:rsidR="006D295F" w:rsidRDefault="006D295F" w:rsidP="00A45CA1">
            <w:pPr>
              <w:pStyle w:val="NoSpacing"/>
              <w:rPr>
                <w:sz w:val="28"/>
              </w:rPr>
            </w:pPr>
          </w:p>
        </w:tc>
        <w:tc>
          <w:tcPr>
            <w:tcW w:w="540" w:type="pct"/>
          </w:tcPr>
          <w:p w14:paraId="5B89E4D4" w14:textId="77777777" w:rsidR="006D295F" w:rsidRDefault="006D295F" w:rsidP="00A45CA1">
            <w:pPr>
              <w:pStyle w:val="NoSpacing"/>
              <w:rPr>
                <w:sz w:val="28"/>
              </w:rPr>
            </w:pPr>
          </w:p>
        </w:tc>
        <w:tc>
          <w:tcPr>
            <w:tcW w:w="631" w:type="pct"/>
          </w:tcPr>
          <w:p w14:paraId="541C7241" w14:textId="77777777" w:rsidR="006D295F" w:rsidRDefault="006D295F" w:rsidP="00A45CA1">
            <w:pPr>
              <w:pStyle w:val="NoSpacing"/>
              <w:rPr>
                <w:sz w:val="28"/>
              </w:rPr>
            </w:pPr>
          </w:p>
        </w:tc>
        <w:tc>
          <w:tcPr>
            <w:tcW w:w="902" w:type="pct"/>
          </w:tcPr>
          <w:p w14:paraId="62580E43" w14:textId="57979281" w:rsidR="006D295F" w:rsidRDefault="006D295F" w:rsidP="00A45CA1">
            <w:pPr>
              <w:pStyle w:val="NoSpacing"/>
              <w:rPr>
                <w:sz w:val="28"/>
              </w:rPr>
            </w:pPr>
          </w:p>
        </w:tc>
        <w:tc>
          <w:tcPr>
            <w:tcW w:w="1442" w:type="pct"/>
          </w:tcPr>
          <w:p w14:paraId="67281AB2" w14:textId="77777777" w:rsidR="006D295F" w:rsidRPr="00922E80" w:rsidRDefault="006D295F" w:rsidP="00A45CA1">
            <w:pPr>
              <w:pStyle w:val="NoSpacing"/>
              <w:rPr>
                <w:sz w:val="28"/>
              </w:rPr>
            </w:pPr>
          </w:p>
        </w:tc>
      </w:tr>
      <w:tr w:rsidR="00A45CA1" w:rsidRPr="00922E80" w14:paraId="5BFF0DCE" w14:textId="0C2C1220" w:rsidTr="00A45CA1">
        <w:trPr>
          <w:trHeight w:val="432"/>
        </w:trPr>
        <w:tc>
          <w:tcPr>
            <w:tcW w:w="1486" w:type="pct"/>
          </w:tcPr>
          <w:p w14:paraId="599D758A" w14:textId="77777777" w:rsidR="006D295F" w:rsidRDefault="006D295F" w:rsidP="00A45CA1">
            <w:pPr>
              <w:pStyle w:val="NoSpacing"/>
              <w:rPr>
                <w:sz w:val="28"/>
              </w:rPr>
            </w:pPr>
          </w:p>
        </w:tc>
        <w:tc>
          <w:tcPr>
            <w:tcW w:w="540" w:type="pct"/>
          </w:tcPr>
          <w:p w14:paraId="08B30681" w14:textId="77777777" w:rsidR="006D295F" w:rsidRDefault="006D295F" w:rsidP="00A45CA1">
            <w:pPr>
              <w:pStyle w:val="NoSpacing"/>
              <w:rPr>
                <w:sz w:val="28"/>
              </w:rPr>
            </w:pPr>
          </w:p>
        </w:tc>
        <w:tc>
          <w:tcPr>
            <w:tcW w:w="631" w:type="pct"/>
          </w:tcPr>
          <w:p w14:paraId="570D2E65" w14:textId="77777777" w:rsidR="006D295F" w:rsidRDefault="006D295F" w:rsidP="00A45CA1">
            <w:pPr>
              <w:pStyle w:val="NoSpacing"/>
              <w:rPr>
                <w:sz w:val="28"/>
              </w:rPr>
            </w:pPr>
          </w:p>
        </w:tc>
        <w:tc>
          <w:tcPr>
            <w:tcW w:w="902" w:type="pct"/>
          </w:tcPr>
          <w:p w14:paraId="2FB9C6FD" w14:textId="5BF30F76" w:rsidR="006D295F" w:rsidRDefault="006D295F" w:rsidP="00A45CA1">
            <w:pPr>
              <w:pStyle w:val="NoSpacing"/>
              <w:rPr>
                <w:sz w:val="28"/>
              </w:rPr>
            </w:pPr>
          </w:p>
        </w:tc>
        <w:tc>
          <w:tcPr>
            <w:tcW w:w="1442" w:type="pct"/>
          </w:tcPr>
          <w:p w14:paraId="051399C7" w14:textId="77777777" w:rsidR="006D295F" w:rsidRPr="00922E80" w:rsidRDefault="006D295F" w:rsidP="00A45CA1">
            <w:pPr>
              <w:pStyle w:val="NoSpacing"/>
              <w:rPr>
                <w:sz w:val="28"/>
              </w:rPr>
            </w:pPr>
          </w:p>
        </w:tc>
      </w:tr>
    </w:tbl>
    <w:p w14:paraId="384096C1" w14:textId="77777777" w:rsidR="00A45CA1" w:rsidRDefault="00A45CA1" w:rsidP="00E57F1A">
      <w:pPr>
        <w:pStyle w:val="NoSpacing"/>
      </w:pPr>
    </w:p>
    <w:p w14:paraId="4F6235A9" w14:textId="38D51C38" w:rsidR="00E57F1A" w:rsidRPr="0093133F" w:rsidRDefault="00E57F1A" w:rsidP="00E57F1A">
      <w:pPr>
        <w:pStyle w:val="NoSpacing"/>
        <w:rPr>
          <w:rFonts w:ascii="Times New Roman" w:hAnsi="Times New Roman" w:cs="Times New Roman"/>
          <w:i/>
          <w:iCs/>
          <w:sz w:val="22"/>
          <w:szCs w:val="22"/>
        </w:rPr>
      </w:pPr>
      <w:r>
        <w:t xml:space="preserve">  </w:t>
      </w:r>
      <w:r w:rsidRPr="007A207D">
        <w:rPr>
          <w:rFonts w:ascii="Times New Roman" w:hAnsi="Times New Roman" w:cs="Times New Roman"/>
          <w:i/>
          <w:iCs/>
        </w:rPr>
        <w:t xml:space="preserve"> </w:t>
      </w:r>
      <w:r w:rsidRPr="0093133F">
        <w:rPr>
          <w:rFonts w:ascii="Times New Roman" w:hAnsi="Times New Roman" w:cs="Times New Roman"/>
          <w:i/>
          <w:iCs/>
          <w:sz w:val="22"/>
          <w:szCs w:val="22"/>
        </w:rPr>
        <w:t xml:space="preserve">Please </w:t>
      </w:r>
      <w:r w:rsidR="0093133F">
        <w:rPr>
          <w:rFonts w:ascii="Times New Roman" w:hAnsi="Times New Roman" w:cs="Times New Roman"/>
          <w:i/>
          <w:iCs/>
          <w:sz w:val="22"/>
          <w:szCs w:val="22"/>
        </w:rPr>
        <w:t>complete next section for</w:t>
      </w:r>
      <w:r w:rsidRPr="0093133F">
        <w:rPr>
          <w:rFonts w:ascii="Times New Roman" w:hAnsi="Times New Roman" w:cs="Times New Roman"/>
          <w:i/>
          <w:iCs/>
          <w:sz w:val="22"/>
          <w:szCs w:val="22"/>
        </w:rPr>
        <w:t xml:space="preserve"> all members/regular attendees living at home/college.</w:t>
      </w:r>
      <w:r w:rsidR="007A207D" w:rsidRPr="0093133F">
        <w:rPr>
          <w:rFonts w:ascii="Times New Roman" w:hAnsi="Times New Roman" w:cs="Times New Roman"/>
          <w:i/>
          <w:iCs/>
          <w:sz w:val="22"/>
          <w:szCs w:val="22"/>
        </w:rPr>
        <w:t xml:space="preserve">  </w:t>
      </w:r>
    </w:p>
    <w:p w14:paraId="4ED508CD" w14:textId="6443B462" w:rsidR="00227422" w:rsidRDefault="00227422" w:rsidP="003B5ED7">
      <w:pPr>
        <w:spacing w:before="240" w:after="0" w:line="240" w:lineRule="auto"/>
        <w:rPr>
          <w:sz w:val="44"/>
          <w:szCs w:val="44"/>
        </w:rPr>
      </w:pPr>
      <w:r w:rsidRPr="00A6702D">
        <w:t>First Baptist Church Baldwyn uses</w:t>
      </w:r>
      <w:r w:rsidR="007E0042" w:rsidRPr="00A6702D">
        <w:t xml:space="preserve"> a</w:t>
      </w:r>
      <w:r w:rsidRPr="00A6702D">
        <w:t xml:space="preserve"> “ONE </w:t>
      </w:r>
      <w:r w:rsidR="007E0042" w:rsidRPr="00A6702D">
        <w:t xml:space="preserve">CALL” system for alerts. </w:t>
      </w:r>
      <w:r w:rsidR="003B5ED7">
        <w:t xml:space="preserve">                   </w:t>
      </w:r>
      <w:r w:rsidR="007E0042" w:rsidRPr="00A6702D">
        <w:t xml:space="preserve"> Have you </w:t>
      </w:r>
      <w:r w:rsidR="007A0F97" w:rsidRPr="00A6702D">
        <w:t xml:space="preserve">received </w:t>
      </w:r>
      <w:r w:rsidR="007E0042" w:rsidRPr="00A6702D">
        <w:t>these</w:t>
      </w:r>
      <w:r w:rsidR="007A0F97" w:rsidRPr="00A6702D">
        <w:t xml:space="preserve"> calls</w:t>
      </w:r>
      <w:r w:rsidR="007E0042" w:rsidRPr="00A6702D">
        <w:t xml:space="preserve"> before?</w:t>
      </w:r>
      <w:r w:rsidR="007E0042" w:rsidRPr="00F43C1B">
        <w:rPr>
          <w:sz w:val="24"/>
          <w:szCs w:val="24"/>
        </w:rPr>
        <w:t xml:space="preserve">   </w:t>
      </w:r>
      <w:r w:rsidR="007E0042" w:rsidRPr="00DE6017">
        <w:sym w:font="Wingdings" w:char="F071"/>
      </w:r>
      <w:r w:rsidR="007E0042" w:rsidRPr="00DE6017">
        <w:t xml:space="preserve"> Yes    </w:t>
      </w:r>
      <w:r w:rsidR="007E0042" w:rsidRPr="00DE6017">
        <w:sym w:font="Wingdings" w:char="F071"/>
      </w:r>
      <w:r w:rsidR="007E0042" w:rsidRPr="00DE6017">
        <w:t xml:space="preserve">  No</w:t>
      </w:r>
      <w:r w:rsidR="007E0042" w:rsidRPr="00241BB7">
        <w:rPr>
          <w:sz w:val="44"/>
          <w:szCs w:val="44"/>
        </w:rPr>
        <w:t>.</w:t>
      </w:r>
    </w:p>
    <w:p w14:paraId="424EE855" w14:textId="77777777" w:rsidR="003B5ED7" w:rsidRPr="00F43C1B" w:rsidRDefault="003B5ED7" w:rsidP="003B5ED7">
      <w:pPr>
        <w:spacing w:before="240" w:after="0" w:line="240" w:lineRule="auto"/>
        <w:rPr>
          <w:sz w:val="24"/>
          <w:szCs w:val="24"/>
        </w:rPr>
      </w:pPr>
    </w:p>
    <w:p w14:paraId="183C8449" w14:textId="3ED4CFC8" w:rsidR="00227422" w:rsidRDefault="007E0042" w:rsidP="00523970">
      <w:pPr>
        <w:pStyle w:val="NoSpacing"/>
        <w:rPr>
          <w:b/>
          <w:bCs/>
          <w:sz w:val="24"/>
          <w:szCs w:val="24"/>
        </w:rPr>
      </w:pPr>
      <w:r w:rsidRPr="00F43C1B">
        <w:rPr>
          <w:rFonts w:ascii="Times New Roman" w:hAnsi="Times New Roman" w:cs="Times New Roman"/>
          <w:i/>
          <w:iCs/>
          <w:sz w:val="24"/>
          <w:szCs w:val="24"/>
        </w:rPr>
        <w:t>You can receive these calls by text, voice call, or email.  Please select the option that best suits you.  Please remember these are urgent sometimes (bad weather).</w:t>
      </w:r>
      <w:r w:rsidR="00523970" w:rsidRPr="00F43C1B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</w:t>
      </w:r>
      <w:r w:rsidR="00F43C1B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</w:t>
      </w:r>
      <w:r w:rsidR="00523970" w:rsidRPr="00F43C1B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F43C1B">
        <w:rPr>
          <w:b/>
          <w:bCs/>
          <w:sz w:val="24"/>
          <w:szCs w:val="24"/>
        </w:rPr>
        <w:t xml:space="preserve">I want this alert.   </w:t>
      </w:r>
      <w:r w:rsidRPr="00DE6017">
        <w:rPr>
          <w:b/>
          <w:bCs/>
          <w:sz w:val="36"/>
          <w:szCs w:val="36"/>
        </w:rPr>
        <w:sym w:font="Wingdings" w:char="F071"/>
      </w:r>
      <w:r w:rsidRPr="00DE6017">
        <w:rPr>
          <w:b/>
          <w:bCs/>
          <w:sz w:val="36"/>
          <w:szCs w:val="36"/>
        </w:rPr>
        <w:t xml:space="preserve">  Yes   </w:t>
      </w:r>
      <w:r w:rsidRPr="00DE6017">
        <w:rPr>
          <w:b/>
          <w:bCs/>
          <w:sz w:val="36"/>
          <w:szCs w:val="36"/>
        </w:rPr>
        <w:sym w:font="Wingdings" w:char="F071"/>
      </w:r>
      <w:r w:rsidRPr="00DE6017">
        <w:rPr>
          <w:b/>
          <w:bCs/>
          <w:sz w:val="36"/>
          <w:szCs w:val="36"/>
        </w:rPr>
        <w:t xml:space="preserve">  No</w:t>
      </w:r>
      <w:r w:rsidR="00636B96">
        <w:rPr>
          <w:b/>
          <w:bCs/>
          <w:sz w:val="24"/>
          <w:szCs w:val="24"/>
        </w:rPr>
        <w:t xml:space="preserve">    </w:t>
      </w:r>
      <w:r w:rsidR="00DE6017">
        <w:rPr>
          <w:b/>
          <w:bCs/>
          <w:sz w:val="24"/>
          <w:szCs w:val="24"/>
        </w:rPr>
        <w:t xml:space="preserve">  </w:t>
      </w:r>
      <w:r w:rsidR="003F6C83">
        <w:rPr>
          <w:b/>
          <w:bCs/>
          <w:sz w:val="24"/>
          <w:szCs w:val="24"/>
        </w:rPr>
        <w:t xml:space="preserve">                       </w:t>
      </w:r>
      <w:r w:rsidR="00DE6017">
        <w:rPr>
          <w:b/>
          <w:bCs/>
          <w:sz w:val="24"/>
          <w:szCs w:val="24"/>
        </w:rPr>
        <w:t xml:space="preserve">Send to PRIMARY ONLY </w:t>
      </w:r>
      <w:r w:rsidR="00DE6017">
        <w:rPr>
          <w:b/>
          <w:bCs/>
          <w:sz w:val="24"/>
          <w:szCs w:val="24"/>
        </w:rPr>
        <w:sym w:font="Wingdings" w:char="F071"/>
      </w:r>
      <w:r w:rsidR="00DE6017">
        <w:rPr>
          <w:b/>
          <w:bCs/>
          <w:sz w:val="24"/>
          <w:szCs w:val="24"/>
        </w:rPr>
        <w:t>.</w:t>
      </w:r>
    </w:p>
    <w:p w14:paraId="7502F3E2" w14:textId="4B795E79" w:rsidR="00636B96" w:rsidRDefault="00636B96" w:rsidP="00523970">
      <w:pPr>
        <w:pStyle w:val="NoSpacing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Primary </w:t>
      </w:r>
      <w:r w:rsidRPr="006327D0">
        <w:rPr>
          <w:b/>
          <w:bCs/>
          <w:i/>
          <w:iCs/>
          <w:sz w:val="24"/>
          <w:szCs w:val="24"/>
        </w:rPr>
        <w:t xml:space="preserve"> One</w:t>
      </w:r>
      <w:r>
        <w:rPr>
          <w:b/>
          <w:bCs/>
          <w:sz w:val="24"/>
          <w:szCs w:val="24"/>
        </w:rPr>
        <w:t xml:space="preserve"> Call</w:t>
      </w:r>
      <w:r w:rsidR="00FF065D">
        <w:rPr>
          <w:b/>
          <w:bCs/>
          <w:sz w:val="24"/>
          <w:szCs w:val="24"/>
        </w:rPr>
        <w:t xml:space="preserve">       </w:t>
      </w:r>
      <w:r>
        <w:rPr>
          <w:b/>
          <w:bCs/>
          <w:sz w:val="24"/>
          <w:szCs w:val="24"/>
        </w:rPr>
        <w:t xml:space="preserve"> _______________________            Send via        </w:t>
      </w:r>
      <w:r>
        <w:rPr>
          <w:b/>
          <w:bCs/>
          <w:sz w:val="24"/>
          <w:szCs w:val="24"/>
        </w:rPr>
        <w:sym w:font="Wingdings" w:char="F071"/>
      </w:r>
      <w:r>
        <w:rPr>
          <w:b/>
          <w:bCs/>
          <w:sz w:val="24"/>
          <w:szCs w:val="24"/>
        </w:rPr>
        <w:t xml:space="preserve"> Call   </w:t>
      </w:r>
      <w:r>
        <w:rPr>
          <w:b/>
          <w:bCs/>
          <w:sz w:val="24"/>
          <w:szCs w:val="24"/>
        </w:rPr>
        <w:sym w:font="Wingdings" w:char="F071"/>
      </w:r>
      <w:r>
        <w:rPr>
          <w:b/>
          <w:bCs/>
          <w:sz w:val="24"/>
          <w:szCs w:val="24"/>
        </w:rPr>
        <w:t xml:space="preserve">  Text   </w:t>
      </w:r>
      <w:r>
        <w:rPr>
          <w:b/>
          <w:bCs/>
          <w:sz w:val="24"/>
          <w:szCs w:val="24"/>
        </w:rPr>
        <w:sym w:font="Wingdings" w:char="F071"/>
      </w:r>
      <w:r>
        <w:rPr>
          <w:b/>
          <w:bCs/>
          <w:sz w:val="24"/>
          <w:szCs w:val="24"/>
        </w:rPr>
        <w:t xml:space="preserve"> Email</w:t>
      </w:r>
    </w:p>
    <w:p w14:paraId="07B002F9" w14:textId="3AC83017" w:rsidR="00636B96" w:rsidRDefault="00636B96" w:rsidP="00636B96">
      <w:pPr>
        <w:pStyle w:val="NoSpacing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Secondary (</w:t>
      </w:r>
      <w:r w:rsidR="00D169CF">
        <w:rPr>
          <w:b/>
          <w:bCs/>
          <w:sz w:val="24"/>
          <w:szCs w:val="24"/>
        </w:rPr>
        <w:t xml:space="preserve">spouse)  </w:t>
      </w:r>
      <w:r>
        <w:rPr>
          <w:b/>
          <w:bCs/>
          <w:sz w:val="24"/>
          <w:szCs w:val="24"/>
        </w:rPr>
        <w:t xml:space="preserve"> _______________________            Send via        </w:t>
      </w:r>
      <w:r>
        <w:rPr>
          <w:b/>
          <w:bCs/>
          <w:sz w:val="24"/>
          <w:szCs w:val="24"/>
        </w:rPr>
        <w:sym w:font="Wingdings" w:char="F071"/>
      </w:r>
      <w:r>
        <w:rPr>
          <w:b/>
          <w:bCs/>
          <w:sz w:val="24"/>
          <w:szCs w:val="24"/>
        </w:rPr>
        <w:t xml:space="preserve"> Call   </w:t>
      </w:r>
      <w:r>
        <w:rPr>
          <w:b/>
          <w:bCs/>
          <w:sz w:val="24"/>
          <w:szCs w:val="24"/>
        </w:rPr>
        <w:sym w:font="Wingdings" w:char="F071"/>
      </w:r>
      <w:r>
        <w:rPr>
          <w:b/>
          <w:bCs/>
          <w:sz w:val="24"/>
          <w:szCs w:val="24"/>
        </w:rPr>
        <w:t xml:space="preserve">  Text   </w:t>
      </w:r>
      <w:r>
        <w:rPr>
          <w:b/>
          <w:bCs/>
          <w:sz w:val="24"/>
          <w:szCs w:val="24"/>
        </w:rPr>
        <w:sym w:font="Wingdings" w:char="F071"/>
      </w:r>
      <w:r>
        <w:rPr>
          <w:b/>
          <w:bCs/>
          <w:sz w:val="24"/>
          <w:szCs w:val="24"/>
        </w:rPr>
        <w:t xml:space="preserve"> Email</w:t>
      </w:r>
    </w:p>
    <w:p w14:paraId="3A03C20B" w14:textId="77777777" w:rsidR="00D169CF" w:rsidRDefault="00D169CF" w:rsidP="007E0042">
      <w:pPr>
        <w:pStyle w:val="NoSpacing"/>
        <w:rPr>
          <w:sz w:val="32"/>
          <w:szCs w:val="32"/>
        </w:rPr>
      </w:pPr>
    </w:p>
    <w:p w14:paraId="57D0F96A" w14:textId="15F02D3A" w:rsidR="00D169CF" w:rsidRDefault="00C71E48" w:rsidP="007E0042">
      <w:pPr>
        <w:pStyle w:val="NoSpacing"/>
        <w:rPr>
          <w:b/>
          <w:bCs/>
          <w:sz w:val="32"/>
          <w:szCs w:val="32"/>
        </w:rPr>
      </w:pPr>
      <w:r w:rsidRPr="00241BB7">
        <w:rPr>
          <w:sz w:val="32"/>
          <w:szCs w:val="32"/>
        </w:rPr>
        <w:t>Offering Envelopes:</w:t>
      </w:r>
      <w:r w:rsidR="00523970" w:rsidRPr="00241BB7">
        <w:rPr>
          <w:sz w:val="32"/>
          <w:szCs w:val="32"/>
        </w:rPr>
        <w:t xml:space="preserve">    </w:t>
      </w:r>
      <w:r w:rsidRPr="00241BB7">
        <w:rPr>
          <w:sz w:val="32"/>
          <w:szCs w:val="32"/>
        </w:rPr>
        <w:t>If you are not receiving FBC offering envelop</w:t>
      </w:r>
      <w:r w:rsidR="0093133F" w:rsidRPr="00241BB7">
        <w:rPr>
          <w:sz w:val="32"/>
          <w:szCs w:val="32"/>
        </w:rPr>
        <w:t>e</w:t>
      </w:r>
      <w:r w:rsidRPr="00241BB7">
        <w:rPr>
          <w:sz w:val="32"/>
          <w:szCs w:val="32"/>
        </w:rPr>
        <w:t>s and would like to receive these, please respond here</w:t>
      </w:r>
      <w:r w:rsidRPr="00241BB7">
        <w:rPr>
          <w:b/>
          <w:bCs/>
          <w:sz w:val="32"/>
          <w:szCs w:val="32"/>
        </w:rPr>
        <w:t xml:space="preserve">.  </w:t>
      </w:r>
    </w:p>
    <w:p w14:paraId="3E1D9AD2" w14:textId="113C77EA" w:rsidR="00F43C1B" w:rsidRPr="00241BB7" w:rsidRDefault="00C71E48" w:rsidP="007E0042">
      <w:pPr>
        <w:pStyle w:val="NoSpacing"/>
        <w:rPr>
          <w:b/>
          <w:bCs/>
          <w:sz w:val="32"/>
          <w:szCs w:val="32"/>
        </w:rPr>
      </w:pPr>
      <w:r w:rsidRPr="00241BB7">
        <w:rPr>
          <w:b/>
          <w:bCs/>
          <w:sz w:val="32"/>
          <w:szCs w:val="32"/>
        </w:rPr>
        <w:t xml:space="preserve">          </w:t>
      </w:r>
      <w:r w:rsidR="00523970" w:rsidRPr="00241BB7">
        <w:rPr>
          <w:b/>
          <w:bCs/>
          <w:sz w:val="32"/>
          <w:szCs w:val="32"/>
        </w:rPr>
        <w:t xml:space="preserve">                                                                                      </w:t>
      </w:r>
      <w:r w:rsidR="00F43C1B" w:rsidRPr="00241BB7">
        <w:rPr>
          <w:b/>
          <w:bCs/>
          <w:sz w:val="32"/>
          <w:szCs w:val="32"/>
        </w:rPr>
        <w:t xml:space="preserve">                                 </w:t>
      </w:r>
    </w:p>
    <w:p w14:paraId="49762408" w14:textId="563804D1" w:rsidR="00C71E48" w:rsidRPr="00227422" w:rsidRDefault="00C71E48" w:rsidP="00F43C1B">
      <w:pPr>
        <w:pStyle w:val="NoSpacing"/>
        <w:jc w:val="right"/>
        <w:rPr>
          <w:sz w:val="28"/>
        </w:rPr>
      </w:pPr>
      <w:r w:rsidRPr="00F43C1B">
        <w:rPr>
          <w:b/>
          <w:bCs/>
          <w:sz w:val="28"/>
        </w:rPr>
        <w:sym w:font="Wingdings" w:char="F071"/>
      </w:r>
      <w:r w:rsidRPr="00F43C1B">
        <w:rPr>
          <w:b/>
          <w:bCs/>
          <w:sz w:val="28"/>
        </w:rPr>
        <w:t xml:space="preserve"> Send envelopes   </w:t>
      </w:r>
      <w:r w:rsidRPr="00F43C1B">
        <w:rPr>
          <w:b/>
          <w:bCs/>
          <w:sz w:val="28"/>
        </w:rPr>
        <w:sym w:font="Wingdings" w:char="F071"/>
      </w:r>
      <w:r w:rsidRPr="00F43C1B">
        <w:rPr>
          <w:b/>
          <w:bCs/>
          <w:sz w:val="28"/>
        </w:rPr>
        <w:t xml:space="preserve"> No, thank you!</w:t>
      </w:r>
    </w:p>
    <w:sectPr w:rsidR="00C71E48" w:rsidRPr="00227422" w:rsidSect="006D295F">
      <w:headerReference w:type="default" r:id="rId10"/>
      <w:footerReference w:type="default" r:id="rId11"/>
      <w:type w:val="continuous"/>
      <w:pgSz w:w="12240" w:h="15840"/>
      <w:pgMar w:top="1440" w:right="1440" w:bottom="1008" w:left="1440" w:header="720" w:footer="432" w:gutter="0"/>
      <w:cols w:space="432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0E05F" w14:textId="77777777" w:rsidR="00D86E9B" w:rsidRDefault="00D86E9B" w:rsidP="00C9238F">
      <w:pPr>
        <w:spacing w:after="0" w:line="240" w:lineRule="auto"/>
      </w:pPr>
      <w:r>
        <w:separator/>
      </w:r>
    </w:p>
  </w:endnote>
  <w:endnote w:type="continuationSeparator" w:id="0">
    <w:p w14:paraId="77DCDD9F" w14:textId="77777777" w:rsidR="00D86E9B" w:rsidRDefault="00D86E9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3F8134-0574-4748-8493-7EE06DACE117}"/>
    <w:embedBold r:id="rId2" w:fontKey="{4B9E9FCF-4324-4779-A303-3A6D3C5A75F1}"/>
    <w:embedItalic r:id="rId3" w:fontKey="{C268F906-EE39-4596-AABE-00CAF7A42B3E}"/>
    <w:embedBoldItalic r:id="rId4" w:fontKey="{A036359D-16A9-4459-BD07-9F2003A24BF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961027F3-A016-4AA3-9B26-434A208B8799}"/>
    <w:embedBold r:id="rId6" w:fontKey="{C0A6E8BE-2740-4C90-9631-21CBAA6CCD8F}"/>
    <w:embedItalic r:id="rId7" w:fontKey="{14DAF26F-3689-4CEC-81B7-9A1C5D65989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E04D1EC1-CBE7-4E46-9C0B-F4F01236CE7D}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Regular r:id="rId9" w:fontKey="{DD323E38-E7D6-4E1B-B47D-B9829B3358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6750"/>
    </w:tblGrid>
    <w:tr w:rsidR="007A0F97" w:rsidRPr="00003212" w14:paraId="1E927DD3" w14:textId="77777777" w:rsidTr="007A0F97">
      <w:trPr>
        <w:trHeight w:val="358"/>
      </w:trPr>
      <w:tc>
        <w:tcPr>
          <w:tcW w:w="6750" w:type="dxa"/>
          <w:vAlign w:val="center"/>
        </w:tcPr>
        <w:p w14:paraId="79322C37" w14:textId="6BAEF30F" w:rsidR="007A0F97" w:rsidRPr="007A0F97" w:rsidRDefault="007A0F97" w:rsidP="007A0F97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b/>
              <w:bCs/>
              <w:sz w:val="32"/>
              <w:szCs w:val="32"/>
            </w:rPr>
          </w:pPr>
        </w:p>
      </w:tc>
    </w:tr>
  </w:tbl>
  <w:p w14:paraId="74F1D354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ABDD6" w14:textId="77777777" w:rsidR="00D86E9B" w:rsidRDefault="00D86E9B" w:rsidP="00C9238F">
      <w:pPr>
        <w:spacing w:after="0" w:line="240" w:lineRule="auto"/>
      </w:pPr>
      <w:r>
        <w:separator/>
      </w:r>
    </w:p>
  </w:footnote>
  <w:footnote w:type="continuationSeparator" w:id="0">
    <w:p w14:paraId="06BE3045" w14:textId="77777777" w:rsidR="00D86E9B" w:rsidRDefault="00D86E9B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76" w:type="dxa"/>
      <w:tblInd w:w="-450" w:type="dxa"/>
      <w:shd w:val="clear" w:color="auto" w:fill="FF0000"/>
      <w:tblLook w:val="04A0" w:firstRow="1" w:lastRow="0" w:firstColumn="1" w:lastColumn="0" w:noHBand="0" w:noVBand="1"/>
    </w:tblPr>
    <w:tblGrid>
      <w:gridCol w:w="4202"/>
      <w:gridCol w:w="5974"/>
    </w:tblGrid>
    <w:tr w:rsidR="00553564" w:rsidRPr="00576892" w14:paraId="7F3EB37E" w14:textId="77777777" w:rsidTr="006D295F">
      <w:trPr>
        <w:trHeight w:val="993"/>
      </w:trPr>
      <w:tc>
        <w:tcPr>
          <w:tcW w:w="4202" w:type="dxa"/>
          <w:shd w:val="clear" w:color="auto" w:fill="FF0000"/>
          <w:vAlign w:val="center"/>
        </w:tcPr>
        <w:p w14:paraId="7BFB928C" w14:textId="097415F0" w:rsidR="00576892" w:rsidRPr="00576892" w:rsidRDefault="0055356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anchor distT="0" distB="0" distL="114300" distR="114300" simplePos="0" relativeHeight="251658240" behindDoc="0" locked="0" layoutInCell="1" allowOverlap="1" wp14:anchorId="457A473E" wp14:editId="642B4067">
                <wp:simplePos x="0" y="0"/>
                <wp:positionH relativeFrom="column">
                  <wp:posOffset>-206</wp:posOffset>
                </wp:positionH>
                <wp:positionV relativeFrom="paragraph">
                  <wp:posOffset>4119</wp:posOffset>
                </wp:positionV>
                <wp:extent cx="1671632" cy="775630"/>
                <wp:effectExtent l="0" t="0" r="5080" b="5715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1632" cy="775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74" w:type="dxa"/>
          <w:shd w:val="clear" w:color="auto" w:fill="FF0000"/>
          <w:vAlign w:val="center"/>
        </w:tcPr>
        <w:p w14:paraId="4A5DC48D" w14:textId="77777777" w:rsidR="006D295F" w:rsidRDefault="00D86E9B" w:rsidP="00E57F1A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Lucida Handwriting" w:eastAsia="Calibri" w:hAnsi="Lucida Handwriting" w:cs="Times New Roman"/>
              <w:bCs/>
              <w:noProof/>
              <w:color w:val="FFFFFF" w:themeColor="background1"/>
              <w:sz w:val="44"/>
              <w:szCs w:val="24"/>
            </w:rPr>
          </w:pPr>
          <w:r w:rsidRPr="00E57F1A">
            <w:rPr>
              <w:rFonts w:ascii="Lucida Handwriting" w:eastAsia="Calibri" w:hAnsi="Lucida Handwriting" w:cs="Times New Roman"/>
              <w:bCs/>
              <w:noProof/>
              <w:color w:val="FFFFFF" w:themeColor="background1"/>
              <w:sz w:val="44"/>
              <w:szCs w:val="24"/>
            </w:rPr>
            <w:t>Church Member</w:t>
          </w:r>
          <w:r w:rsidR="00E57F1A" w:rsidRPr="00E57F1A">
            <w:rPr>
              <w:rFonts w:ascii="Lucida Handwriting" w:eastAsia="Calibri" w:hAnsi="Lucida Handwriting" w:cs="Times New Roman"/>
              <w:bCs/>
              <w:noProof/>
              <w:color w:val="FFFFFF" w:themeColor="background1"/>
              <w:sz w:val="44"/>
              <w:szCs w:val="24"/>
            </w:rPr>
            <w:t xml:space="preserve">  </w:t>
          </w:r>
        </w:p>
        <w:p w14:paraId="0CA8E07F" w14:textId="2003BC5B" w:rsidR="00576892" w:rsidRPr="00E57F1A" w:rsidRDefault="00D86E9B" w:rsidP="00E57F1A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Lucida Handwriting" w:eastAsia="Calibri" w:hAnsi="Lucida Handwriting" w:cs="Times New Roman"/>
              <w:bCs/>
              <w:noProof/>
              <w:color w:val="FFFFFF" w:themeColor="background1"/>
              <w:sz w:val="44"/>
              <w:szCs w:val="24"/>
            </w:rPr>
          </w:pPr>
          <w:r w:rsidRPr="00E57F1A">
            <w:rPr>
              <w:rFonts w:ascii="Lucida Handwriting" w:eastAsia="Calibri" w:hAnsi="Lucida Handwriting" w:cs="Times New Roman"/>
              <w:bCs/>
              <w:noProof/>
              <w:color w:val="FFFFFF" w:themeColor="background1"/>
              <w:sz w:val="44"/>
              <w:szCs w:val="24"/>
            </w:rPr>
            <w:t>Directory Information</w:t>
          </w:r>
        </w:p>
        <w:p w14:paraId="7D31EC2F" w14:textId="756F8E7C" w:rsidR="00E57F1A" w:rsidRPr="00576892" w:rsidRDefault="00E57F1A" w:rsidP="00E57F1A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Please PRINT all entries.</w:t>
          </w:r>
        </w:p>
      </w:tc>
    </w:tr>
  </w:tbl>
  <w:p w14:paraId="2378E2AF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E9B"/>
    <w:rsid w:val="00003212"/>
    <w:rsid w:val="00052382"/>
    <w:rsid w:val="0006568A"/>
    <w:rsid w:val="00065A07"/>
    <w:rsid w:val="00076F0F"/>
    <w:rsid w:val="00084253"/>
    <w:rsid w:val="000D1F49"/>
    <w:rsid w:val="001727CA"/>
    <w:rsid w:val="001E3476"/>
    <w:rsid w:val="00227422"/>
    <w:rsid w:val="00241BB7"/>
    <w:rsid w:val="002C56E6"/>
    <w:rsid w:val="002D3238"/>
    <w:rsid w:val="00361E11"/>
    <w:rsid w:val="00386549"/>
    <w:rsid w:val="003B5ED7"/>
    <w:rsid w:val="003F0847"/>
    <w:rsid w:val="003F6C83"/>
    <w:rsid w:val="0040090B"/>
    <w:rsid w:val="0046302A"/>
    <w:rsid w:val="00463363"/>
    <w:rsid w:val="00487D2D"/>
    <w:rsid w:val="004D5D62"/>
    <w:rsid w:val="004E5717"/>
    <w:rsid w:val="005112D0"/>
    <w:rsid w:val="00523970"/>
    <w:rsid w:val="00553564"/>
    <w:rsid w:val="00576892"/>
    <w:rsid w:val="00577E06"/>
    <w:rsid w:val="005A3BF7"/>
    <w:rsid w:val="005F2035"/>
    <w:rsid w:val="005F7990"/>
    <w:rsid w:val="006327D0"/>
    <w:rsid w:val="00636B96"/>
    <w:rsid w:val="0063739C"/>
    <w:rsid w:val="00651263"/>
    <w:rsid w:val="006D295F"/>
    <w:rsid w:val="00770F25"/>
    <w:rsid w:val="007A0F97"/>
    <w:rsid w:val="007A207D"/>
    <w:rsid w:val="007A35A8"/>
    <w:rsid w:val="007A3C0F"/>
    <w:rsid w:val="007B0A85"/>
    <w:rsid w:val="007C5363"/>
    <w:rsid w:val="007C6A52"/>
    <w:rsid w:val="007E0042"/>
    <w:rsid w:val="007E7E01"/>
    <w:rsid w:val="0082043E"/>
    <w:rsid w:val="00897670"/>
    <w:rsid w:val="008B0E32"/>
    <w:rsid w:val="008D5A3E"/>
    <w:rsid w:val="008E203A"/>
    <w:rsid w:val="008F0BE2"/>
    <w:rsid w:val="0091229C"/>
    <w:rsid w:val="009139C1"/>
    <w:rsid w:val="009156D0"/>
    <w:rsid w:val="00920221"/>
    <w:rsid w:val="00922E80"/>
    <w:rsid w:val="0093133F"/>
    <w:rsid w:val="00940E73"/>
    <w:rsid w:val="0098597D"/>
    <w:rsid w:val="009B58F6"/>
    <w:rsid w:val="009F619A"/>
    <w:rsid w:val="009F6DDE"/>
    <w:rsid w:val="00A1613A"/>
    <w:rsid w:val="00A370A8"/>
    <w:rsid w:val="00A45CA1"/>
    <w:rsid w:val="00A6702D"/>
    <w:rsid w:val="00AF6BFE"/>
    <w:rsid w:val="00B856F2"/>
    <w:rsid w:val="00BA2766"/>
    <w:rsid w:val="00BD4753"/>
    <w:rsid w:val="00BD5CB1"/>
    <w:rsid w:val="00BE62EE"/>
    <w:rsid w:val="00C003BA"/>
    <w:rsid w:val="00C26236"/>
    <w:rsid w:val="00C46878"/>
    <w:rsid w:val="00C71E48"/>
    <w:rsid w:val="00C9238F"/>
    <w:rsid w:val="00C96307"/>
    <w:rsid w:val="00CB4A51"/>
    <w:rsid w:val="00CD4532"/>
    <w:rsid w:val="00CD47B0"/>
    <w:rsid w:val="00CE6104"/>
    <w:rsid w:val="00CE7918"/>
    <w:rsid w:val="00D16163"/>
    <w:rsid w:val="00D169CF"/>
    <w:rsid w:val="00D85CEE"/>
    <w:rsid w:val="00D86E9B"/>
    <w:rsid w:val="00DB3FAD"/>
    <w:rsid w:val="00DC2D7A"/>
    <w:rsid w:val="00DE6017"/>
    <w:rsid w:val="00E57F1A"/>
    <w:rsid w:val="00E61C09"/>
    <w:rsid w:val="00EB3B58"/>
    <w:rsid w:val="00EC7359"/>
    <w:rsid w:val="00EE3054"/>
    <w:rsid w:val="00F00606"/>
    <w:rsid w:val="00F01256"/>
    <w:rsid w:val="00F17EB8"/>
    <w:rsid w:val="00F43C1B"/>
    <w:rsid w:val="00FC7475"/>
    <w:rsid w:val="00FE78A0"/>
    <w:rsid w:val="00FF0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1F56F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FE3B673CB554E4EB80D8F8622CF0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1EEB8-8494-432A-9666-09103824D363}"/>
      </w:docPartPr>
      <w:docPartBody>
        <w:p w:rsidR="00A95548" w:rsidRDefault="00101665" w:rsidP="00101665">
          <w:pPr>
            <w:pStyle w:val="0FE3B673CB554E4EB80D8F8622CF081E"/>
          </w:pPr>
          <w:r w:rsidRPr="00576892">
            <w:t>City/State/Zip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6EF"/>
    <w:rsid w:val="00101665"/>
    <w:rsid w:val="002E76EF"/>
    <w:rsid w:val="00A95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FE3B673CB554E4EB80D8F8622CF081E">
    <w:name w:val="0FE3B673CB554E4EB80D8F8622CF081E"/>
    <w:rsid w:val="00101665"/>
  </w:style>
  <w:style w:type="paragraph" w:customStyle="1" w:styleId="E546A0FF3A31448CB86B8D005E8A7B11">
    <w:name w:val="E546A0FF3A31448CB86B8D005E8A7B11"/>
    <w:rsid w:val="00101665"/>
  </w:style>
  <w:style w:type="character" w:styleId="PlaceholderText">
    <w:name w:val="Placeholder Text"/>
    <w:basedOn w:val="DefaultParagraphFont"/>
    <w:uiPriority w:val="99"/>
    <w:semiHidden/>
    <w:rsid w:val="002E76E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2022-04-05T21:44:00Z</dcterms:created>
  <dcterms:modified xsi:type="dcterms:W3CDTF">2022-04-06T19:14:00Z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