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docProps/custom.xml" ContentType="application/vnd.openxmlformats-officedocument.custom-properti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7B5B0F" w:rsidRPr="00556769" w:rsidRDefault="00FB643D" w:rsidP="00FD6A89">
      <w:pPr>
        <w:rPr>
          <w:rFonts w:ascii="Arial" w:hAnsi="Arial" w:cs="Arial"/>
          <w:b/>
        </w:rPr>
      </w:pPr>
      <w:r w:rsidRPr="00FB643D">
        <w:rPr>
          <w:rFonts w:ascii="Arial" w:hAnsi="Arial" w:cs="Arial"/>
          <w:noProof/>
        </w:rPr>
        <w:pict>
          <v:shapetype id="_x0000_t202" coordsize="21600,21600" o:spt="202" path="m0,0l0,21600,21600,21600,21600,0xe">
            <v:stroke joinstyle="miter"/>
            <v:path gradientshapeok="t" o:connecttype="rect"/>
          </v:shapetype>
          <v:shape id="_x0000_s1091" type="#_x0000_t202" style="position:absolute;margin-left:9pt;margin-top:18pt;width:342pt;height:225pt;z-index:251715584;mso-wrap-edited:f;mso-position-horizontal:absolute;mso-position-vertical:absolute" wrapcoords="0 0 21600 0 21600 21600 0 21600 0 0" filled="f" stroked="f">
            <v:fill o:detectmouseclick="t"/>
            <v:textbox style="mso-next-textbox:#_x0000_s1091" inset=",7.2pt,,7.2pt">
              <w:txbxContent>
                <w:p w:rsidR="00AC1BD6" w:rsidRDefault="00AC1BD6" w:rsidP="00A07FD7">
                  <w:pPr>
                    <w:widowControl w:val="0"/>
                    <w:autoSpaceDE w:val="0"/>
                    <w:autoSpaceDN w:val="0"/>
                    <w:adjustRightInd w:val="0"/>
                    <w:spacing w:after="0" w:line="240" w:lineRule="auto"/>
                    <w:jc w:val="both"/>
                    <w:rPr>
                      <w:rFonts w:ascii="Gill Sans" w:hAnsi="Gill Sans" w:cs="Arial"/>
                      <w:b/>
                      <w:color w:val="FFFFFF" w:themeColor="background1"/>
                      <w:szCs w:val="20"/>
                    </w:rPr>
                  </w:pPr>
                  <w:r>
                    <w:rPr>
                      <w:rFonts w:ascii="Gill Sans" w:hAnsi="Gill Sans" w:cs="Arial"/>
                      <w:b/>
                      <w:color w:val="FFFFFF" w:themeColor="background1"/>
                      <w:szCs w:val="20"/>
                    </w:rPr>
                    <w:t>Money, Faith &amp; Worship</w:t>
                  </w:r>
                  <w:r w:rsidRPr="000E6750">
                    <w:rPr>
                      <w:rFonts w:ascii="Gill Sans" w:hAnsi="Gill Sans" w:cs="Arial"/>
                      <w:b/>
                      <w:color w:val="FFFFFF" w:themeColor="background1"/>
                      <w:szCs w:val="20"/>
                    </w:rPr>
                    <w:t>:</w:t>
                  </w:r>
                </w:p>
                <w:p w:rsidR="00AC1BD6" w:rsidRDefault="00AC1BD6" w:rsidP="00A07FD7">
                  <w:pPr>
                    <w:widowControl w:val="0"/>
                    <w:autoSpaceDE w:val="0"/>
                    <w:autoSpaceDN w:val="0"/>
                    <w:adjustRightInd w:val="0"/>
                    <w:spacing w:after="0" w:line="240" w:lineRule="auto"/>
                    <w:jc w:val="both"/>
                    <w:rPr>
                      <w:rFonts w:ascii="Gill Sans" w:hAnsi="Gill Sans" w:cs="Arial"/>
                      <w:b/>
                      <w:color w:val="FFFFFF" w:themeColor="background1"/>
                      <w:szCs w:val="20"/>
                    </w:rPr>
                  </w:pPr>
                </w:p>
                <w:p w:rsidR="00AC1BD6" w:rsidRDefault="00AC1BD6" w:rsidP="00A07FD7">
                  <w:pPr>
                    <w:widowControl w:val="0"/>
                    <w:autoSpaceDE w:val="0"/>
                    <w:autoSpaceDN w:val="0"/>
                    <w:adjustRightInd w:val="0"/>
                    <w:spacing w:after="0" w:line="240" w:lineRule="auto"/>
                    <w:jc w:val="both"/>
                    <w:rPr>
                      <w:rFonts w:ascii="Gill Sans" w:hAnsi="Gill Sans" w:cs="Arial"/>
                      <w:b/>
                      <w:color w:val="FFFFFF" w:themeColor="background1"/>
                      <w:szCs w:val="20"/>
                    </w:rPr>
                  </w:pPr>
                  <w:r>
                    <w:rPr>
                      <w:rFonts w:ascii="Gill Sans" w:hAnsi="Gill Sans" w:cs="Arial"/>
                      <w:b/>
                      <w:color w:val="FFFFFF" w:themeColor="background1"/>
                      <w:szCs w:val="20"/>
                    </w:rPr>
                    <w:t>Bank Balance as of Jan 31</w:t>
                  </w:r>
                  <w:r w:rsidRPr="00CB40A5">
                    <w:rPr>
                      <w:rFonts w:ascii="Gill Sans" w:hAnsi="Gill Sans" w:cs="Arial"/>
                      <w:b/>
                      <w:color w:val="FFFFFF" w:themeColor="background1"/>
                      <w:szCs w:val="20"/>
                      <w:vertAlign w:val="superscript"/>
                    </w:rPr>
                    <w:t>st</w:t>
                  </w:r>
                  <w:r>
                    <w:rPr>
                      <w:rFonts w:ascii="Gill Sans" w:hAnsi="Gill Sans" w:cs="Arial"/>
                      <w:b/>
                      <w:color w:val="FFFFFF" w:themeColor="background1"/>
                      <w:szCs w:val="20"/>
                    </w:rPr>
                    <w:t xml:space="preserve"> 2016</w:t>
                  </w:r>
                  <w:r>
                    <w:rPr>
                      <w:rFonts w:ascii="Gill Sans" w:hAnsi="Gill Sans" w:cs="Arial"/>
                      <w:b/>
                      <w:color w:val="FFFFFF" w:themeColor="background1"/>
                      <w:szCs w:val="20"/>
                    </w:rPr>
                    <w:tab/>
                  </w:r>
                  <w:r>
                    <w:rPr>
                      <w:rFonts w:ascii="Gill Sans" w:hAnsi="Gill Sans" w:cs="Arial"/>
                      <w:b/>
                      <w:color w:val="FFFFFF" w:themeColor="background1"/>
                      <w:szCs w:val="20"/>
                    </w:rPr>
                    <w:tab/>
                    <w:t>$19,349</w:t>
                  </w:r>
                </w:p>
                <w:p w:rsidR="00AC1BD6" w:rsidRDefault="00AC1BD6" w:rsidP="00A07FD7">
                  <w:pPr>
                    <w:widowControl w:val="0"/>
                    <w:autoSpaceDE w:val="0"/>
                    <w:autoSpaceDN w:val="0"/>
                    <w:adjustRightInd w:val="0"/>
                    <w:spacing w:after="0" w:line="240" w:lineRule="auto"/>
                    <w:jc w:val="both"/>
                    <w:rPr>
                      <w:rFonts w:ascii="Gill Sans" w:hAnsi="Gill Sans" w:cs="Arial"/>
                      <w:b/>
                      <w:color w:val="FFFFFF" w:themeColor="background1"/>
                      <w:szCs w:val="20"/>
                    </w:rPr>
                  </w:pPr>
                  <w:r>
                    <w:rPr>
                      <w:rFonts w:ascii="Gill Sans" w:hAnsi="Gill Sans" w:cs="Arial"/>
                      <w:b/>
                      <w:color w:val="FFFFFF" w:themeColor="background1"/>
                      <w:szCs w:val="20"/>
                    </w:rPr>
                    <w:t>Break Even Monthly Target</w:t>
                  </w:r>
                  <w:r>
                    <w:rPr>
                      <w:rFonts w:ascii="Gill Sans" w:hAnsi="Gill Sans" w:cs="Arial"/>
                      <w:b/>
                      <w:color w:val="FFFFFF" w:themeColor="background1"/>
                      <w:szCs w:val="20"/>
                    </w:rPr>
                    <w:tab/>
                  </w:r>
                  <w:r>
                    <w:rPr>
                      <w:rFonts w:ascii="Gill Sans" w:hAnsi="Gill Sans" w:cs="Arial"/>
                      <w:b/>
                      <w:color w:val="FFFFFF" w:themeColor="background1"/>
                      <w:szCs w:val="20"/>
                    </w:rPr>
                    <w:tab/>
                    <w:t>$12,750</w:t>
                  </w:r>
                </w:p>
                <w:p w:rsidR="00AC1BD6" w:rsidRDefault="00AC1BD6" w:rsidP="00A07FD7">
                  <w:pPr>
                    <w:widowControl w:val="0"/>
                    <w:autoSpaceDE w:val="0"/>
                    <w:autoSpaceDN w:val="0"/>
                    <w:adjustRightInd w:val="0"/>
                    <w:spacing w:after="0" w:line="240" w:lineRule="auto"/>
                    <w:jc w:val="both"/>
                    <w:rPr>
                      <w:rFonts w:ascii="Gill Sans" w:hAnsi="Gill Sans" w:cs="Arial"/>
                      <w:b/>
                      <w:color w:val="FFFFFF" w:themeColor="background1"/>
                      <w:szCs w:val="20"/>
                    </w:rPr>
                  </w:pPr>
                  <w:r>
                    <w:rPr>
                      <w:rFonts w:ascii="Gill Sans" w:hAnsi="Gill Sans" w:cs="Arial"/>
                      <w:b/>
                      <w:color w:val="FFFFFF" w:themeColor="background1"/>
                      <w:szCs w:val="20"/>
                    </w:rPr>
                    <w:t>January Giving</w:t>
                  </w:r>
                  <w:r>
                    <w:rPr>
                      <w:rFonts w:ascii="Gill Sans" w:hAnsi="Gill Sans" w:cs="Arial"/>
                      <w:b/>
                      <w:color w:val="FFFFFF" w:themeColor="background1"/>
                      <w:szCs w:val="20"/>
                    </w:rPr>
                    <w:tab/>
                  </w:r>
                  <w:r>
                    <w:rPr>
                      <w:rFonts w:ascii="Gill Sans" w:hAnsi="Gill Sans" w:cs="Arial"/>
                      <w:b/>
                      <w:color w:val="FFFFFF" w:themeColor="background1"/>
                      <w:szCs w:val="20"/>
                    </w:rPr>
                    <w:tab/>
                  </w:r>
                  <w:r>
                    <w:rPr>
                      <w:rFonts w:ascii="Gill Sans" w:hAnsi="Gill Sans" w:cs="Arial"/>
                      <w:b/>
                      <w:color w:val="FFFFFF" w:themeColor="background1"/>
                      <w:szCs w:val="20"/>
                    </w:rPr>
                    <w:tab/>
                  </w:r>
                  <w:r>
                    <w:rPr>
                      <w:rFonts w:ascii="Gill Sans" w:hAnsi="Gill Sans" w:cs="Arial"/>
                      <w:b/>
                      <w:color w:val="FFFFFF" w:themeColor="background1"/>
                      <w:szCs w:val="20"/>
                    </w:rPr>
                    <w:tab/>
                    <w:t>$8,951</w:t>
                  </w:r>
                </w:p>
                <w:p w:rsidR="00AC1BD6" w:rsidRDefault="00AC1BD6" w:rsidP="00A07FD7">
                  <w:pPr>
                    <w:widowControl w:val="0"/>
                    <w:autoSpaceDE w:val="0"/>
                    <w:autoSpaceDN w:val="0"/>
                    <w:adjustRightInd w:val="0"/>
                    <w:spacing w:after="0" w:line="240" w:lineRule="auto"/>
                    <w:jc w:val="both"/>
                    <w:rPr>
                      <w:rFonts w:ascii="Gill Sans" w:hAnsi="Gill Sans" w:cs="Arial"/>
                      <w:b/>
                      <w:color w:val="FFFFFF" w:themeColor="background1"/>
                      <w:szCs w:val="20"/>
                    </w:rPr>
                  </w:pPr>
                  <w:r>
                    <w:rPr>
                      <w:rFonts w:ascii="Gill Sans" w:hAnsi="Gill Sans" w:cs="Arial"/>
                      <w:b/>
                      <w:color w:val="FFFFFF" w:themeColor="background1"/>
                      <w:szCs w:val="20"/>
                    </w:rPr>
                    <w:t>Shortfall for January</w:t>
                  </w:r>
                  <w:r>
                    <w:rPr>
                      <w:rFonts w:ascii="Gill Sans" w:hAnsi="Gill Sans" w:cs="Arial"/>
                      <w:b/>
                      <w:color w:val="FFFFFF" w:themeColor="background1"/>
                      <w:szCs w:val="20"/>
                    </w:rPr>
                    <w:tab/>
                  </w:r>
                  <w:r>
                    <w:rPr>
                      <w:rFonts w:ascii="Gill Sans" w:hAnsi="Gill Sans" w:cs="Arial"/>
                      <w:b/>
                      <w:color w:val="FFFFFF" w:themeColor="background1"/>
                      <w:szCs w:val="20"/>
                    </w:rPr>
                    <w:tab/>
                  </w:r>
                  <w:r>
                    <w:rPr>
                      <w:rFonts w:ascii="Gill Sans" w:hAnsi="Gill Sans" w:cs="Arial"/>
                      <w:b/>
                      <w:color w:val="FFFFFF" w:themeColor="background1"/>
                      <w:szCs w:val="20"/>
                    </w:rPr>
                    <w:tab/>
                    <w:t>$3,799</w:t>
                  </w:r>
                </w:p>
                <w:p w:rsidR="00AC1BD6" w:rsidRDefault="00AC1BD6" w:rsidP="002C780C">
                  <w:pPr>
                    <w:widowControl w:val="0"/>
                    <w:autoSpaceDE w:val="0"/>
                    <w:autoSpaceDN w:val="0"/>
                    <w:adjustRightInd w:val="0"/>
                    <w:spacing w:after="0" w:line="240" w:lineRule="auto"/>
                    <w:rPr>
                      <w:rFonts w:ascii="Arial" w:hAnsi="Arial" w:cs="Arial"/>
                      <w:sz w:val="24"/>
                      <w:szCs w:val="24"/>
                    </w:rPr>
                  </w:pPr>
                </w:p>
                <w:p w:rsidR="00AC1BD6" w:rsidRDefault="00AC1BD6" w:rsidP="002C780C">
                  <w:pPr>
                    <w:widowControl w:val="0"/>
                    <w:autoSpaceDE w:val="0"/>
                    <w:autoSpaceDN w:val="0"/>
                    <w:adjustRightInd w:val="0"/>
                    <w:spacing w:after="0" w:line="240" w:lineRule="auto"/>
                    <w:rPr>
                      <w:rFonts w:ascii="Gill Sans" w:hAnsi="Gill Sans" w:cs="Arial"/>
                      <w:b/>
                      <w:color w:val="FFFFFF" w:themeColor="background1"/>
                      <w:szCs w:val="24"/>
                    </w:rPr>
                  </w:pPr>
                  <w:r w:rsidRPr="00170D19">
                    <w:rPr>
                      <w:rFonts w:ascii="Gill Sans" w:hAnsi="Gill Sans" w:cs="Arial"/>
                      <w:b/>
                      <w:color w:val="FFFFFF" w:themeColor="background1"/>
                      <w:szCs w:val="24"/>
                    </w:rPr>
                    <w:t>Please be aware:</w:t>
                  </w:r>
                </w:p>
                <w:p w:rsidR="00AC1BD6" w:rsidRPr="00170D19" w:rsidRDefault="00AC1BD6" w:rsidP="002C780C">
                  <w:pPr>
                    <w:widowControl w:val="0"/>
                    <w:autoSpaceDE w:val="0"/>
                    <w:autoSpaceDN w:val="0"/>
                    <w:adjustRightInd w:val="0"/>
                    <w:spacing w:after="0" w:line="240" w:lineRule="auto"/>
                    <w:rPr>
                      <w:rFonts w:ascii="Gill Sans" w:hAnsi="Gill Sans" w:cs="Arial"/>
                      <w:b/>
                      <w:color w:val="FFFFFF" w:themeColor="background1"/>
                      <w:szCs w:val="24"/>
                    </w:rPr>
                  </w:pPr>
                </w:p>
                <w:p w:rsidR="00AC1BD6" w:rsidRPr="00390F07" w:rsidRDefault="00AC1BD6" w:rsidP="00E316A2">
                  <w:pPr>
                    <w:widowControl w:val="0"/>
                    <w:numPr>
                      <w:ilvl w:val="0"/>
                      <w:numId w:val="2"/>
                    </w:numPr>
                    <w:tabs>
                      <w:tab w:val="left" w:pos="220"/>
                      <w:tab w:val="left" w:pos="720"/>
                    </w:tabs>
                    <w:autoSpaceDE w:val="0"/>
                    <w:autoSpaceDN w:val="0"/>
                    <w:adjustRightInd w:val="0"/>
                    <w:spacing w:after="0" w:line="240" w:lineRule="auto"/>
                    <w:ind w:hanging="720"/>
                    <w:rPr>
                      <w:rFonts w:ascii="Gill Sans" w:hAnsi="Gill Sans" w:cs="Gill Sans"/>
                      <w:color w:val="FFFFFF" w:themeColor="background1"/>
                      <w:szCs w:val="30"/>
                    </w:rPr>
                  </w:pPr>
                  <w:r w:rsidRPr="00390F07">
                    <w:rPr>
                      <w:rFonts w:ascii="Gill Sans" w:hAnsi="Gill Sans" w:cs="Arial"/>
                      <w:color w:val="FFFFFF" w:themeColor="background1"/>
                      <w:szCs w:val="24"/>
                    </w:rPr>
                    <w:t>- Insure if you're giving through "Canada Helps" that it's still happening</w:t>
                  </w:r>
                </w:p>
                <w:p w:rsidR="00AC1BD6" w:rsidRPr="00390F07" w:rsidRDefault="00AC1BD6" w:rsidP="00E316A2">
                  <w:pPr>
                    <w:widowControl w:val="0"/>
                    <w:numPr>
                      <w:ilvl w:val="0"/>
                      <w:numId w:val="2"/>
                    </w:numPr>
                    <w:tabs>
                      <w:tab w:val="left" w:pos="220"/>
                      <w:tab w:val="left" w:pos="720"/>
                    </w:tabs>
                    <w:autoSpaceDE w:val="0"/>
                    <w:autoSpaceDN w:val="0"/>
                    <w:adjustRightInd w:val="0"/>
                    <w:spacing w:after="0" w:line="240" w:lineRule="auto"/>
                    <w:ind w:hanging="720"/>
                    <w:rPr>
                      <w:rFonts w:ascii="Gill Sans" w:hAnsi="Gill Sans" w:cs="Gill Sans"/>
                      <w:color w:val="FFFFFF" w:themeColor="background1"/>
                      <w:szCs w:val="30"/>
                    </w:rPr>
                  </w:pPr>
                  <w:r w:rsidRPr="00390F07">
                    <w:rPr>
                      <w:rFonts w:ascii="Gill Sans" w:hAnsi="Gill Sans" w:cs="Arial"/>
                      <w:color w:val="FFFFFF" w:themeColor="background1"/>
                      <w:szCs w:val="24"/>
                    </w:rPr>
                    <w:t>- Consider changing from using "Canada Helps" to using PAD (automatic debit from your account</w:t>
                  </w:r>
                  <w:r>
                    <w:rPr>
                      <w:rFonts w:ascii="Gill Sans" w:hAnsi="Gill Sans" w:cs="Arial"/>
                      <w:color w:val="FFFFFF" w:themeColor="background1"/>
                      <w:szCs w:val="24"/>
                    </w:rPr>
                    <w:t xml:space="preserve"> / PAD forms are at the Book Table</w:t>
                  </w:r>
                  <w:r w:rsidRPr="00390F07">
                    <w:rPr>
                      <w:rFonts w:ascii="Gill Sans" w:hAnsi="Gill Sans" w:cs="Arial"/>
                      <w:color w:val="FFFFFF" w:themeColor="background1"/>
                      <w:szCs w:val="24"/>
                    </w:rPr>
                    <w:t>)</w:t>
                  </w:r>
                </w:p>
                <w:p w:rsidR="00AC1BD6" w:rsidRDefault="00AC1BD6" w:rsidP="00E316A2">
                  <w:pPr>
                    <w:widowControl w:val="0"/>
                    <w:numPr>
                      <w:ilvl w:val="0"/>
                      <w:numId w:val="2"/>
                    </w:numPr>
                    <w:tabs>
                      <w:tab w:val="left" w:pos="220"/>
                      <w:tab w:val="left" w:pos="720"/>
                    </w:tabs>
                    <w:autoSpaceDE w:val="0"/>
                    <w:autoSpaceDN w:val="0"/>
                    <w:adjustRightInd w:val="0"/>
                    <w:spacing w:after="0" w:line="240" w:lineRule="auto"/>
                    <w:ind w:hanging="720"/>
                    <w:rPr>
                      <w:rFonts w:ascii="Gill Sans" w:hAnsi="Gill Sans" w:cs="Gill Sans"/>
                      <w:color w:val="FFFFFF" w:themeColor="background1"/>
                      <w:szCs w:val="30"/>
                    </w:rPr>
                  </w:pPr>
                  <w:r w:rsidRPr="00390F07">
                    <w:rPr>
                      <w:rFonts w:ascii="Gill Sans" w:hAnsi="Gill Sans" w:cs="Arial"/>
                      <w:color w:val="FFFFFF" w:themeColor="background1"/>
                      <w:szCs w:val="24"/>
                    </w:rPr>
                    <w:t>- Consider a regular giving schedule to smooth out the bumps in the road that the church endures</w:t>
                  </w:r>
                  <w:r>
                    <w:rPr>
                      <w:rFonts w:ascii="Gill Sans" w:hAnsi="Gill Sans" w:cs="Gill Sans"/>
                      <w:color w:val="FFFFFF" w:themeColor="background1"/>
                      <w:szCs w:val="30"/>
                    </w:rPr>
                    <w:t xml:space="preserve">. </w:t>
                  </w:r>
                </w:p>
                <w:p w:rsidR="00AC1BD6" w:rsidRPr="006C636E" w:rsidRDefault="00AC1BD6" w:rsidP="00E316A2">
                  <w:pPr>
                    <w:widowControl w:val="0"/>
                    <w:numPr>
                      <w:ilvl w:val="0"/>
                      <w:numId w:val="2"/>
                    </w:numPr>
                    <w:tabs>
                      <w:tab w:val="left" w:pos="220"/>
                      <w:tab w:val="left" w:pos="720"/>
                    </w:tabs>
                    <w:autoSpaceDE w:val="0"/>
                    <w:autoSpaceDN w:val="0"/>
                    <w:adjustRightInd w:val="0"/>
                    <w:spacing w:after="0" w:line="240" w:lineRule="auto"/>
                    <w:ind w:hanging="720"/>
                    <w:rPr>
                      <w:rFonts w:ascii="Gill Sans" w:hAnsi="Gill Sans" w:cs="Gill Sans"/>
                      <w:color w:val="FFFFFF" w:themeColor="background1"/>
                      <w:szCs w:val="30"/>
                    </w:rPr>
                  </w:pPr>
                </w:p>
                <w:p w:rsidR="00AC1BD6" w:rsidRPr="00390F07" w:rsidRDefault="00AC1BD6" w:rsidP="00390F07">
                  <w:pPr>
                    <w:widowControl w:val="0"/>
                    <w:autoSpaceDE w:val="0"/>
                    <w:autoSpaceDN w:val="0"/>
                    <w:adjustRightInd w:val="0"/>
                    <w:spacing w:after="0" w:line="240" w:lineRule="auto"/>
                    <w:rPr>
                      <w:rFonts w:ascii="Gill Sans" w:hAnsi="Gill Sans"/>
                      <w:color w:val="FFFFFF" w:themeColor="background1"/>
                      <w:sz w:val="20"/>
                    </w:rPr>
                  </w:pPr>
                  <w:r w:rsidRPr="00390F07">
                    <w:rPr>
                      <w:rFonts w:ascii="Gill Sans" w:hAnsi="Gill Sans" w:cs="Arial"/>
                      <w:color w:val="FFFFFF" w:themeColor="background1"/>
                      <w:szCs w:val="24"/>
                    </w:rPr>
                    <w:t>For further questions please co</w:t>
                  </w:r>
                  <w:r>
                    <w:rPr>
                      <w:rFonts w:ascii="Gill Sans" w:hAnsi="Gill Sans" w:cs="Arial"/>
                      <w:color w:val="FFFFFF" w:themeColor="background1"/>
                      <w:szCs w:val="24"/>
                    </w:rPr>
                    <w:t>ntact Steve Klassen. R.C. Treasurer</w:t>
                  </w:r>
                  <w:r w:rsidRPr="00390F07">
                    <w:rPr>
                      <w:rFonts w:ascii="Gill Sans" w:hAnsi="Gill Sans" w:cs="Arial"/>
                      <w:color w:val="FFFFFF" w:themeColor="background1"/>
                      <w:sz w:val="20"/>
                      <w:szCs w:val="24"/>
                    </w:rPr>
                    <w:t xml:space="preserve"> </w:t>
                  </w:r>
                </w:p>
              </w:txbxContent>
            </v:textbox>
            <w10:wrap type="tight"/>
          </v:shape>
        </w:pict>
      </w:r>
      <w:r w:rsidRPr="00FB643D">
        <w:rPr>
          <w:rFonts w:ascii="Arial" w:hAnsi="Arial" w:cs="Arial"/>
          <w:noProof/>
        </w:rPr>
        <w:pict>
          <v:rect id="_x0000_s1090" style="position:absolute;margin-left:0;margin-top:18pt;width:366.3pt;height:243pt;z-index:251714560;mso-wrap-edited:f;mso-position-horizontal:absolute;mso-position-vertical:absolute" wrapcoords="-44 0 -44 21378 21600 21378 21600 0 -44 0" fillcolor="#5a5a5a [2109]" stroked="f" strokecolor="#4a7ebb" strokeweight="1.5pt">
            <v:fill o:detectmouseclick="t"/>
            <v:shadow opacity="22938f" mv:blur="38100f" offset="0,2pt"/>
            <v:textbox inset=",7.2pt,,7.2pt"/>
            <w10:wrap type="tight"/>
          </v:rect>
        </w:pict>
      </w:r>
      <w:r>
        <w:rPr>
          <w:rFonts w:ascii="Arial" w:hAnsi="Arial" w:cs="Arial"/>
          <w:b/>
          <w:noProof/>
        </w:rPr>
        <w:pict>
          <v:shape id="_x0000_s1066" type="#_x0000_t202" style="position:absolute;margin-left:412pt;margin-top:540pt;width:351pt;height:36pt;z-index:251701248;mso-wrap-edited:f;mso-position-horizontal:absolute;mso-position-vertical:absolute" wrapcoords="0 0 21600 0 21600 21600 0 21600 0 0" filled="f" stroked="f">
            <v:fill o:detectmouseclick="t"/>
            <v:textbox style="mso-next-textbox:#_x0000_s1066" inset=",7.2pt,,7.2pt">
              <w:txbxContent>
                <w:p w:rsidR="00AC1BD6" w:rsidRPr="00910A39" w:rsidRDefault="00AC1BD6">
                  <w:pPr>
                    <w:rPr>
                      <w:rFonts w:ascii="Gill Sans" w:hAnsi="Gill Sans"/>
                      <w:color w:val="FFFFFF" w:themeColor="background1"/>
                      <w:sz w:val="40"/>
                    </w:rPr>
                  </w:pPr>
                  <w:r w:rsidRPr="00910A39">
                    <w:rPr>
                      <w:rFonts w:ascii="Gill Sans" w:hAnsi="Gill Sans"/>
                      <w:color w:val="FFFFFF" w:themeColor="background1"/>
                      <w:sz w:val="44"/>
                    </w:rPr>
                    <w:t>www.intheriver.ca</w:t>
                  </w:r>
                  <w:r>
                    <w:rPr>
                      <w:rFonts w:ascii="Gill Sans" w:hAnsi="Gill Sans"/>
                      <w:color w:val="FFFFFF" w:themeColor="background1"/>
                      <w:sz w:val="40"/>
                    </w:rPr>
                    <w:t xml:space="preserve">          </w:t>
                  </w:r>
                  <w:r w:rsidRPr="00FB53CB">
                    <w:rPr>
                      <w:rFonts w:ascii="Gill Sans" w:hAnsi="Gill Sans"/>
                      <w:color w:val="FFFFFF" w:themeColor="background1"/>
                      <w:sz w:val="38"/>
                    </w:rPr>
                    <w:t>604.848.8007</w:t>
                  </w:r>
                </w:p>
              </w:txbxContent>
            </v:textbox>
            <w10:wrap type="tight"/>
          </v:shape>
        </w:pict>
      </w:r>
      <w:r>
        <w:rPr>
          <w:rFonts w:ascii="Arial" w:hAnsi="Arial" w:cs="Arial"/>
          <w:b/>
          <w:noProof/>
        </w:rPr>
        <w:pict>
          <v:shape id="_x0000_s1064" type="#_x0000_t202" style="position:absolute;margin-left:393.4pt;margin-top:-6.4pt;width:378pt;height:76.3pt;z-index:251699200;mso-wrap-edited:f;mso-position-horizontal:absolute;mso-position-vertical:absolute" wrapcoords="0 0 21600 0 21600 21600 0 21600 0 0" filled="f" stroked="f">
            <v:fill o:detectmouseclick="t"/>
            <v:textbox style="mso-next-textbox:#_x0000_s1064" inset=",7.2pt,,7.2pt">
              <w:txbxContent>
                <w:p w:rsidR="00AC1BD6" w:rsidRDefault="00AC1BD6">
                  <w:r w:rsidRPr="00652469">
                    <w:rPr>
                      <w:noProof/>
                    </w:rPr>
                    <w:drawing>
                      <wp:inline distT="0" distB="0" distL="0" distR="0">
                        <wp:extent cx="4572000" cy="857250"/>
                        <wp:effectExtent l="25400" t="0" r="0" b="0"/>
                        <wp:docPr id="13" name="Picture 5" descr="TheRiverChurchLogo-for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iverChurchLogo-forweb.jpg"/>
                                <pic:cNvPicPr/>
                              </pic:nvPicPr>
                              <pic:blipFill>
                                <a:blip r:embed="rId6">
                                  <a:grayscl/>
                                </a:blip>
                                <a:stretch>
                                  <a:fillRect/>
                                </a:stretch>
                              </pic:blipFill>
                              <pic:spPr>
                                <a:xfrm>
                                  <a:off x="0" y="0"/>
                                  <a:ext cx="4605769" cy="863582"/>
                                </a:xfrm>
                                <a:prstGeom prst="rect">
                                  <a:avLst/>
                                </a:prstGeom>
                              </pic:spPr>
                            </pic:pic>
                          </a:graphicData>
                        </a:graphic>
                      </wp:inline>
                    </w:drawing>
                  </w:r>
                </w:p>
              </w:txbxContent>
            </v:textbox>
            <w10:wrap type="tight"/>
          </v:shape>
        </w:pict>
      </w:r>
      <w:r>
        <w:rPr>
          <w:rFonts w:ascii="Arial" w:hAnsi="Arial" w:cs="Arial"/>
          <w:b/>
          <w:noProof/>
        </w:rPr>
        <w:pict>
          <v:shape id="_x0000_s1068" type="#_x0000_t202" style="position:absolute;margin-left:396pt;margin-top:156.5pt;width:369pt;height:162pt;z-index:251651065;mso-wrap-edited:f;mso-position-horizontal:absolute;mso-position-vertical:absolute" wrapcoords="0 0 21600 0 21600 21600 0 21600 0 0" filled="f" stroked="f">
            <v:fill o:detectmouseclick="t"/>
            <v:textbox style="mso-next-textbox:#_x0000_s1068" inset=",7.2pt,,7.2pt">
              <w:txbxContent>
                <w:p w:rsidR="00AC1BD6" w:rsidRDefault="00AC1BD6">
                  <w:r>
                    <w:rPr>
                      <w:noProof/>
                    </w:rPr>
                    <w:drawing>
                      <wp:inline distT="0" distB="0" distL="0" distR="0">
                        <wp:extent cx="4503420" cy="1738630"/>
                        <wp:effectExtent l="25400" t="0" r="0" b="0"/>
                        <wp:docPr id="10" name="Picture 8" descr="Brochure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hure pic.jpg"/>
                                <pic:cNvPicPr/>
                              </pic:nvPicPr>
                              <pic:blipFill>
                                <a:blip r:embed="rId7">
                                  <a:grayscl/>
                                </a:blip>
                                <a:stretch>
                                  <a:fillRect/>
                                </a:stretch>
                              </pic:blipFill>
                              <pic:spPr>
                                <a:xfrm>
                                  <a:off x="0" y="0"/>
                                  <a:ext cx="4503420" cy="1738630"/>
                                </a:xfrm>
                                <a:prstGeom prst="rect">
                                  <a:avLst/>
                                </a:prstGeom>
                              </pic:spPr>
                            </pic:pic>
                          </a:graphicData>
                        </a:graphic>
                      </wp:inline>
                    </w:drawing>
                  </w:r>
                </w:p>
              </w:txbxContent>
            </v:textbox>
            <w10:wrap type="tight"/>
          </v:shape>
        </w:pict>
      </w:r>
      <w:r w:rsidR="007D405C">
        <w:rPr>
          <w:rFonts w:ascii="Arial" w:hAnsi="Arial" w:cs="Arial"/>
          <w:b/>
          <w:noProof/>
        </w:rPr>
        <w:drawing>
          <wp:anchor distT="0" distB="0" distL="114300" distR="114300" simplePos="0" relativeHeight="251695104" behindDoc="0" locked="0" layoutInCell="1" allowOverlap="1">
            <wp:simplePos x="0" y="0"/>
            <wp:positionH relativeFrom="column">
              <wp:posOffset>-228600</wp:posOffset>
            </wp:positionH>
            <wp:positionV relativeFrom="paragraph">
              <wp:posOffset>5829300</wp:posOffset>
            </wp:positionV>
            <wp:extent cx="1828800" cy="1727200"/>
            <wp:effectExtent l="0" t="0" r="0" b="0"/>
            <wp:wrapNone/>
            <wp:docPr id="4" name="Picture 3" descr="THE RIVER LOGO(184A68).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RIVER LOGO(184A68).psd"/>
                    <pic:cNvPicPr/>
                  </pic:nvPicPr>
                  <pic:blipFill>
                    <a:blip r:embed="rId8">
                      <a:alphaModFix amt="98000"/>
                      <a:grayscl/>
                    </a:blip>
                    <a:stretch>
                      <a:fillRect/>
                    </a:stretch>
                  </pic:blipFill>
                  <pic:spPr>
                    <a:xfrm>
                      <a:off x="0" y="0"/>
                      <a:ext cx="1828800" cy="1727200"/>
                    </a:xfrm>
                    <a:prstGeom prst="rect">
                      <a:avLst/>
                    </a:prstGeom>
                  </pic:spPr>
                </pic:pic>
              </a:graphicData>
            </a:graphic>
          </wp:anchor>
        </w:drawing>
      </w:r>
      <w:r w:rsidR="00B5602C">
        <w:rPr>
          <w:rFonts w:ascii="Arial" w:hAnsi="Arial" w:cs="Arial"/>
          <w:b/>
          <w:noProof/>
        </w:rPr>
        <w:drawing>
          <wp:anchor distT="0" distB="0" distL="114300" distR="114300" simplePos="0" relativeHeight="251675648" behindDoc="0" locked="0" layoutInCell="1" allowOverlap="1">
            <wp:simplePos x="0" y="0"/>
            <wp:positionH relativeFrom="column">
              <wp:posOffset>1590675</wp:posOffset>
            </wp:positionH>
            <wp:positionV relativeFrom="paragraph">
              <wp:posOffset>5883910</wp:posOffset>
            </wp:positionV>
            <wp:extent cx="3064510" cy="1543050"/>
            <wp:effectExtent l="25400" t="0" r="8890" b="0"/>
            <wp:wrapNone/>
            <wp:docPr id="1" name="motherdaughter.tif" descr="\\angler2\INKD-H\pressp0509 (INKD)\2_In_Progress\Satheesh\d_lharris_healthcare_broch_85x11_hf_v\motherdaught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therdaughter.tif"/>
                    <pic:cNvPicPr/>
                  </pic:nvPicPr>
                  <pic:blipFill>
                    <a:blip r:embed="rId9">
                      <a:grayscl/>
                    </a:blip>
                    <a:stretch>
                      <a:fillRect/>
                    </a:stretch>
                  </pic:blipFill>
                  <pic:spPr>
                    <a:xfrm flipH="1">
                      <a:off x="0" y="0"/>
                      <a:ext cx="3064510" cy="1543050"/>
                    </a:xfrm>
                    <a:prstGeom prst="rect">
                      <a:avLst/>
                    </a:prstGeom>
                  </pic:spPr>
                </pic:pic>
              </a:graphicData>
            </a:graphic>
          </wp:anchor>
        </w:drawing>
      </w:r>
      <w:r>
        <w:rPr>
          <w:rFonts w:ascii="Arial" w:hAnsi="Arial" w:cs="Arial"/>
          <w:b/>
          <w:noProof/>
        </w:rPr>
        <w:pict>
          <v:shape id="Freeform 35" o:spid="_x0000_s1045" style="position:absolute;margin-left:20.45pt;margin-top:549.45pt;width:66.35pt;height:5.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2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" path="m1117,15l1116,16,1116,19,1114,24,1113,29,1102,59,1131,59,1121,29,1120,24,1118,19,1118,16,1117,15xm664,15l664,16,663,19,662,24,661,29,650,59,678,59,668,29,667,24,665,19,665,16,664,15xm1191,13l1191,48,1210,48,1217,47,1223,43,1226,38,1227,30,1226,24,1224,19,1220,15,1216,14,1213,13,1206,13,1191,13xm327,13l327,48,347,48,354,47,359,43,363,38,364,30,363,24,361,19,357,15,353,14,350,13,343,13,327,13xm138,12l128,13,119,17,112,23,107,30,103,39,102,49,103,60,107,69,112,77,119,83,128,87,138,88,147,87,155,83,162,77,168,69,172,60,173,49,172,39,168,30,162,23,155,17,147,13,138,12xm1269,1l1325,1,1325,13,1283,13,1283,44,1317,44,1317,55,1283,55,1283,87,1327,87,1327,99,1269,99,1269,1xm1177,1l1213,1,1218,2,1222,3,1225,4,1231,7,1237,13,1240,21,1241,30,1240,38,1236,47,1231,53,1224,56,1224,58,1225,59,1227,61,1247,99,1232,99,1211,60,1191,60,1191,99,1177,99,1177,1xm1110,1l1124,1,1159,99,1145,99,1135,71,1099,71,1089,99,1075,99,1110,1xm877,1l891,1,891,44,941,44,941,1,954,1,954,99,941,99,941,56,891,56,891,99,877,99,877,1xm780,1l860,1,860,13,826,13,826,99,813,99,813,13,780,13,780,1xm725,1l738,1,738,87,781,87,781,99,725,99,725,1xm657,1l671,1,706,99,692,99,682,71,646,71,636,99,622,99,657,1xm552,1l608,1,608,13,566,13,566,44,600,44,600,55,566,55,566,87,610,87,610,99,552,99,552,1xm445,1l458,1,458,44,508,44,508,1,522,1,522,99,508,99,508,56,458,56,458,99,445,99,445,1xm314,1l350,1,355,2,359,3,361,4,368,7,374,13,377,21,378,30,377,38,373,47,368,53,360,56,361,57,361,58,362,59,364,61,384,99,368,99,348,60,327,60,327,99,314,99,314,1xm209,1l223,1,223,64,224,72,227,79,232,84,239,87,247,88,255,87,262,84,267,79,270,72,272,64,272,1,285,1,285,64,284,74,280,83,275,91,267,96,258,99,247,101,237,99,227,96,220,91,214,83,210,74,209,64,209,1xm0,1l16,1,34,33,36,37,37,41,40,46,40,44,41,42,46,33,63,1,78,1,46,58,46,99,33,99,33,58,,1xm1027,0l1038,1,1047,3,1054,6,1059,9,1061,11,1062,12,1055,23,1054,22,1052,20,1048,17,1042,15,1036,12,1027,12,1017,13,1009,17,1002,23,996,30,993,40,992,49,993,59,996,68,1002,77,1009,83,1018,86,1028,88,1037,87,1044,85,1050,82,1054,78,1057,76,1058,75,1065,85,1064,86,1061,88,1058,91,1052,95,1045,97,1037,99,1027,101,1016,99,1005,96,996,90,988,82,983,72,979,61,978,49,979,38,983,27,988,18,996,10,1005,5,1016,1,1027,0xm138,0l149,1,160,5,169,10,176,18,182,27,186,38,187,49,186,61,182,72,176,82,169,90,160,96,149,99,138,101,126,99,115,96,106,90,99,82,93,72,89,61,88,49,89,38,93,27,99,18,106,10,115,5,126,1,138,0xe" strokecolor="white" strokeweight="0">
            <v:path arrowok="t" o:connecttype="custom" o:connectlocs="699770,37465;709295,9525;419735,18415;422275,10160;776605,27305;772160,8890;220345,30480;229235,12065;87630,7620;64770,31115;87630,55880;109855,31115;87630,7620;836295,27940;805815,62865;777875,2540;784860,29845;791845,62865;747395,635;697865,45085;565785,27940;597535,35560;546100,635;495300,8255;495935,62865;439420,62865;350520,635;381000,34925;350520,635;331470,635;282575,62865;229235,2540;236855,29845;231140,38735;199390,62865;144145,50165;169545,50165;180340,46990;150495,62865;132715,635;25400,29210;29210,36830;659130,635;669925,14605;652145,7620;629920,31115;652780,55880;671830,47625;663575,61595;627380,52070;627380,11430;94615,635;118745,31115;94615,62865;59055,45720;67310,6350" o:connectangles="0,0,0,0,0,0,0,0,0,0,0,0,0,0,0,0,0,0,0,0,0,0,0,0,0,0,0,0,0,0,0,0,0,0,0,0,0,0,0,0,0,0,0,0,0,0,0,0,0,0,0,0,0,0,0,0"/>
            <o:lock v:ext="edit" verticies="t"/>
          </v:shape>
        </w:pict>
      </w:r>
    </w:p>
    <w:p w:rsidR="007B5B0F" w:rsidRPr="007B5B0F" w:rsidRDefault="007B5B0F" w:rsidP="007B5B0F">
      <w:pPr>
        <w:rPr>
          <w:rFonts w:ascii="Arial" w:hAnsi="Arial" w:cs="Arial"/>
        </w:rPr>
      </w:pPr>
    </w:p>
    <w:p w:rsidR="007B5B0F" w:rsidRPr="007B5B0F" w:rsidRDefault="00FB643D" w:rsidP="007B5B0F">
      <w:pPr>
        <w:rPr>
          <w:rFonts w:ascii="Arial" w:hAnsi="Arial" w:cs="Arial"/>
        </w:rPr>
      </w:pPr>
      <w:r w:rsidRPr="00FB643D">
        <w:rPr>
          <w:rFonts w:ascii="Arial" w:hAnsi="Arial" w:cs="Arial"/>
          <w:b/>
          <w:noProof/>
        </w:rPr>
        <w:pict>
          <v:shape id="Text Box 17" o:spid="_x0000_s1036" type="#_x0000_t202" style="position:absolute;margin-left:101.7pt;margin-top:22.9pt;width:265.15pt;height:91.6pt;z-index:251670528;visibility:visible;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" filled="f" stroked="f">
            <v:textbox style="mso-next-textbox:#Text Box 17" inset="0,0,0,0">
              <w:txbxContent>
                <w:p w:rsidR="00AC1BD6" w:rsidRPr="00E52AA1" w:rsidRDefault="00AC1BD6" w:rsidP="00E52AA1">
                  <w:pPr>
                    <w:spacing w:after="0" w:line="240" w:lineRule="auto"/>
                    <w:jc w:val="right"/>
                    <w:rPr>
                      <w:rFonts w:ascii="Gill Sans" w:hAnsi="Gill Sans" w:cs="Courier New"/>
                      <w:b/>
                      <w:sz w:val="42"/>
                      <w:szCs w:val="68"/>
                    </w:rPr>
                  </w:pPr>
                  <w:r w:rsidRPr="00E52AA1">
                    <w:rPr>
                      <w:rFonts w:ascii="Gill Sans" w:hAnsi="Gill Sans" w:cs="Courier New"/>
                      <w:b/>
                      <w:sz w:val="42"/>
                      <w:szCs w:val="68"/>
                    </w:rPr>
                    <w:t>City Wide Gathering</w:t>
                  </w:r>
                </w:p>
                <w:p w:rsidR="00AC1BD6" w:rsidRDefault="00142295" w:rsidP="00DB11C9">
                  <w:pPr>
                    <w:spacing w:after="0" w:line="240" w:lineRule="auto"/>
                    <w:jc w:val="right"/>
                    <w:rPr>
                      <w:rFonts w:ascii="Gill Sans" w:hAnsi="Gill Sans" w:cs="Courier New"/>
                      <w:b/>
                      <w:sz w:val="32"/>
                      <w:szCs w:val="68"/>
                    </w:rPr>
                  </w:pPr>
                  <w:r>
                    <w:rPr>
                      <w:rFonts w:ascii="Gill Sans" w:hAnsi="Gill Sans" w:cs="Courier New"/>
                      <w:b/>
                      <w:sz w:val="32"/>
                      <w:szCs w:val="68"/>
                    </w:rPr>
                    <w:t>February 28</w:t>
                  </w:r>
                  <w:r w:rsidRPr="00142295">
                    <w:rPr>
                      <w:rFonts w:ascii="Gill Sans" w:hAnsi="Gill Sans" w:cs="Courier New"/>
                      <w:b/>
                      <w:sz w:val="32"/>
                      <w:szCs w:val="68"/>
                      <w:vertAlign w:val="superscript"/>
                    </w:rPr>
                    <w:t>th</w:t>
                  </w:r>
                  <w:r>
                    <w:rPr>
                      <w:rFonts w:ascii="Gill Sans" w:hAnsi="Gill Sans" w:cs="Courier New"/>
                      <w:b/>
                      <w:sz w:val="32"/>
                      <w:szCs w:val="68"/>
                    </w:rPr>
                    <w:t xml:space="preserve"> </w:t>
                  </w:r>
                  <w:r w:rsidR="00AC1BD6">
                    <w:rPr>
                      <w:rFonts w:ascii="Gill Sans" w:hAnsi="Gill Sans" w:cs="Courier New"/>
                      <w:b/>
                      <w:sz w:val="32"/>
                      <w:szCs w:val="68"/>
                    </w:rPr>
                    <w:t>2016</w:t>
                  </w:r>
                </w:p>
                <w:p w:rsidR="00AC1BD6" w:rsidRPr="00C56FF7" w:rsidRDefault="00AC1BD6" w:rsidP="00E52AA1">
                  <w:pPr>
                    <w:spacing w:after="0" w:line="240" w:lineRule="auto"/>
                    <w:jc w:val="right"/>
                    <w:rPr>
                      <w:rFonts w:ascii="Gill Sans" w:hAnsi="Gill Sans" w:cs="Courier New"/>
                      <w:sz w:val="24"/>
                      <w:szCs w:val="68"/>
                    </w:rPr>
                  </w:pPr>
                  <w:r w:rsidRPr="00C56FF7">
                    <w:rPr>
                      <w:rFonts w:ascii="Gill Sans" w:hAnsi="Gill Sans" w:cs="Courier New"/>
                      <w:sz w:val="24"/>
                      <w:szCs w:val="68"/>
                    </w:rPr>
                    <w:t>River Kids Program</w:t>
                  </w:r>
                </w:p>
                <w:p w:rsidR="00AC1BD6" w:rsidRDefault="00AC1BD6" w:rsidP="00E52AA1">
                  <w:pPr>
                    <w:spacing w:after="0" w:line="240" w:lineRule="auto"/>
                    <w:jc w:val="right"/>
                    <w:rPr>
                      <w:rFonts w:ascii="Gill Sans" w:hAnsi="Gill Sans" w:cs="Courier New"/>
                      <w:sz w:val="24"/>
                      <w:szCs w:val="68"/>
                    </w:rPr>
                  </w:pPr>
                  <w:r w:rsidRPr="00C56FF7">
                    <w:rPr>
                      <w:rFonts w:ascii="Gill Sans" w:hAnsi="Gill Sans" w:cs="Courier New"/>
                      <w:sz w:val="24"/>
                      <w:szCs w:val="68"/>
                    </w:rPr>
                    <w:t>Little Dippers Pre-School Program</w:t>
                  </w:r>
                </w:p>
                <w:p w:rsidR="00AC1BD6" w:rsidRPr="00C56FF7" w:rsidRDefault="00AC1BD6" w:rsidP="00E52AA1">
                  <w:pPr>
                    <w:spacing w:after="0" w:line="240" w:lineRule="auto"/>
                    <w:jc w:val="right"/>
                    <w:rPr>
                      <w:rFonts w:ascii="Gill Sans" w:hAnsi="Gill Sans" w:cs="Courier New"/>
                      <w:sz w:val="24"/>
                      <w:szCs w:val="68"/>
                    </w:rPr>
                  </w:pPr>
                  <w:r>
                    <w:rPr>
                      <w:rFonts w:ascii="Gill Sans" w:hAnsi="Gill Sans" w:cs="Courier New"/>
                      <w:sz w:val="24"/>
                      <w:szCs w:val="68"/>
                    </w:rPr>
                    <w:t xml:space="preserve">Pre-Service Prayer 9:00 – 9:45 am </w:t>
                  </w:r>
                  <w:r w:rsidRPr="00C56FF7">
                    <w:rPr>
                      <w:rFonts w:ascii="Gill Sans" w:hAnsi="Gill Sans" w:cs="Courier New"/>
                      <w:sz w:val="24"/>
                      <w:szCs w:val="68"/>
                    </w:rPr>
                    <w:t xml:space="preserve"> </w:t>
                  </w:r>
                </w:p>
                <w:p w:rsidR="00AC1BD6" w:rsidRPr="00652469" w:rsidRDefault="00AC1BD6" w:rsidP="00FD6A89">
                  <w:pPr>
                    <w:spacing w:after="0" w:line="240" w:lineRule="auto"/>
                    <w:rPr>
                      <w:rFonts w:ascii="Courier New" w:hAnsi="Courier New" w:cs="Courier New"/>
                      <w:b/>
                      <w:color w:val="FFFFFF" w:themeColor="background1"/>
                      <w:sz w:val="36"/>
                      <w:szCs w:val="68"/>
                    </w:rPr>
                  </w:pPr>
                </w:p>
              </w:txbxContent>
            </v:textbox>
          </v:shape>
        </w:pict>
      </w:r>
    </w:p>
    <w:p w:rsidR="007B5B0F" w:rsidRPr="007B5B0F" w:rsidRDefault="007B5B0F" w:rsidP="007B5B0F">
      <w:pPr>
        <w:rPr>
          <w:rFonts w:ascii="Arial" w:hAnsi="Arial" w:cs="Arial"/>
        </w:rPr>
      </w:pPr>
    </w:p>
    <w:p w:rsidR="007B5B0F" w:rsidRPr="007B5B0F" w:rsidRDefault="007B5B0F" w:rsidP="007B5B0F">
      <w:pPr>
        <w:rPr>
          <w:rFonts w:ascii="Arial" w:hAnsi="Arial" w:cs="Arial"/>
        </w:rPr>
      </w:pPr>
    </w:p>
    <w:p w:rsidR="007B5B0F" w:rsidRPr="007B5B0F" w:rsidRDefault="007B5B0F" w:rsidP="007B5B0F">
      <w:pPr>
        <w:rPr>
          <w:rFonts w:ascii="Arial" w:hAnsi="Arial" w:cs="Arial"/>
        </w:rPr>
      </w:pPr>
    </w:p>
    <w:p w:rsidR="007B5B0F" w:rsidRPr="007B5B0F" w:rsidRDefault="007B5B0F" w:rsidP="007B5B0F">
      <w:pPr>
        <w:rPr>
          <w:rFonts w:ascii="Arial" w:hAnsi="Arial" w:cs="Arial"/>
        </w:rPr>
      </w:pPr>
    </w:p>
    <w:p w:rsidR="007B5B0F" w:rsidRPr="007B5B0F" w:rsidRDefault="007B5B0F" w:rsidP="007B5B0F">
      <w:pPr>
        <w:rPr>
          <w:rFonts w:ascii="Arial" w:hAnsi="Arial" w:cs="Arial"/>
        </w:rPr>
      </w:pPr>
    </w:p>
    <w:p w:rsidR="007B5B0F" w:rsidRPr="007B5B0F" w:rsidRDefault="007B5B0F" w:rsidP="007B5B0F">
      <w:pPr>
        <w:rPr>
          <w:rFonts w:ascii="Arial" w:hAnsi="Arial" w:cs="Arial"/>
        </w:rPr>
      </w:pPr>
    </w:p>
    <w:p w:rsidR="007B5B0F" w:rsidRPr="007B5B0F" w:rsidRDefault="007B5B0F" w:rsidP="007B5B0F">
      <w:pPr>
        <w:rPr>
          <w:rFonts w:ascii="Arial" w:hAnsi="Arial" w:cs="Arial"/>
        </w:rPr>
      </w:pPr>
    </w:p>
    <w:p w:rsidR="007B5B0F" w:rsidRPr="007B5B0F" w:rsidRDefault="007B5B0F" w:rsidP="007B5B0F">
      <w:pPr>
        <w:rPr>
          <w:rFonts w:ascii="Arial" w:hAnsi="Arial" w:cs="Arial"/>
        </w:rPr>
      </w:pPr>
    </w:p>
    <w:p w:rsidR="007B5B0F" w:rsidRPr="007B5B0F" w:rsidRDefault="00FB643D" w:rsidP="007B5B0F">
      <w:pPr>
        <w:rPr>
          <w:rFonts w:ascii="Arial" w:hAnsi="Arial" w:cs="Arial"/>
        </w:rPr>
      </w:pPr>
      <w:r>
        <w:rPr>
          <w:rFonts w:ascii="Arial" w:hAnsi="Arial" w:cs="Arial"/>
          <w:noProof/>
        </w:rPr>
        <w:pict>
          <v:shape id="_x0000_s1095" type="#_x0000_t202" style="position:absolute;margin-left:27pt;margin-top:9pt;width:315pt;height:90pt;z-index:251716608;mso-wrap-edited:f;mso-position-horizontal:absolute;mso-position-vertical:absolute" wrapcoords="0 0 21600 0 21600 21600 0 21600 0 0" filled="f" stroked="f">
            <v:fill o:detectmouseclick="t"/>
            <v:textbox style="mso-next-textbox:#_x0000_s1095" inset=",7.2pt,,7.2pt">
              <w:txbxContent>
                <w:p w:rsidR="00AC1BD6" w:rsidRPr="008A7545" w:rsidRDefault="00AC1BD6" w:rsidP="008A7545">
                  <w:pPr>
                    <w:spacing w:after="120" w:line="240" w:lineRule="auto"/>
                    <w:jc w:val="center"/>
                    <w:rPr>
                      <w:rFonts w:ascii="Gill Sans" w:hAnsi="Gill Sans"/>
                      <w:b/>
                      <w:sz w:val="30"/>
                      <w:szCs w:val="18"/>
                    </w:rPr>
                  </w:pPr>
                  <w:r>
                    <w:rPr>
                      <w:rFonts w:ascii="Gill Sans" w:hAnsi="Gill Sans"/>
                      <w:b/>
                      <w:sz w:val="30"/>
                      <w:szCs w:val="18"/>
                    </w:rPr>
                    <w:t>City Wide Gatherings</w:t>
                  </w:r>
                </w:p>
                <w:p w:rsidR="00AC1BD6" w:rsidRDefault="00AC1BD6" w:rsidP="00142295">
                  <w:pPr>
                    <w:spacing w:after="120" w:line="240" w:lineRule="auto"/>
                    <w:jc w:val="center"/>
                    <w:rPr>
                      <w:rFonts w:ascii="Gill Sans" w:hAnsi="Gill Sans"/>
                      <w:sz w:val="24"/>
                      <w:szCs w:val="18"/>
                    </w:rPr>
                  </w:pPr>
                  <w:r>
                    <w:rPr>
                      <w:rFonts w:ascii="Gill Sans" w:hAnsi="Gill Sans"/>
                      <w:sz w:val="24"/>
                      <w:szCs w:val="18"/>
                    </w:rPr>
                    <w:t>March 6</w:t>
                  </w:r>
                  <w:r w:rsidRPr="009278D3">
                    <w:rPr>
                      <w:rFonts w:ascii="Gill Sans" w:hAnsi="Gill Sans"/>
                      <w:sz w:val="24"/>
                      <w:szCs w:val="18"/>
                      <w:vertAlign w:val="superscript"/>
                    </w:rPr>
                    <w:t>th</w:t>
                  </w:r>
                  <w:r>
                    <w:rPr>
                      <w:rFonts w:ascii="Gill Sans" w:hAnsi="Gill Sans"/>
                      <w:sz w:val="24"/>
                      <w:szCs w:val="18"/>
                    </w:rPr>
                    <w:t xml:space="preserve"> </w:t>
                  </w:r>
                </w:p>
                <w:p w:rsidR="00142295" w:rsidRDefault="00AC1BD6" w:rsidP="007312CE">
                  <w:pPr>
                    <w:spacing w:after="120" w:line="240" w:lineRule="auto"/>
                    <w:jc w:val="center"/>
                    <w:rPr>
                      <w:rFonts w:ascii="Gill Sans" w:hAnsi="Gill Sans"/>
                      <w:sz w:val="24"/>
                      <w:szCs w:val="18"/>
                    </w:rPr>
                  </w:pPr>
                  <w:r>
                    <w:rPr>
                      <w:rFonts w:ascii="Gill Sans" w:hAnsi="Gill Sans"/>
                      <w:sz w:val="24"/>
                      <w:szCs w:val="18"/>
                    </w:rPr>
                    <w:t>March 13</w:t>
                  </w:r>
                  <w:r w:rsidRPr="004F2E09">
                    <w:rPr>
                      <w:rFonts w:ascii="Gill Sans" w:hAnsi="Gill Sans"/>
                      <w:sz w:val="24"/>
                      <w:szCs w:val="18"/>
                      <w:vertAlign w:val="superscript"/>
                    </w:rPr>
                    <w:t>th</w:t>
                  </w:r>
                  <w:r>
                    <w:rPr>
                      <w:rFonts w:ascii="Gill Sans" w:hAnsi="Gill Sans"/>
                      <w:sz w:val="24"/>
                      <w:szCs w:val="18"/>
                    </w:rPr>
                    <w:t xml:space="preserve"> </w:t>
                  </w:r>
                </w:p>
                <w:p w:rsidR="00AC1BD6" w:rsidRDefault="00142295" w:rsidP="007312CE">
                  <w:pPr>
                    <w:spacing w:after="120" w:line="240" w:lineRule="auto"/>
                    <w:jc w:val="center"/>
                    <w:rPr>
                      <w:rFonts w:ascii="Gill Sans" w:hAnsi="Gill Sans"/>
                      <w:sz w:val="24"/>
                      <w:szCs w:val="18"/>
                    </w:rPr>
                  </w:pPr>
                  <w:r>
                    <w:rPr>
                      <w:rFonts w:ascii="Gill Sans" w:hAnsi="Gill Sans"/>
                      <w:sz w:val="24"/>
                      <w:szCs w:val="18"/>
                    </w:rPr>
                    <w:t>March 20</w:t>
                  </w:r>
                  <w:r w:rsidRPr="00142295">
                    <w:rPr>
                      <w:rFonts w:ascii="Gill Sans" w:hAnsi="Gill Sans"/>
                      <w:sz w:val="24"/>
                      <w:szCs w:val="18"/>
                      <w:vertAlign w:val="superscript"/>
                    </w:rPr>
                    <w:t>th</w:t>
                  </w:r>
                  <w:r>
                    <w:rPr>
                      <w:rFonts w:ascii="Gill Sans" w:hAnsi="Gill Sans"/>
                      <w:sz w:val="24"/>
                      <w:szCs w:val="18"/>
                    </w:rPr>
                    <w:t xml:space="preserve"> </w:t>
                  </w:r>
                </w:p>
                <w:p w:rsidR="00AC1BD6" w:rsidRDefault="00AC1BD6" w:rsidP="007312CE">
                  <w:pPr>
                    <w:spacing w:after="120" w:line="240" w:lineRule="auto"/>
                    <w:jc w:val="center"/>
                    <w:rPr>
                      <w:rFonts w:ascii="Gill Sans" w:hAnsi="Gill Sans"/>
                      <w:sz w:val="24"/>
                      <w:szCs w:val="18"/>
                    </w:rPr>
                  </w:pPr>
                </w:p>
                <w:p w:rsidR="00AC1BD6" w:rsidRDefault="00AC1BD6" w:rsidP="007312CE">
                  <w:pPr>
                    <w:spacing w:after="120" w:line="240" w:lineRule="auto"/>
                    <w:jc w:val="center"/>
                    <w:rPr>
                      <w:rFonts w:ascii="Gill Sans" w:hAnsi="Gill Sans"/>
                      <w:sz w:val="24"/>
                      <w:szCs w:val="18"/>
                    </w:rPr>
                  </w:pPr>
                </w:p>
                <w:p w:rsidR="00AC1BD6" w:rsidRDefault="00AC1BD6"/>
              </w:txbxContent>
            </v:textbox>
            <w10:wrap type="tight"/>
          </v:shape>
        </w:pict>
      </w:r>
    </w:p>
    <w:p w:rsidR="007B5B0F" w:rsidRDefault="00FB643D">
      <w:pPr>
        <w:rPr>
          <w:rFonts w:ascii="Arial" w:hAnsi="Arial" w:cs="Arial"/>
        </w:rPr>
      </w:pPr>
      <w:r w:rsidRPr="00FB643D">
        <w:rPr>
          <w:rFonts w:ascii="Arial" w:hAnsi="Arial" w:cs="Arial"/>
          <w:b/>
          <w:noProof/>
        </w:rPr>
        <w:pict>
          <v:shape id="_x0000_s1060" type="#_x0000_t202" style="position:absolute;margin-left:414pt;margin-top:145.3pt;width:170.35pt;height:100.15pt;z-index:251698176;mso-wrap-edited:f;mso-position-horizontal:absolute;mso-position-vertical:absolute" wrapcoords="0 0 21600 0 21600 21600 0 21600 0 0" filled="f" stroked="f">
            <v:fill o:detectmouseclick="t"/>
            <v:textbox style="mso-next-textbox:#_x0000_s1060" inset=",7.2pt,,7.2pt">
              <w:txbxContent>
                <w:p w:rsidR="00AC1BD6" w:rsidRDefault="00AC1BD6" w:rsidP="00910A39">
                  <w:pPr>
                    <w:pStyle w:val="Footer"/>
                    <w:rPr>
                      <w:rFonts w:ascii="Arial" w:hAnsi="Arial" w:cs="Helvetica"/>
                      <w:b/>
                      <w:color w:val="FFFFFF" w:themeColor="background1"/>
                      <w:sz w:val="18"/>
                    </w:rPr>
                  </w:pPr>
                  <w:r>
                    <w:rPr>
                      <w:rFonts w:ascii="Arial" w:hAnsi="Arial" w:cs="Helvetica"/>
                      <w:b/>
                      <w:color w:val="FFFFFF" w:themeColor="background1"/>
                      <w:sz w:val="18"/>
                    </w:rPr>
                    <w:t>Office/Study Locations:</w:t>
                  </w:r>
                </w:p>
                <w:p w:rsidR="00AC1BD6" w:rsidRDefault="00AC1BD6" w:rsidP="00E12A4F">
                  <w:pPr>
                    <w:pStyle w:val="Footer"/>
                    <w:rPr>
                      <w:rFonts w:ascii="Arial" w:hAnsi="Arial" w:cs="Helvetica"/>
                      <w:color w:val="FFFFFF" w:themeColor="background1"/>
                      <w:sz w:val="18"/>
                    </w:rPr>
                  </w:pPr>
                  <w:r>
                    <w:rPr>
                      <w:rFonts w:ascii="Arial" w:hAnsi="Arial" w:cs="Helvetica"/>
                      <w:color w:val="FFFFFF" w:themeColor="background1"/>
                      <w:sz w:val="18"/>
                    </w:rPr>
                    <w:t>Eagle Run Village</w:t>
                  </w:r>
                </w:p>
                <w:p w:rsidR="00AC1BD6" w:rsidRDefault="00AC1BD6" w:rsidP="00E12A4F">
                  <w:pPr>
                    <w:pStyle w:val="Footer"/>
                    <w:rPr>
                      <w:rFonts w:ascii="Arial" w:hAnsi="Arial" w:cs="Helvetica"/>
                      <w:color w:val="FFFFFF" w:themeColor="background1"/>
                      <w:sz w:val="18"/>
                    </w:rPr>
                  </w:pPr>
                  <w:r>
                    <w:rPr>
                      <w:rFonts w:ascii="Arial" w:hAnsi="Arial" w:cs="Helvetica"/>
                      <w:color w:val="FFFFFF" w:themeColor="background1"/>
                      <w:sz w:val="18"/>
                    </w:rPr>
                    <w:t xml:space="preserve">301-41340 </w:t>
                  </w:r>
                  <w:r w:rsidRPr="00910A39">
                    <w:rPr>
                      <w:rFonts w:ascii="Arial" w:hAnsi="Arial" w:cs="Helvetica"/>
                      <w:color w:val="FFFFFF" w:themeColor="background1"/>
                      <w:sz w:val="18"/>
                    </w:rPr>
                    <w:t>Government Rd.</w:t>
                  </w:r>
                </w:p>
                <w:p w:rsidR="00AC1BD6" w:rsidRPr="00910A39" w:rsidRDefault="00AC1BD6" w:rsidP="00E12A4F">
                  <w:pPr>
                    <w:pStyle w:val="Footer"/>
                    <w:rPr>
                      <w:rFonts w:ascii="Arial" w:hAnsi="Arial" w:cs="Helvetica"/>
                      <w:color w:val="FFFFFF" w:themeColor="background1"/>
                      <w:sz w:val="18"/>
                    </w:rPr>
                  </w:pPr>
                  <w:r>
                    <w:rPr>
                      <w:rFonts w:ascii="Arial" w:hAnsi="Arial" w:cs="Helvetica"/>
                      <w:color w:val="FFFFFF" w:themeColor="background1"/>
                      <w:sz w:val="18"/>
                    </w:rPr>
                    <w:t>Above Bean Brackendale</w:t>
                  </w:r>
                </w:p>
                <w:p w:rsidR="00AC1BD6" w:rsidRDefault="00AC1BD6" w:rsidP="00910A39">
                  <w:pPr>
                    <w:pStyle w:val="Footer"/>
                    <w:rPr>
                      <w:rFonts w:ascii="Arial" w:hAnsi="Arial" w:cs="Helvetica"/>
                      <w:color w:val="FFFFFF" w:themeColor="background1"/>
                      <w:sz w:val="18"/>
                    </w:rPr>
                  </w:pPr>
                </w:p>
                <w:p w:rsidR="00AC1BD6" w:rsidRDefault="00AC1BD6" w:rsidP="00910A39">
                  <w:pPr>
                    <w:pStyle w:val="Footer"/>
                    <w:rPr>
                      <w:rFonts w:ascii="Arial" w:hAnsi="Arial" w:cs="Helvetica"/>
                      <w:color w:val="FFFFFF" w:themeColor="background1"/>
                      <w:sz w:val="18"/>
                    </w:rPr>
                  </w:pPr>
                  <w:r>
                    <w:rPr>
                      <w:rFonts w:ascii="Arial" w:hAnsi="Arial" w:cs="Helvetica"/>
                      <w:color w:val="FFFFFF" w:themeColor="background1"/>
                      <w:sz w:val="18"/>
                    </w:rPr>
                    <w:t>Pastoral Staff: D&amp;K Reimer</w:t>
                  </w:r>
                </w:p>
                <w:p w:rsidR="00AC1BD6" w:rsidRDefault="00AC1BD6" w:rsidP="00910A39">
                  <w:pPr>
                    <w:pStyle w:val="Footer"/>
                    <w:rPr>
                      <w:rFonts w:ascii="Arial" w:hAnsi="Arial" w:cs="Helvetica"/>
                      <w:color w:val="FFFFFF" w:themeColor="background1"/>
                      <w:sz w:val="18"/>
                    </w:rPr>
                  </w:pPr>
                  <w:r>
                    <w:rPr>
                      <w:rFonts w:ascii="Arial" w:hAnsi="Arial" w:cs="Helvetica"/>
                      <w:color w:val="FFFFFF" w:themeColor="background1"/>
                      <w:sz w:val="18"/>
                    </w:rPr>
                    <w:t xml:space="preserve">Lead Pastor: Darcy </w:t>
                  </w:r>
                </w:p>
                <w:p w:rsidR="00AC1BD6" w:rsidRDefault="00AC1BD6" w:rsidP="00910A39">
                  <w:pPr>
                    <w:pStyle w:val="Footer"/>
                    <w:rPr>
                      <w:rFonts w:ascii="Arial" w:hAnsi="Arial" w:cs="Helvetica"/>
                      <w:color w:val="FFFFFF" w:themeColor="background1"/>
                      <w:sz w:val="18"/>
                    </w:rPr>
                  </w:pPr>
                  <w:r>
                    <w:rPr>
                      <w:rFonts w:ascii="Arial" w:hAnsi="Arial" w:cs="Helvetica"/>
                      <w:color w:val="FFFFFF" w:themeColor="background1"/>
                      <w:sz w:val="18"/>
                    </w:rPr>
                    <w:t>Kids &amp;  Counseling Pastor: Kenda</w:t>
                  </w:r>
                </w:p>
                <w:p w:rsidR="00AC1BD6" w:rsidRDefault="00AC1BD6" w:rsidP="00910A39">
                  <w:pPr>
                    <w:pStyle w:val="Footer"/>
                    <w:rPr>
                      <w:rFonts w:ascii="Arial" w:hAnsi="Arial" w:cs="Helvetica"/>
                      <w:color w:val="FFFFFF" w:themeColor="background1"/>
                      <w:sz w:val="18"/>
                    </w:rPr>
                  </w:pPr>
                </w:p>
                <w:p w:rsidR="00AC1BD6" w:rsidRDefault="00AC1BD6" w:rsidP="00910A39">
                  <w:pPr>
                    <w:pStyle w:val="Footer"/>
                    <w:rPr>
                      <w:rFonts w:ascii="Arial" w:hAnsi="Arial" w:cs="Helvetica"/>
                      <w:color w:val="FFFFFF" w:themeColor="background1"/>
                      <w:sz w:val="18"/>
                    </w:rPr>
                  </w:pPr>
                </w:p>
                <w:p w:rsidR="00AC1BD6" w:rsidRDefault="00AC1BD6" w:rsidP="00910A39">
                  <w:pPr>
                    <w:pStyle w:val="Footer"/>
                    <w:rPr>
                      <w:rFonts w:ascii="Arial" w:hAnsi="Arial" w:cs="Helvetica"/>
                      <w:color w:val="FFFFFF" w:themeColor="background1"/>
                      <w:sz w:val="18"/>
                    </w:rPr>
                  </w:pPr>
                </w:p>
                <w:p w:rsidR="00AC1BD6" w:rsidRDefault="00AC1BD6" w:rsidP="00910A39">
                  <w:pPr>
                    <w:pStyle w:val="Footer"/>
                    <w:rPr>
                      <w:rFonts w:ascii="Arial" w:hAnsi="Arial" w:cs="Helvetica"/>
                      <w:color w:val="FFFFFF" w:themeColor="background1"/>
                      <w:sz w:val="18"/>
                    </w:rPr>
                  </w:pPr>
                </w:p>
                <w:p w:rsidR="00AC1BD6" w:rsidRDefault="00AC1BD6" w:rsidP="00910A39">
                  <w:pPr>
                    <w:pStyle w:val="Footer"/>
                    <w:rPr>
                      <w:rFonts w:ascii="Arial" w:hAnsi="Arial" w:cs="Helvetica"/>
                      <w:color w:val="FFFFFF" w:themeColor="background1"/>
                      <w:sz w:val="18"/>
                    </w:rPr>
                  </w:pPr>
                </w:p>
                <w:p w:rsidR="00AC1BD6" w:rsidRDefault="00AC1BD6" w:rsidP="00910A39">
                  <w:pPr>
                    <w:pStyle w:val="Footer"/>
                    <w:rPr>
                      <w:rFonts w:ascii="Arial" w:hAnsi="Arial" w:cs="Helvetica"/>
                      <w:color w:val="FFFFFF" w:themeColor="background1"/>
                      <w:sz w:val="18"/>
                    </w:rPr>
                  </w:pPr>
                </w:p>
                <w:p w:rsidR="00AC1BD6" w:rsidRDefault="00AC1BD6" w:rsidP="00910A39">
                  <w:pPr>
                    <w:pStyle w:val="Footer"/>
                    <w:rPr>
                      <w:rFonts w:ascii="Arial" w:hAnsi="Arial" w:cs="Helvetica"/>
                      <w:color w:val="FFFFFF" w:themeColor="background1"/>
                      <w:sz w:val="18"/>
                    </w:rPr>
                  </w:pPr>
                  <w:r>
                    <w:rPr>
                      <w:rFonts w:ascii="Arial" w:hAnsi="Arial" w:cs="Helvetica"/>
                      <w:color w:val="FFFFFF" w:themeColor="background1"/>
                      <w:sz w:val="18"/>
                    </w:rPr>
                    <w:t xml:space="preserve">Pastor </w:t>
                  </w:r>
                </w:p>
                <w:p w:rsidR="00AC1BD6" w:rsidRDefault="00AC1BD6" w:rsidP="00910A39">
                  <w:pPr>
                    <w:pStyle w:val="Footer"/>
                    <w:rPr>
                      <w:rFonts w:ascii="Arial" w:hAnsi="Arial" w:cs="Helvetica"/>
                      <w:color w:val="FFFFFF" w:themeColor="background1"/>
                      <w:sz w:val="18"/>
                    </w:rPr>
                  </w:pPr>
                </w:p>
                <w:p w:rsidR="00AC1BD6" w:rsidRPr="00910A39" w:rsidRDefault="00AC1BD6" w:rsidP="00910A39">
                  <w:pPr>
                    <w:pStyle w:val="Footer"/>
                    <w:rPr>
                      <w:rFonts w:ascii="Arial" w:hAnsi="Arial" w:cs="Helvetica"/>
                      <w:color w:val="FFFFFF" w:themeColor="background1"/>
                      <w:sz w:val="18"/>
                    </w:rPr>
                  </w:pPr>
                </w:p>
                <w:p w:rsidR="00AC1BD6" w:rsidRDefault="00AC1BD6"/>
                <w:p w:rsidR="00AC1BD6" w:rsidRDefault="00AC1BD6"/>
              </w:txbxContent>
            </v:textbox>
            <w10:wrap type="tight"/>
          </v:shape>
        </w:pict>
      </w:r>
      <w:r w:rsidRPr="00FB643D">
        <w:rPr>
          <w:rFonts w:ascii="Arial" w:hAnsi="Arial" w:cs="Arial"/>
          <w:b/>
          <w:noProof/>
        </w:rPr>
        <w:pict>
          <v:shape id="_x0000_s1070" type="#_x0000_t202" style="position:absolute;margin-left:400pt;margin-top:5.85pt;width:359.1pt;height:135pt;z-index:251703296;mso-wrap-edited:f;mso-position-horizontal:absolute;mso-position-vertical:absolute" wrapcoords="0 0 21600 0 21600 21600 0 21600 0 0" filled="f" stroked="f">
            <v:fill o:detectmouseclick="t"/>
            <v:textbox style="mso-next-textbox:#_x0000_s1070" inset=",7.2pt,,7.2pt">
              <w:txbxContent>
                <w:p w:rsidR="00AC1BD6" w:rsidRDefault="00AC1BD6" w:rsidP="006A57B5">
                  <w:pPr>
                    <w:spacing w:after="0" w:line="240" w:lineRule="auto"/>
                    <w:jc w:val="both"/>
                    <w:rPr>
                      <w:rFonts w:ascii="Gill Sans" w:hAnsi="Gill Sans"/>
                      <w:sz w:val="18"/>
                      <w:szCs w:val="18"/>
                    </w:rPr>
                  </w:pPr>
                  <w:r>
                    <w:rPr>
                      <w:rFonts w:ascii="Gill Sans" w:hAnsi="Gill Sans"/>
                      <w:b/>
                      <w:sz w:val="18"/>
                      <w:szCs w:val="18"/>
                    </w:rPr>
                    <w:t xml:space="preserve">About Us: </w:t>
                  </w:r>
                  <w:r>
                    <w:rPr>
                      <w:rFonts w:ascii="Gill Sans" w:hAnsi="Gill Sans"/>
                      <w:sz w:val="18"/>
                      <w:szCs w:val="18"/>
                    </w:rPr>
                    <w:t xml:space="preserve">The River Church values relationships over programs; after all ministry is relationships. What that means is that we encourage people to meet in small groups of 2-3 or more on a regular basis.  In the larger context we as a church gather every Sunday in what we call </w:t>
                  </w:r>
                  <w:r w:rsidRPr="00FC11B1">
                    <w:rPr>
                      <w:rFonts w:ascii="Gill Sans" w:hAnsi="Gill Sans"/>
                      <w:sz w:val="18"/>
                      <w:szCs w:val="18"/>
                    </w:rPr>
                    <w:t xml:space="preserve">City Wide Gatherings; </w:t>
                  </w:r>
                  <w:r>
                    <w:rPr>
                      <w:rFonts w:ascii="Gill Sans" w:hAnsi="Gill Sans"/>
                      <w:sz w:val="18"/>
                      <w:szCs w:val="18"/>
                    </w:rPr>
                    <w:t xml:space="preserve">where we come together in order to purposefully re-connect with one another, and together engage the Trinity in </w:t>
                  </w:r>
                  <w:r w:rsidRPr="00FC11B1">
                    <w:rPr>
                      <w:rFonts w:ascii="Gill Sans" w:hAnsi="Gill Sans"/>
                      <w:sz w:val="18"/>
                      <w:szCs w:val="18"/>
                    </w:rPr>
                    <w:t xml:space="preserve">worship and </w:t>
                  </w:r>
                  <w:r>
                    <w:rPr>
                      <w:rFonts w:ascii="Gill Sans" w:hAnsi="Gill Sans"/>
                      <w:sz w:val="18"/>
                      <w:szCs w:val="18"/>
                    </w:rPr>
                    <w:t xml:space="preserve">biblical teaching. </w:t>
                  </w:r>
                </w:p>
                <w:p w:rsidR="00AC1BD6" w:rsidRDefault="00AC1BD6" w:rsidP="006A57B5">
                  <w:pPr>
                    <w:spacing w:after="0" w:line="240" w:lineRule="auto"/>
                    <w:jc w:val="both"/>
                    <w:rPr>
                      <w:rFonts w:ascii="Gill Sans" w:hAnsi="Gill Sans" w:cs="Helvetica"/>
                      <w:bCs/>
                      <w:iCs/>
                      <w:sz w:val="18"/>
                      <w:szCs w:val="24"/>
                    </w:rPr>
                  </w:pPr>
                  <w:r>
                    <w:rPr>
                      <w:rFonts w:ascii="Gill Sans" w:hAnsi="Gill Sans"/>
                      <w:b/>
                      <w:sz w:val="18"/>
                    </w:rPr>
                    <w:t xml:space="preserve">Identity Statement: </w:t>
                  </w:r>
                  <w:r w:rsidRPr="00FC11B1">
                    <w:rPr>
                      <w:rFonts w:ascii="Gill Sans" w:hAnsi="Gill Sans" w:cs="Helvetica"/>
                      <w:bCs/>
                      <w:sz w:val="18"/>
                      <w:szCs w:val="24"/>
                    </w:rPr>
                    <w:t xml:space="preserve">We are a </w:t>
                  </w:r>
                  <w:r w:rsidRPr="00FC11B1">
                    <w:rPr>
                      <w:rFonts w:ascii="Gill Sans" w:hAnsi="Gill Sans" w:cs="Helvetica"/>
                      <w:bCs/>
                      <w:iCs/>
                      <w:sz w:val="18"/>
                      <w:szCs w:val="24"/>
                    </w:rPr>
                    <w:t>network of Simple Churches: immersed in the grace of God, listening to the Spirit, freed to live out Jesus’ love.</w:t>
                  </w:r>
                  <w:r>
                    <w:rPr>
                      <w:rFonts w:ascii="Gill Sans" w:hAnsi="Gill Sans" w:cs="Helvetica"/>
                      <w:bCs/>
                      <w:iCs/>
                      <w:sz w:val="18"/>
                      <w:szCs w:val="24"/>
                    </w:rPr>
                    <w:t xml:space="preserve"> </w:t>
                  </w:r>
                </w:p>
                <w:p w:rsidR="00AC1BD6" w:rsidRDefault="00AC1BD6" w:rsidP="006A57B5">
                  <w:pPr>
                    <w:spacing w:after="0" w:line="240" w:lineRule="auto"/>
                    <w:jc w:val="both"/>
                    <w:rPr>
                      <w:rFonts w:ascii="Gill Sans" w:hAnsi="Gill Sans"/>
                      <w:sz w:val="18"/>
                      <w:szCs w:val="28"/>
                    </w:rPr>
                  </w:pPr>
                  <w:r w:rsidRPr="00FC11B1">
                    <w:rPr>
                      <w:rFonts w:ascii="Gill Sans" w:hAnsi="Gill Sans"/>
                      <w:b/>
                      <w:sz w:val="18"/>
                      <w:szCs w:val="18"/>
                    </w:rPr>
                    <w:t>Our Vision is Jesus.</w:t>
                  </w:r>
                  <w:r w:rsidRPr="00FC11B1">
                    <w:rPr>
                      <w:rFonts w:ascii="Gill Sans" w:hAnsi="Gill Sans"/>
                      <w:sz w:val="18"/>
                      <w:szCs w:val="18"/>
                    </w:rPr>
                    <w:t xml:space="preserve">  We value being a people who are:  Refreshingly Grace Filled, Joyfully Engaging, Undividedly Truthful, Wholly Relational, Unashamedly Experiential, Wildly Authentic, and Practically Loving.</w:t>
                  </w:r>
                  <w:r w:rsidRPr="00FC11B1">
                    <w:rPr>
                      <w:rFonts w:ascii="Gill Sans" w:hAnsi="Gill Sans"/>
                      <w:sz w:val="18"/>
                      <w:szCs w:val="28"/>
                    </w:rPr>
                    <w:t xml:space="preserve"> </w:t>
                  </w:r>
                </w:p>
                <w:p w:rsidR="00AC1BD6" w:rsidRPr="00FC11B1" w:rsidRDefault="00AC1BD6" w:rsidP="006A57B5">
                  <w:pPr>
                    <w:spacing w:after="0" w:line="240" w:lineRule="auto"/>
                    <w:jc w:val="both"/>
                    <w:rPr>
                      <w:rFonts w:ascii="Gill Sans" w:hAnsi="Gill Sans"/>
                      <w:sz w:val="18"/>
                      <w:szCs w:val="28"/>
                    </w:rPr>
                  </w:pPr>
                  <w:r w:rsidRPr="00AD57C1">
                    <w:rPr>
                      <w:rFonts w:ascii="Gill Sans" w:hAnsi="Gill Sans"/>
                      <w:b/>
                      <w:sz w:val="18"/>
                      <w:szCs w:val="28"/>
                    </w:rPr>
                    <w:t>Mission Statement:</w:t>
                  </w:r>
                  <w:r>
                    <w:rPr>
                      <w:rFonts w:ascii="Gill Sans" w:hAnsi="Gill Sans"/>
                      <w:sz w:val="18"/>
                      <w:szCs w:val="28"/>
                    </w:rPr>
                    <w:t xml:space="preserve"> Live by faith, known by love, voice of hope…</w:t>
                  </w:r>
                </w:p>
                <w:p w:rsidR="00AC1BD6" w:rsidRPr="00FC11B1" w:rsidRDefault="00AC1BD6" w:rsidP="00FC11B1">
                  <w:pPr>
                    <w:spacing w:after="0" w:line="240" w:lineRule="auto"/>
                    <w:jc w:val="both"/>
                    <w:rPr>
                      <w:rFonts w:ascii="Gill Sans" w:hAnsi="Gill Sans"/>
                      <w:sz w:val="18"/>
                      <w:szCs w:val="28"/>
                    </w:rPr>
                  </w:pPr>
                  <w:r w:rsidRPr="00FC11B1">
                    <w:rPr>
                      <w:rFonts w:ascii="Gill Sans" w:hAnsi="Gill Sans"/>
                      <w:sz w:val="18"/>
                      <w:szCs w:val="28"/>
                    </w:rPr>
                    <w:t xml:space="preserve"> </w:t>
                  </w:r>
                </w:p>
              </w:txbxContent>
            </v:textbox>
            <w10:wrap type="tight"/>
          </v:shape>
        </w:pict>
      </w:r>
      <w:r w:rsidRPr="00FB643D">
        <w:rPr>
          <w:rFonts w:ascii="Arial" w:hAnsi="Arial" w:cs="Arial"/>
          <w:b/>
          <w:noProof/>
        </w:rPr>
        <w:pict>
          <v:shape id="_x0000_s1056" type="#_x0000_t202" style="position:absolute;margin-left:18pt;margin-top:101.45pt;width:342pt;height:45pt;z-index:251697152;mso-wrap-edited:f;mso-position-horizontal:absolute;mso-position-horizontal-relative:text;mso-position-vertical:absolute;mso-position-vertical-relative:text" wrapcoords="0 0 21600 0 21600 21600 0 21600 0 0" filled="f" stroked="f">
            <v:fill o:detectmouseclick="t"/>
            <v:textbox style="mso-next-textbox:#_x0000_s1056" inset=",7.2pt,,7.2pt">
              <w:txbxContent>
                <w:p w:rsidR="00AC1BD6" w:rsidRPr="00BB31BE" w:rsidRDefault="00AC1BD6" w:rsidP="004B1BF6">
                  <w:pPr>
                    <w:jc w:val="center"/>
                    <w:rPr>
                      <w:rFonts w:ascii="Gill Sans" w:hAnsi="Gill Sans"/>
                      <w:b/>
                      <w:color w:val="595959" w:themeColor="text1" w:themeTint="A6"/>
                      <w:sz w:val="60"/>
                    </w:rPr>
                  </w:pPr>
                  <w:r w:rsidRPr="00BB31BE">
                    <w:rPr>
                      <w:rFonts w:ascii="Gill Sans" w:hAnsi="Gill Sans"/>
                      <w:b/>
                      <w:color w:val="595959" w:themeColor="text1" w:themeTint="A6"/>
                      <w:sz w:val="60"/>
                    </w:rPr>
                    <w:t>www.intheriver.ca</w:t>
                  </w:r>
                </w:p>
              </w:txbxContent>
            </v:textbox>
            <w10:wrap type="tight"/>
          </v:shape>
        </w:pict>
      </w:r>
      <w:r w:rsidRPr="00FB643D">
        <w:rPr>
          <w:rFonts w:ascii="Arial" w:hAnsi="Arial" w:cs="Arial"/>
          <w:b/>
          <w:noProof/>
        </w:rPr>
        <w:pict>
          <v:rect id="Rectangle 8" o:spid="_x0000_s1049" style="position:absolute;margin-left:404.25pt;margin-top:146.45pt;width:354.85pt;height:139.55pt;z-index:-251664390;visibility:visible;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" fillcolor="#5a5a5a [2109]" stroked="f" strokecolor="#004b6a"/>
        </w:pict>
      </w:r>
      <w:r w:rsidRPr="00FB643D">
        <w:rPr>
          <w:rFonts w:ascii="Arial" w:hAnsi="Arial" w:cs="Arial"/>
          <w:b/>
          <w:noProof/>
        </w:rPr>
        <w:pict>
          <v:shape id="_x0000_s1065" type="#_x0000_t202" style="position:absolute;margin-left:582.3pt;margin-top:146pt;width:170.35pt;height:63pt;z-index:251700224;mso-wrap-edited:f;mso-position-horizontal:absolute;mso-position-vertical:absolute" wrapcoords="0 0 21600 0 21600 21600 0 21600 0 0" filled="f" stroked="f">
            <v:fill o:detectmouseclick="t"/>
            <v:textbox style="mso-next-textbox:#_x0000_s1065" inset=",7.2pt,,7.2pt">
              <w:txbxContent>
                <w:p w:rsidR="00AC1BD6" w:rsidRPr="00910A39" w:rsidRDefault="00AC1BD6" w:rsidP="00910A39">
                  <w:pPr>
                    <w:spacing w:after="0" w:line="240" w:lineRule="auto"/>
                    <w:jc w:val="right"/>
                    <w:rPr>
                      <w:rFonts w:ascii="Arial" w:hAnsi="Arial"/>
                      <w:b/>
                      <w:color w:val="FFFFFF" w:themeColor="background1"/>
                      <w:sz w:val="18"/>
                    </w:rPr>
                  </w:pPr>
                  <w:r w:rsidRPr="00910A39">
                    <w:rPr>
                      <w:rFonts w:ascii="Arial" w:hAnsi="Arial"/>
                      <w:b/>
                      <w:color w:val="FFFFFF" w:themeColor="background1"/>
                      <w:sz w:val="18"/>
                    </w:rPr>
                    <w:t>Mailing Address:</w:t>
                  </w:r>
                </w:p>
                <w:p w:rsidR="00AC1BD6" w:rsidRDefault="00AC1BD6" w:rsidP="00910A39">
                  <w:pPr>
                    <w:spacing w:after="0" w:line="240" w:lineRule="auto"/>
                    <w:jc w:val="right"/>
                    <w:rPr>
                      <w:rFonts w:ascii="Arial" w:hAnsi="Arial"/>
                      <w:color w:val="FFFFFF" w:themeColor="background1"/>
                      <w:sz w:val="18"/>
                    </w:rPr>
                  </w:pPr>
                  <w:r>
                    <w:rPr>
                      <w:rFonts w:ascii="Arial" w:hAnsi="Arial"/>
                      <w:color w:val="FFFFFF" w:themeColor="background1"/>
                      <w:sz w:val="18"/>
                    </w:rPr>
                    <w:t>PO Box 665</w:t>
                  </w:r>
                </w:p>
                <w:p w:rsidR="00AC1BD6" w:rsidRDefault="00AC1BD6" w:rsidP="00910A39">
                  <w:pPr>
                    <w:spacing w:after="0" w:line="240" w:lineRule="auto"/>
                    <w:jc w:val="right"/>
                    <w:rPr>
                      <w:rFonts w:ascii="Arial" w:hAnsi="Arial"/>
                      <w:color w:val="FFFFFF" w:themeColor="background1"/>
                      <w:sz w:val="18"/>
                    </w:rPr>
                  </w:pPr>
                  <w:r>
                    <w:rPr>
                      <w:rFonts w:ascii="Arial" w:hAnsi="Arial"/>
                      <w:color w:val="FFFFFF" w:themeColor="background1"/>
                      <w:sz w:val="18"/>
                    </w:rPr>
                    <w:t>Brackendale, BC</w:t>
                  </w:r>
                </w:p>
                <w:p w:rsidR="00AC1BD6" w:rsidRPr="00910A39" w:rsidRDefault="00AC1BD6" w:rsidP="00910A39">
                  <w:pPr>
                    <w:spacing w:after="0" w:line="240" w:lineRule="auto"/>
                    <w:jc w:val="right"/>
                    <w:rPr>
                      <w:rFonts w:ascii="Arial" w:hAnsi="Arial"/>
                      <w:color w:val="FFFFFF" w:themeColor="background1"/>
                      <w:sz w:val="18"/>
                    </w:rPr>
                  </w:pPr>
                  <w:r>
                    <w:rPr>
                      <w:rFonts w:ascii="Arial" w:hAnsi="Arial"/>
                      <w:color w:val="FFFFFF" w:themeColor="background1"/>
                      <w:sz w:val="18"/>
                    </w:rPr>
                    <w:t>V0N 1H0</w:t>
                  </w:r>
                </w:p>
                <w:p w:rsidR="00AC1BD6" w:rsidRDefault="00AC1BD6" w:rsidP="00361C17"/>
              </w:txbxContent>
            </v:textbox>
            <w10:wrap type="tight"/>
          </v:shape>
        </w:pict>
      </w:r>
      <w:r w:rsidR="007B5B0F">
        <w:rPr>
          <w:rFonts w:ascii="Arial" w:hAnsi="Arial" w:cs="Arial"/>
        </w:rPr>
        <w:br w:type="page"/>
      </w:r>
      <w:r>
        <w:rPr>
          <w:rFonts w:ascii="Arial" w:hAnsi="Arial" w:cs="Arial"/>
          <w:noProof/>
        </w:rPr>
        <w:pict>
          <v:shape id="_x0000_s1076" type="#_x0000_t202" style="position:absolute;margin-left:-8.1pt;margin-top:-6.9pt;width:63pt;height:60pt;z-index:251705344;mso-wrap-edited:f;mso-position-horizontal:absolute;mso-position-vertical:absolute" wrapcoords="0 0 21600 0 21600 21600 0 21600 0 0" filled="f" stroked="f">
            <v:fill o:detectmouseclick="t"/>
            <v:textbox style="mso-next-textbox:#_x0000_s1076" inset=",7.2pt,,7.2pt">
              <w:txbxContent>
                <w:p w:rsidR="00AC1BD6" w:rsidRDefault="00AC1BD6" w:rsidP="00D82DFB">
                  <w:r>
                    <w:rPr>
                      <w:noProof/>
                    </w:rPr>
                    <w:drawing>
                      <wp:inline distT="0" distB="0" distL="0" distR="0">
                        <wp:extent cx="596524" cy="558800"/>
                        <wp:effectExtent l="25400" t="0" r="0" b="0"/>
                        <wp:docPr id="17" name="Picture 1" descr="THE RIVER LOGO(184A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RIVER LOGO(184A68).jpg"/>
                                <pic:cNvPicPr/>
                              </pic:nvPicPr>
                              <pic:blipFill>
                                <a:blip r:embed="rId10">
                                  <a:grayscl/>
                                </a:blip>
                                <a:stretch>
                                  <a:fillRect/>
                                </a:stretch>
                              </pic:blipFill>
                              <pic:spPr>
                                <a:xfrm>
                                  <a:off x="0" y="0"/>
                                  <a:ext cx="598411" cy="560568"/>
                                </a:xfrm>
                                <a:prstGeom prst="rect">
                                  <a:avLst/>
                                </a:prstGeom>
                              </pic:spPr>
                            </pic:pic>
                          </a:graphicData>
                        </a:graphic>
                      </wp:inline>
                    </w:drawing>
                  </w:r>
                </w:p>
              </w:txbxContent>
            </v:textbox>
            <w10:wrap type="tight"/>
          </v:shape>
        </w:pict>
      </w:r>
      <w:r>
        <w:rPr>
          <w:rFonts w:ascii="Arial" w:hAnsi="Arial" w:cs="Arial"/>
          <w:noProof/>
        </w:rPr>
        <w:pict>
          <v:shape id="_x0000_s1079" type="#_x0000_t202" style="position:absolute;margin-left:441pt;margin-top:-2.35pt;width:324pt;height:47.35pt;z-index:251708416;mso-wrap-edited:f;mso-position-horizontal:absolute;mso-position-vertical:absolute" wrapcoords="0 0 21600 0 21600 21600 0 21600 0 0" filled="f" stroked="f">
            <v:fill o:detectmouseclick="t"/>
            <v:textbox style="mso-next-textbox:#_x0000_s1079" inset=",7.2pt,,7.2pt">
              <w:txbxContent>
                <w:p w:rsidR="00AC1BD6" w:rsidRDefault="00AC1BD6" w:rsidP="00D82DFB">
                  <w:pPr>
                    <w:rPr>
                      <w:rFonts w:ascii="Gill Sans" w:hAnsi="Gill Sans"/>
                      <w:b/>
                      <w:sz w:val="50"/>
                    </w:rPr>
                  </w:pPr>
                  <w:r w:rsidRPr="00DD15A6">
                    <w:rPr>
                      <w:rFonts w:ascii="Gill Sans" w:hAnsi="Gill Sans"/>
                      <w:b/>
                      <w:sz w:val="50"/>
                    </w:rPr>
                    <w:t>Living Out Jesus’ Love</w:t>
                  </w:r>
                </w:p>
                <w:p w:rsidR="00AC1BD6" w:rsidRPr="00D82DFB" w:rsidRDefault="00AC1BD6" w:rsidP="00D82DFB">
                  <w:pPr>
                    <w:rPr>
                      <w:rFonts w:ascii="Gill Sans" w:hAnsi="Gill Sans"/>
                      <w:b/>
                      <w:sz w:val="60"/>
                    </w:rPr>
                  </w:pPr>
                </w:p>
              </w:txbxContent>
            </v:textbox>
            <w10:wrap type="tight"/>
          </v:shape>
        </w:pict>
      </w:r>
      <w:r>
        <w:rPr>
          <w:rFonts w:ascii="Arial" w:hAnsi="Arial" w:cs="Arial"/>
          <w:noProof/>
        </w:rPr>
        <w:pict>
          <v:shape id="_x0000_s1078" type="#_x0000_t202" style="position:absolute;margin-left:378pt;margin-top:-8pt;width:63pt;height:60pt;z-index:251707392;mso-wrap-edited:f;mso-position-horizontal:absolute;mso-position-vertical:absolute" wrapcoords="0 0 21600 0 21600 21600 0 21600 0 0" filled="f" stroked="f">
            <v:fill o:detectmouseclick="t"/>
            <v:textbox style="mso-next-textbox:#_x0000_s1078" inset=",7.2pt,,7.2pt">
              <w:txbxContent>
                <w:p w:rsidR="00AC1BD6" w:rsidRDefault="00AC1BD6" w:rsidP="00D82DFB">
                  <w:r>
                    <w:rPr>
                      <w:noProof/>
                    </w:rPr>
                    <w:drawing>
                      <wp:inline distT="0" distB="0" distL="0" distR="0">
                        <wp:extent cx="596524" cy="558800"/>
                        <wp:effectExtent l="25400" t="0" r="0" b="0"/>
                        <wp:docPr id="2" name="Picture 1" descr="THE RIVER LOGO(184A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RIVER LOGO(184A68).jpg"/>
                                <pic:cNvPicPr/>
                              </pic:nvPicPr>
                              <pic:blipFill>
                                <a:blip r:embed="rId10">
                                  <a:grayscl/>
                                </a:blip>
                                <a:stretch>
                                  <a:fillRect/>
                                </a:stretch>
                              </pic:blipFill>
                              <pic:spPr>
                                <a:xfrm>
                                  <a:off x="0" y="0"/>
                                  <a:ext cx="598411" cy="560568"/>
                                </a:xfrm>
                                <a:prstGeom prst="rect">
                                  <a:avLst/>
                                </a:prstGeom>
                              </pic:spPr>
                            </pic:pic>
                          </a:graphicData>
                        </a:graphic>
                      </wp:inline>
                    </w:drawing>
                  </w:r>
                </w:p>
              </w:txbxContent>
            </v:textbox>
            <w10:wrap type="tight"/>
          </v:shape>
        </w:pict>
      </w:r>
      <w:r>
        <w:rPr>
          <w:rFonts w:ascii="Arial" w:hAnsi="Arial" w:cs="Arial"/>
          <w:noProof/>
        </w:rPr>
        <w:pict>
          <v:shape id="_x0000_s1077" type="#_x0000_t202" style="position:absolute;margin-left:1in;margin-top:0;width:234pt;height:43pt;z-index:251706368;mso-wrap-edited:f;mso-position-horizontal:absolute;mso-position-vertical:absolute" wrapcoords="0 0 21600 0 21600 21600 0 21600 0 0" filled="f" stroked="f">
            <v:fill o:detectmouseclick="t"/>
            <v:textbox style="mso-next-textbox:#_x0000_s1077" inset=",7.2pt,,7.2pt">
              <w:txbxContent>
                <w:p w:rsidR="00AC1BD6" w:rsidRPr="00F42FA5" w:rsidRDefault="00AC1BD6" w:rsidP="00F42FA5">
                  <w:pPr>
                    <w:jc w:val="center"/>
                    <w:rPr>
                      <w:rFonts w:ascii="Gill Sans" w:hAnsi="Gill Sans"/>
                      <w:b/>
                      <w:sz w:val="50"/>
                    </w:rPr>
                  </w:pPr>
                  <w:r w:rsidRPr="00F42FA5">
                    <w:rPr>
                      <w:rFonts w:ascii="Gill Sans" w:hAnsi="Gill Sans"/>
                      <w:b/>
                      <w:sz w:val="50"/>
                    </w:rPr>
                    <w:t>News &amp; Events</w:t>
                  </w:r>
                </w:p>
              </w:txbxContent>
            </v:textbox>
            <w10:wrap type="tight"/>
          </v:shape>
        </w:pict>
      </w:r>
    </w:p>
    <w:p w:rsidR="00FD6A89" w:rsidRPr="000009A8" w:rsidRDefault="00FB643D" w:rsidP="00C015FF">
      <w:pPr>
        <w:jc w:val="center"/>
        <w:rPr>
          <w:rFonts w:ascii="Arial" w:hAnsi="Arial" w:cs="Arial"/>
        </w:rPr>
      </w:pPr>
      <w:r>
        <w:rPr>
          <w:rFonts w:ascii="Arial" w:hAnsi="Arial" w:cs="Arial"/>
          <w:noProof/>
        </w:rPr>
        <w:pict>
          <v:shape id="_x0000_s1087" type="#_x0000_t202" style="position:absolute;left:0;text-align:left;margin-left:-306pt;margin-top:425.45pt;width:357.2pt;height:126pt;z-index:251713536;mso-wrap-edited:f;mso-position-horizontal:absolute;mso-position-vertical:absolute" wrapcoords="0 0 21600 0 21600 21600 0 21600 0 0" filled="f" stroked="f">
            <v:fill o:detectmouseclick="t"/>
            <v:textbox style="mso-next-textbox:#_x0000_s1087" inset=",7.2pt,,7.2pt">
              <w:txbxContent>
                <w:p w:rsidR="00AC1BD6" w:rsidRDefault="00AC1BD6" w:rsidP="00876236">
                  <w:pPr>
                    <w:spacing w:after="0"/>
                    <w:rPr>
                      <w:rFonts w:ascii="Gill Sans" w:hAnsi="Gill Sans" w:cs="Helvetica Neue"/>
                      <w:color w:val="FFFFFF" w:themeColor="background1"/>
                      <w:sz w:val="17"/>
                      <w:szCs w:val="26"/>
                    </w:rPr>
                  </w:pPr>
                  <w:r w:rsidRPr="00C03BE7">
                    <w:rPr>
                      <w:rFonts w:ascii="Handwriting - Dakota" w:hAnsi="Handwriting - Dakota" w:cs="Arial"/>
                      <w:iCs/>
                      <w:color w:val="FFFFFF" w:themeColor="background1"/>
                      <w:sz w:val="28"/>
                      <w:szCs w:val="26"/>
                    </w:rPr>
                    <w:t>Fueling Thought</w:t>
                  </w:r>
                  <w:r>
                    <w:rPr>
                      <w:rFonts w:ascii="Handwriting - Dakota" w:hAnsi="Handwriting - Dakota" w:cs="Arial"/>
                      <w:iCs/>
                      <w:color w:val="FFFFFF" w:themeColor="background1"/>
                      <w:sz w:val="28"/>
                      <w:szCs w:val="26"/>
                    </w:rPr>
                    <w:t xml:space="preserve">  </w:t>
                  </w:r>
                </w:p>
                <w:p w:rsidR="00AC1BD6" w:rsidRDefault="00AC1BD6" w:rsidP="00475C1E">
                  <w:pPr>
                    <w:widowControl w:val="0"/>
                    <w:autoSpaceDE w:val="0"/>
                    <w:autoSpaceDN w:val="0"/>
                    <w:adjustRightInd w:val="0"/>
                    <w:spacing w:after="0" w:line="240" w:lineRule="auto"/>
                    <w:jc w:val="center"/>
                    <w:rPr>
                      <w:rFonts w:ascii="Gill Sans" w:hAnsi="Gill Sans" w:cs="Merriweather-Regular"/>
                      <w:i/>
                      <w:color w:val="FFFFFF" w:themeColor="background1"/>
                      <w:szCs w:val="28"/>
                    </w:rPr>
                  </w:pPr>
                  <w:r>
                    <w:rPr>
                      <w:rFonts w:ascii="Gill Sans" w:hAnsi="Gill Sans" w:cs="Merriweather-Regular"/>
                      <w:i/>
                      <w:color w:val="FFFFFF" w:themeColor="background1"/>
                      <w:szCs w:val="28"/>
                    </w:rPr>
                    <w:t>“</w:t>
                  </w:r>
                  <w:r w:rsidR="00142295">
                    <w:rPr>
                      <w:rFonts w:ascii="Gill Sans" w:hAnsi="Gill Sans" w:cs="Merriweather-Regular"/>
                      <w:i/>
                      <w:color w:val="FFFFFF" w:themeColor="background1"/>
                      <w:szCs w:val="28"/>
                    </w:rPr>
                    <w:t>At the centre of the universe is a relationship. That is the most fundamental truth I know. At the centre of the universe is a community. It is out of that relationship that you and I were created and redeemed. And it is for that relationship that you and I were created and redeemed. And it turns out that there is a three-fold-ness to that relationship. It turns out that the community is a Trinity. The centre of that reality is Father, Son and Holy Spirit.”</w:t>
                  </w:r>
                </w:p>
                <w:p w:rsidR="00AC1BD6" w:rsidRPr="00475C1E" w:rsidRDefault="00AC1BD6" w:rsidP="00475C1E">
                  <w:pPr>
                    <w:widowControl w:val="0"/>
                    <w:autoSpaceDE w:val="0"/>
                    <w:autoSpaceDN w:val="0"/>
                    <w:adjustRightInd w:val="0"/>
                    <w:spacing w:after="0" w:line="240" w:lineRule="auto"/>
                    <w:jc w:val="center"/>
                    <w:rPr>
                      <w:rFonts w:ascii="Gill Sans" w:hAnsi="Gill Sans" w:cs="OpenSans"/>
                      <w:color w:val="FFFFFF" w:themeColor="background1"/>
                      <w:szCs w:val="32"/>
                    </w:rPr>
                  </w:pPr>
                  <w:r>
                    <w:rPr>
                      <w:rFonts w:ascii="Gill Sans" w:hAnsi="Gill Sans" w:cs="Merriweather-Regular"/>
                      <w:i/>
                      <w:color w:val="FFFFFF" w:themeColor="background1"/>
                      <w:szCs w:val="28"/>
                    </w:rPr>
                    <w:t xml:space="preserve">Darrell W. Johnson </w:t>
                  </w:r>
                  <w:r w:rsidRPr="00475C1E">
                    <w:rPr>
                      <w:rFonts w:ascii="Gill Sans" w:hAnsi="Gill Sans" w:cs="Merriweather-Regular"/>
                      <w:i/>
                      <w:color w:val="FFFFFF" w:themeColor="background1"/>
                      <w:szCs w:val="28"/>
                      <w:u w:val="single"/>
                    </w:rPr>
                    <w:t>Experiencing the Trinity</w:t>
                  </w:r>
                </w:p>
                <w:p w:rsidR="00AC1BD6" w:rsidRPr="004D315F" w:rsidRDefault="00AC1BD6" w:rsidP="004D315F">
                  <w:pPr>
                    <w:widowControl w:val="0"/>
                    <w:autoSpaceDE w:val="0"/>
                    <w:autoSpaceDN w:val="0"/>
                    <w:adjustRightInd w:val="0"/>
                    <w:jc w:val="center"/>
                    <w:rPr>
                      <w:rFonts w:ascii="Gill Sans" w:hAnsi="Gill Sans" w:cs="Arial"/>
                      <w:bCs/>
                      <w:i/>
                      <w:color w:val="FFFFFF" w:themeColor="background1"/>
                    </w:rPr>
                  </w:pPr>
                </w:p>
              </w:txbxContent>
            </v:textbox>
            <w10:wrap type="tight"/>
          </v:shape>
        </w:pict>
      </w:r>
      <w:r>
        <w:rPr>
          <w:rFonts w:ascii="Arial" w:hAnsi="Arial" w:cs="Arial"/>
          <w:noProof/>
        </w:rPr>
        <w:pict>
          <v:shape id="_x0000_s1081" type="#_x0000_t202" style="position:absolute;left:0;text-align:left;margin-left:-126pt;margin-top:19.65pt;width:180pt;height:387pt;z-index:251710464;mso-wrap-edited:f;mso-position-horizontal:absolute;mso-position-vertical:absolute" wrapcoords="0 0 21600 0 21600 21600 0 21600 0 0" filled="f" stroked="f">
            <v:fill o:detectmouseclick="t"/>
            <v:textbox style="mso-next-textbox:#_x0000_s1081" inset=",7.2pt,,7.2pt">
              <w:txbxContent/>
            </v:textbox>
            <w10:wrap type="tight"/>
          </v:shape>
        </w:pict>
      </w:r>
      <w:r>
        <w:rPr>
          <w:rFonts w:ascii="Arial" w:hAnsi="Arial" w:cs="Arial"/>
          <w:noProof/>
        </w:rPr>
        <w:pict>
          <v:shape id="_x0000_s1080" type="#_x0000_t202" style="position:absolute;left:0;text-align:left;margin-left:-314.2pt;margin-top:18.05pt;width:189pt;height:387pt;z-index:251709440;mso-wrap-edited:f;mso-position-horizontal:absolute;mso-position-vertical:absolute" wrapcoords="0 0 21600 0 21600 21600 0 21600 0 0" filled="f" stroked="f">
            <v:fill o:detectmouseclick="t"/>
            <v:textbox style="mso-next-textbox:#_x0000_s1081" inset=",7.2pt,,7.2pt">
              <w:txbxContent>
                <w:p w:rsidR="00AC1BD6" w:rsidRPr="00AC1BD6" w:rsidRDefault="00AC1BD6" w:rsidP="00682045">
                  <w:pPr>
                    <w:widowControl w:val="0"/>
                    <w:autoSpaceDE w:val="0"/>
                    <w:autoSpaceDN w:val="0"/>
                    <w:adjustRightInd w:val="0"/>
                    <w:spacing w:after="0" w:line="240" w:lineRule="auto"/>
                    <w:rPr>
                      <w:rFonts w:ascii="Gill Sans" w:hAnsi="Gill Sans" w:cs="Gill Sans"/>
                      <w:sz w:val="20"/>
                      <w:szCs w:val="30"/>
                    </w:rPr>
                  </w:pPr>
                  <w:r w:rsidRPr="00AC1BD6">
                    <w:rPr>
                      <w:rFonts w:ascii="Gill Sans" w:hAnsi="Gill Sans" w:cs="Verdana"/>
                      <w:b/>
                      <w:sz w:val="20"/>
                      <w:szCs w:val="26"/>
                    </w:rPr>
                    <w:t>Women’s Retreat</w:t>
                  </w:r>
                  <w:r w:rsidRPr="00AC1BD6">
                    <w:rPr>
                      <w:rFonts w:ascii="Gill Sans" w:hAnsi="Gill Sans" w:cs="Calibri"/>
                      <w:sz w:val="20"/>
                      <w:szCs w:val="32"/>
                    </w:rPr>
                    <w:t>: April 1</w:t>
                  </w:r>
                  <w:r w:rsidRPr="00AC1BD6">
                    <w:rPr>
                      <w:rFonts w:ascii="Gill Sans" w:hAnsi="Gill Sans" w:cs="Calibri"/>
                      <w:sz w:val="20"/>
                      <w:szCs w:val="32"/>
                      <w:vertAlign w:val="superscript"/>
                    </w:rPr>
                    <w:t>st</w:t>
                  </w:r>
                  <w:r w:rsidRPr="00AC1BD6">
                    <w:rPr>
                      <w:rFonts w:ascii="Gill Sans" w:hAnsi="Gill Sans" w:cs="Calibri"/>
                      <w:sz w:val="20"/>
                      <w:szCs w:val="32"/>
                    </w:rPr>
                    <w:t xml:space="preserve"> – 3</w:t>
                  </w:r>
                  <w:r w:rsidRPr="00AC1BD6">
                    <w:rPr>
                      <w:rFonts w:ascii="Gill Sans" w:hAnsi="Gill Sans" w:cs="Calibri"/>
                      <w:sz w:val="20"/>
                      <w:szCs w:val="32"/>
                      <w:vertAlign w:val="superscript"/>
                    </w:rPr>
                    <w:t>rd</w:t>
                  </w:r>
                  <w:r w:rsidRPr="00AC1BD6">
                    <w:rPr>
                      <w:rFonts w:ascii="Gill Sans" w:hAnsi="Gill Sans" w:cs="Calibri"/>
                      <w:sz w:val="20"/>
                      <w:szCs w:val="32"/>
                    </w:rPr>
                    <w:t xml:space="preserve"> </w:t>
                  </w:r>
                  <w:r w:rsidRPr="00AC1BD6">
                    <w:rPr>
                      <w:rFonts w:ascii="Gill Sans" w:hAnsi="Gill Sans" w:cs="Gill Sans"/>
                      <w:sz w:val="20"/>
                      <w:szCs w:val="30"/>
                    </w:rPr>
                    <w:t xml:space="preserve">at Camp Stillwood just outside Chilliwack. Miriam Charter will be speaking on “Facing Our Giants” from the David  &amp; Goliath story - one of the giants will  be anxiety. For more information please check out </w:t>
                  </w:r>
                  <w:hyperlink r:id="rId11" w:history="1">
                    <w:r w:rsidRPr="00AC1BD6">
                      <w:rPr>
                        <w:rStyle w:val="Hyperlink"/>
                        <w:rFonts w:ascii="Gill Sans" w:hAnsi="Gill Sans" w:cs="Gill Sans"/>
                        <w:sz w:val="20"/>
                        <w:szCs w:val="30"/>
                      </w:rPr>
                      <w:t>www.nsac.bc.ca</w:t>
                    </w:r>
                  </w:hyperlink>
                  <w:r w:rsidRPr="00AC1BD6">
                    <w:rPr>
                      <w:rFonts w:ascii="Gill Sans" w:hAnsi="Gill Sans" w:cs="Gill Sans"/>
                      <w:sz w:val="20"/>
                      <w:szCs w:val="30"/>
                    </w:rPr>
                    <w:t xml:space="preserve"> or talk to Pastor Kenda.</w:t>
                  </w:r>
                </w:p>
                <w:p w:rsidR="00AC1BD6" w:rsidRPr="00AC1BD6" w:rsidRDefault="00AC1BD6" w:rsidP="00820312">
                  <w:pPr>
                    <w:pStyle w:val="BodyA"/>
                    <w:rPr>
                      <w:rFonts w:ascii="Gill Sans" w:hAnsi="Gill Sans"/>
                      <w:sz w:val="20"/>
                    </w:rPr>
                  </w:pPr>
                </w:p>
                <w:p w:rsidR="00B4142E" w:rsidRDefault="00AC1BD6" w:rsidP="00B4142E">
                  <w:pPr>
                    <w:widowControl w:val="0"/>
                    <w:autoSpaceDE w:val="0"/>
                    <w:autoSpaceDN w:val="0"/>
                    <w:adjustRightInd w:val="0"/>
                    <w:rPr>
                      <w:rFonts w:ascii="Gill Sans" w:hAnsi="Gill Sans" w:cs="Gill Sans"/>
                      <w:sz w:val="20"/>
                      <w:szCs w:val="30"/>
                    </w:rPr>
                  </w:pPr>
                  <w:r w:rsidRPr="00AC1BD6">
                    <w:rPr>
                      <w:rFonts w:ascii="Gill Sans" w:hAnsi="Gill Sans" w:cs="Gill Sans"/>
                      <w:b/>
                      <w:sz w:val="20"/>
                      <w:szCs w:val="30"/>
                    </w:rPr>
                    <w:t>Lasting Intimacy &amp; Friendship:</w:t>
                  </w:r>
                  <w:r w:rsidRPr="00AC1BD6">
                    <w:rPr>
                      <w:rFonts w:ascii="Gill Sans" w:hAnsi="Gill Sans" w:cs="Gill Sans"/>
                      <w:sz w:val="20"/>
                      <w:szCs w:val="30"/>
                    </w:rPr>
                    <w:t xml:space="preserve"> Gary Thomas, author of Sacred Marriage, will be speaking based on his new book “A Lifelong Love - how to have lasting Intimacy, Friendship and Purpose in Your Marriage”.  Event is on Tuesday March 8th at 7:30pm. The event begins with a comedian and then Gary speaks. The tickets are $15 so if you want to attend please contact Anne Thicke at NSAC @ 604-984-6422 to secure tickets (they have been given 200). Tickets are more expensive on-line. Poster and post-card invites available at the book table. You can check out </w:t>
                  </w:r>
                  <w:hyperlink r:id="rId12" w:history="1">
                    <w:r w:rsidRPr="00AC1BD6">
                      <w:rPr>
                        <w:rFonts w:ascii="Gill Sans" w:hAnsi="Gill Sans" w:cs="Gill Sans"/>
                        <w:color w:val="386EFF"/>
                        <w:sz w:val="20"/>
                        <w:szCs w:val="30"/>
                        <w:u w:val="single" w:color="386EFF"/>
                      </w:rPr>
                      <w:t>funandfaith.ca</w:t>
                    </w:r>
                  </w:hyperlink>
                  <w:r w:rsidRPr="00AC1BD6">
                    <w:rPr>
                      <w:rFonts w:ascii="Gill Sans" w:hAnsi="Gill Sans" w:cs="Gill Sans"/>
                      <w:sz w:val="20"/>
                      <w:szCs w:val="30"/>
                    </w:rPr>
                    <w:t xml:space="preserve"> for more info.</w:t>
                  </w:r>
                </w:p>
                <w:p w:rsidR="00B4142E" w:rsidRDefault="00AC1BD6" w:rsidP="00B4142E">
                  <w:pPr>
                    <w:widowControl w:val="0"/>
                    <w:autoSpaceDE w:val="0"/>
                    <w:autoSpaceDN w:val="0"/>
                    <w:adjustRightInd w:val="0"/>
                    <w:rPr>
                      <w:rFonts w:ascii="Gill Sans" w:hAnsi="Gill Sans" w:cs="Gill Sans"/>
                      <w:sz w:val="20"/>
                      <w:szCs w:val="30"/>
                    </w:rPr>
                  </w:pPr>
                  <w:r w:rsidRPr="00AC1BD6">
                    <w:rPr>
                      <w:rFonts w:ascii="Gill Sans" w:hAnsi="Gill Sans" w:cs="Gill Sans"/>
                      <w:b/>
                      <w:sz w:val="20"/>
                      <w:szCs w:val="30"/>
                    </w:rPr>
                    <w:t xml:space="preserve">Deep Stream Teaching Event: </w:t>
                  </w:r>
                  <w:r w:rsidRPr="00AC1BD6">
                    <w:rPr>
                      <w:rFonts w:ascii="Gill Sans" w:hAnsi="Gill Sans" w:cs="Gill Sans"/>
                      <w:sz w:val="20"/>
                      <w:szCs w:val="30"/>
                    </w:rPr>
                    <w:t xml:space="preserve">Have you hit a wall in your faith journey? Are you longing for more? Then this course is for you. This </w:t>
                  </w:r>
                  <w:r w:rsidR="008351B3">
                    <w:rPr>
                      <w:rFonts w:ascii="Gill Sans" w:hAnsi="Gill Sans" w:cs="Gill Sans"/>
                      <w:sz w:val="20"/>
                      <w:szCs w:val="30"/>
                    </w:rPr>
                    <w:t xml:space="preserve">multi night </w:t>
                  </w:r>
                  <w:r w:rsidRPr="00AC1BD6">
                    <w:rPr>
                      <w:rFonts w:ascii="Gill Sans" w:hAnsi="Gill Sans" w:cs="Gill Sans"/>
                      <w:sz w:val="20"/>
                      <w:szCs w:val="30"/>
                    </w:rPr>
                    <w:t>Dee</w:t>
                  </w:r>
                  <w:r w:rsidR="008351B3">
                    <w:rPr>
                      <w:rFonts w:ascii="Gill Sans" w:hAnsi="Gill Sans" w:cs="Gill Sans"/>
                      <w:sz w:val="20"/>
                      <w:szCs w:val="30"/>
                    </w:rPr>
                    <w:t>p Stream will be broken into several</w:t>
                  </w:r>
                  <w:r w:rsidRPr="00AC1BD6">
                    <w:rPr>
                      <w:rFonts w:ascii="Gill Sans" w:hAnsi="Gill Sans" w:cs="Gill Sans"/>
                      <w:sz w:val="20"/>
                      <w:szCs w:val="30"/>
                    </w:rPr>
                    <w:t xml:space="preserve"> consecutive week-nights covering Ruth Barton’s book </w:t>
                  </w:r>
                  <w:r w:rsidRPr="00AC1BD6">
                    <w:rPr>
                      <w:rFonts w:ascii="Gill Sans" w:hAnsi="Gill Sans" w:cs="Gill Sans"/>
                      <w:sz w:val="20"/>
                      <w:szCs w:val="30"/>
                      <w:u w:val="single"/>
                    </w:rPr>
                    <w:t>Sacred Rhythms</w:t>
                  </w:r>
                  <w:r w:rsidRPr="00AC1BD6">
                    <w:rPr>
                      <w:rFonts w:ascii="Gill Sans" w:hAnsi="Gill Sans" w:cs="Gill Sans"/>
                      <w:sz w:val="20"/>
                      <w:szCs w:val="30"/>
                    </w:rPr>
                    <w:t xml:space="preserve">. Prerequisite for the course is that you buy the book and read the </w:t>
                  </w:r>
                  <w:r>
                    <w:rPr>
                      <w:rFonts w:ascii="Gill Sans" w:hAnsi="Gill Sans" w:cs="Gill Sans"/>
                      <w:sz w:val="20"/>
                      <w:szCs w:val="30"/>
                    </w:rPr>
                    <w:t xml:space="preserve">corresponding </w:t>
                  </w:r>
                  <w:r w:rsidRPr="00AC1BD6">
                    <w:rPr>
                      <w:rFonts w:ascii="Gill Sans" w:hAnsi="Gill Sans" w:cs="Gill Sans"/>
                      <w:sz w:val="20"/>
                      <w:szCs w:val="30"/>
                    </w:rPr>
                    <w:t>chapter before each evening.</w:t>
                  </w:r>
                  <w:r>
                    <w:rPr>
                      <w:rFonts w:ascii="Gill Sans" w:hAnsi="Gill Sans" w:cs="Gill Sans"/>
                      <w:sz w:val="20"/>
                      <w:szCs w:val="30"/>
                    </w:rPr>
                    <w:t xml:space="preserve"> </w:t>
                  </w:r>
                  <w:r w:rsidR="008351B3">
                    <w:rPr>
                      <w:rFonts w:ascii="Gill Sans" w:hAnsi="Gill Sans" w:cs="Gill Sans"/>
                      <w:sz w:val="20"/>
                      <w:szCs w:val="30"/>
                    </w:rPr>
                    <w:t>There will be some teaching but the main purpose of the course is that we leave lots of room for dialogue, questions, clar</w:t>
                  </w:r>
                  <w:r w:rsidR="00196C5E">
                    <w:rPr>
                      <w:rFonts w:ascii="Gill Sans" w:hAnsi="Gill Sans" w:cs="Gill Sans"/>
                      <w:sz w:val="20"/>
                      <w:szCs w:val="30"/>
                    </w:rPr>
                    <w:t xml:space="preserve">ification and practice. </w:t>
                  </w:r>
                </w:p>
                <w:p w:rsidR="00B4142E" w:rsidRPr="00B4142E" w:rsidRDefault="008351B3" w:rsidP="00B4142E">
                  <w:pPr>
                    <w:widowControl w:val="0"/>
                    <w:autoSpaceDE w:val="0"/>
                    <w:autoSpaceDN w:val="0"/>
                    <w:adjustRightInd w:val="0"/>
                    <w:spacing w:line="264" w:lineRule="auto"/>
                    <w:rPr>
                      <w:rFonts w:ascii="Gill Sans" w:hAnsi="Gill Sans"/>
                      <w:sz w:val="20"/>
                    </w:rPr>
                  </w:pPr>
                  <w:r w:rsidRPr="00B4142E">
                    <w:rPr>
                      <w:rFonts w:ascii="Gill Sans" w:hAnsi="Gill Sans"/>
                      <w:sz w:val="20"/>
                    </w:rPr>
                    <w:t>Th</w:t>
                  </w:r>
                  <w:r w:rsidR="00B4142E" w:rsidRPr="00B4142E">
                    <w:rPr>
                      <w:rFonts w:ascii="Gill Sans" w:hAnsi="Gill Sans"/>
                      <w:sz w:val="20"/>
                    </w:rPr>
                    <w:t xml:space="preserve">e course will cover the chapter </w:t>
                  </w:r>
                  <w:r w:rsidRPr="00B4142E">
                    <w:rPr>
                      <w:rFonts w:ascii="Gill Sans" w:hAnsi="Gill Sans"/>
                      <w:sz w:val="20"/>
                    </w:rPr>
                    <w:t>headings:</w:t>
                  </w:r>
                  <w:r w:rsidR="00B4142E" w:rsidRPr="00B4142E">
                    <w:rPr>
                      <w:rFonts w:ascii="Gill Sans" w:hAnsi="Gill Sans"/>
                      <w:sz w:val="20"/>
                    </w:rPr>
                    <w:t xml:space="preserve"> </w:t>
                  </w:r>
                  <w:r w:rsidRPr="00B4142E">
                    <w:rPr>
                      <w:rFonts w:ascii="Gill Sans" w:hAnsi="Gill Sans"/>
                      <w:sz w:val="20"/>
                    </w:rPr>
                    <w:t>Longing for More / Solitude / Prayer / Honoring the Body / Self Examination / Discernment / Sabbath / Rule of Life</w:t>
                  </w:r>
                  <w:r w:rsidR="00B4142E" w:rsidRPr="00B4142E">
                    <w:rPr>
                      <w:rFonts w:ascii="Gill Sans" w:hAnsi="Gill Sans"/>
                      <w:sz w:val="20"/>
                    </w:rPr>
                    <w:t xml:space="preserve">.    </w:t>
                  </w:r>
                  <w:r w:rsidRPr="00B4142E">
                    <w:rPr>
                      <w:rFonts w:ascii="Gill Sans" w:hAnsi="Gill Sans"/>
                      <w:sz w:val="20"/>
                    </w:rPr>
                    <w:t>Dates to follow…</w:t>
                  </w:r>
                </w:p>
                <w:p w:rsidR="00AC1BD6" w:rsidRPr="00B4142E" w:rsidRDefault="00B4142E" w:rsidP="00B4142E">
                  <w:pPr>
                    <w:widowControl w:val="0"/>
                    <w:autoSpaceDE w:val="0"/>
                    <w:autoSpaceDN w:val="0"/>
                    <w:adjustRightInd w:val="0"/>
                    <w:rPr>
                      <w:rFonts w:ascii="Gill Sans" w:hAnsi="Gill Sans" w:cs="Gill Sans"/>
                      <w:sz w:val="20"/>
                      <w:szCs w:val="30"/>
                    </w:rPr>
                  </w:pPr>
                  <w:r w:rsidRPr="00B4142E">
                    <w:rPr>
                      <w:b/>
                    </w:rPr>
                    <w:t>World Day of Prayer:</w:t>
                  </w:r>
                  <w:r>
                    <w:rPr>
                      <w:b/>
                    </w:rPr>
                    <w:t xml:space="preserve"> </w:t>
                  </w:r>
                  <w:r w:rsidRPr="00B4142E">
                    <w:t>Friday March 4</w:t>
                  </w:r>
                  <w:r w:rsidRPr="00B4142E">
                    <w:rPr>
                      <w:vertAlign w:val="superscript"/>
                    </w:rPr>
                    <w:t>th</w:t>
                  </w:r>
                  <w:r w:rsidRPr="00B4142E">
                    <w:t xml:space="preserve"> at 7:00 pm at St. John’s.  The theme…CUBA!!! </w:t>
                  </w:r>
                </w:p>
              </w:txbxContent>
            </v:textbox>
            <w10:wrap type="tight"/>
          </v:shape>
        </w:pict>
      </w:r>
      <w:r>
        <w:rPr>
          <w:rFonts w:ascii="Arial" w:hAnsi="Arial" w:cs="Arial"/>
          <w:noProof/>
        </w:rPr>
        <w:pict>
          <v:shape id="_x0000_s1083" type="#_x0000_t202" style="position:absolute;left:0;text-align:left;margin-left:261pt;margin-top:18.45pt;width:180pt;height:524pt;z-index:251712512;mso-wrap-edited:f;mso-position-horizontal:absolute;mso-position-vertical:absolute" wrapcoords="0 0 21600 0 21600 21600 0 21600 0 0" filled="f" stroked="f">
            <v:fill o:detectmouseclick="t"/>
            <v:textbox style="mso-next-textbox:#_x0000_s1083" inset=",7.2pt,,7.2pt">
              <w:txbxContent/>
            </v:textbox>
            <w10:wrap type="tight"/>
          </v:shape>
        </w:pict>
      </w:r>
      <w:r>
        <w:rPr>
          <w:rFonts w:ascii="Arial" w:hAnsi="Arial" w:cs="Arial"/>
          <w:noProof/>
        </w:rPr>
        <w:pict>
          <v:rect id="_x0000_s1089" style="position:absolute;left:0;text-align:left;margin-left:-306pt;margin-top:425.45pt;width:351pt;height:126pt;z-index:251650040;mso-wrap-edited:f;mso-position-horizontal:absolute;mso-position-vertical:absolute" wrapcoords="-46 0 -46 21336 21600 21336 21600 0 -46 0" fillcolor="#5a5a5a [2109]" stroked="f" strokecolor="#4a7ebb" strokeweight="1.5pt">
            <v:fill o:detectmouseclick="t"/>
            <v:shadow opacity="22938f" mv:blur="38100f" offset="0,2pt"/>
            <v:textbox inset=",7.2pt,,7.2pt"/>
            <w10:wrap type="tight"/>
          </v:rect>
        </w:pict>
      </w:r>
      <w:r>
        <w:rPr>
          <w:rFonts w:ascii="Arial" w:hAnsi="Arial" w:cs="Arial"/>
          <w:noProof/>
        </w:rPr>
        <w:pict>
          <v:shape id="_x0000_s1082" type="#_x0000_t202" style="position:absolute;left:0;text-align:left;margin-left:1in;margin-top:18.45pt;width:189pt;height:533pt;z-index:251711488;mso-wrap-edited:f;mso-position-horizontal:absolute;mso-position-vertical:absolute" wrapcoords="0 0 21600 0 21600 21600 0 21600 0 0" filled="f" stroked="f">
            <v:fill o:detectmouseclick="t"/>
            <v:textbox style="mso-next-textbox:#_x0000_s1083" inset=",7.2pt,,7.2pt">
              <w:txbxContent>
                <w:p w:rsidR="00AC1BD6" w:rsidRPr="00F42FA5" w:rsidRDefault="00AC1BD6" w:rsidP="00DD15A6">
                  <w:pPr>
                    <w:spacing w:after="120" w:line="240" w:lineRule="auto"/>
                    <w:jc w:val="both"/>
                    <w:rPr>
                      <w:rFonts w:ascii="Gill Sans" w:hAnsi="Gill Sans"/>
                      <w:b/>
                      <w:sz w:val="24"/>
                      <w:szCs w:val="18"/>
                    </w:rPr>
                  </w:pPr>
                  <w:r w:rsidRPr="00F42FA5">
                    <w:rPr>
                      <w:rFonts w:ascii="Gill Sans" w:hAnsi="Gill Sans"/>
                      <w:b/>
                      <w:sz w:val="24"/>
                      <w:szCs w:val="18"/>
                    </w:rPr>
                    <w:t xml:space="preserve">Local Missions </w:t>
                  </w:r>
                </w:p>
                <w:p w:rsidR="00AC1BD6" w:rsidRPr="00F42FA5" w:rsidRDefault="00AC1BD6" w:rsidP="00DD15A6">
                  <w:pPr>
                    <w:spacing w:after="120" w:line="240" w:lineRule="auto"/>
                    <w:jc w:val="both"/>
                    <w:rPr>
                      <w:rFonts w:ascii="Gill Sans" w:hAnsi="Gill Sans"/>
                      <w:b/>
                      <w:sz w:val="24"/>
                      <w:szCs w:val="18"/>
                    </w:rPr>
                  </w:pPr>
                  <w:r w:rsidRPr="00F42FA5">
                    <w:rPr>
                      <w:rFonts w:ascii="Gill Sans" w:hAnsi="Gill Sans"/>
                      <w:b/>
                      <w:sz w:val="24"/>
                      <w:szCs w:val="18"/>
                    </w:rPr>
                    <w:t>Global Missions</w:t>
                  </w:r>
                </w:p>
                <w:p w:rsidR="00AC1BD6" w:rsidRDefault="00AC1BD6" w:rsidP="00DB11C9">
                  <w:pPr>
                    <w:spacing w:after="120" w:line="240" w:lineRule="auto"/>
                    <w:jc w:val="both"/>
                    <w:rPr>
                      <w:rFonts w:ascii="Gill Sans" w:hAnsi="Gill Sans"/>
                      <w:sz w:val="18"/>
                      <w:szCs w:val="18"/>
                    </w:rPr>
                  </w:pPr>
                  <w:r>
                    <w:rPr>
                      <w:rFonts w:ascii="Gill Sans" w:hAnsi="Gill Sans"/>
                      <w:b/>
                      <w:sz w:val="18"/>
                      <w:szCs w:val="18"/>
                    </w:rPr>
                    <w:t>CMA Families</w:t>
                  </w:r>
                  <w:r>
                    <w:rPr>
                      <w:rFonts w:ascii="Gill Sans" w:hAnsi="Gill Sans"/>
                      <w:sz w:val="18"/>
                      <w:szCs w:val="18"/>
                    </w:rPr>
                    <w:t xml:space="preserve">: </w:t>
                  </w:r>
                  <w:r w:rsidRPr="00FC0AED">
                    <w:rPr>
                      <w:rFonts w:ascii="Gill Sans" w:hAnsi="Gill Sans"/>
                      <w:sz w:val="18"/>
                      <w:szCs w:val="18"/>
                    </w:rPr>
                    <w:t xml:space="preserve">Part of your general giving helps to fund one Canadian CMA missionary family worldwide. We have adopted </w:t>
                  </w:r>
                  <w:r>
                    <w:rPr>
                      <w:rFonts w:ascii="Gill Sans" w:hAnsi="Gill Sans"/>
                      <w:sz w:val="18"/>
                      <w:szCs w:val="18"/>
                    </w:rPr>
                    <w:t>Gaileen  who is working in the Caribbean Sun Region. To receive her</w:t>
                  </w:r>
                  <w:r w:rsidRPr="00FC0AED">
                    <w:rPr>
                      <w:rFonts w:ascii="Gill Sans" w:hAnsi="Gill Sans"/>
                      <w:sz w:val="18"/>
                      <w:szCs w:val="18"/>
                    </w:rPr>
                    <w:t xml:space="preserve"> prayer updates please </w:t>
                  </w:r>
                  <w:r>
                    <w:rPr>
                      <w:rFonts w:ascii="Gill Sans" w:hAnsi="Gill Sans"/>
                      <w:sz w:val="18"/>
                      <w:szCs w:val="18"/>
                    </w:rPr>
                    <w:t xml:space="preserve">check out our website. </w:t>
                  </w:r>
                </w:p>
                <w:p w:rsidR="00AC1BD6" w:rsidRPr="00DB11C9" w:rsidRDefault="00AC1BD6" w:rsidP="00DB11C9">
                  <w:pPr>
                    <w:spacing w:after="120" w:line="240" w:lineRule="auto"/>
                    <w:jc w:val="both"/>
                    <w:rPr>
                      <w:rFonts w:ascii="Gill Sans" w:hAnsi="Gill Sans"/>
                      <w:sz w:val="18"/>
                      <w:szCs w:val="18"/>
                    </w:rPr>
                  </w:pPr>
                  <w:r>
                    <w:rPr>
                      <w:rFonts w:ascii="Gill Sans" w:hAnsi="Gill Sans" w:cs="Helvetica"/>
                      <w:b/>
                      <w:sz w:val="24"/>
                      <w:szCs w:val="24"/>
                    </w:rPr>
                    <w:t>Children’s Programs</w:t>
                  </w:r>
                </w:p>
                <w:p w:rsidR="00AC1BD6" w:rsidRPr="00DB11C9" w:rsidRDefault="00AC1BD6" w:rsidP="00DB11C9">
                  <w:pPr>
                    <w:widowControl w:val="0"/>
                    <w:autoSpaceDE w:val="0"/>
                    <w:autoSpaceDN w:val="0"/>
                    <w:adjustRightInd w:val="0"/>
                    <w:spacing w:after="0" w:line="240" w:lineRule="auto"/>
                    <w:rPr>
                      <w:rFonts w:ascii="Gill Sans" w:hAnsi="Gill Sans"/>
                      <w:b/>
                      <w:sz w:val="24"/>
                      <w:szCs w:val="18"/>
                    </w:rPr>
                  </w:pPr>
                  <w:r w:rsidRPr="00DB11C9">
                    <w:rPr>
                      <w:rFonts w:ascii="Gill Sans" w:hAnsi="Gill Sans"/>
                      <w:b/>
                      <w:sz w:val="24"/>
                      <w:szCs w:val="18"/>
                    </w:rPr>
                    <w:t>River Kids</w:t>
                  </w:r>
                </w:p>
                <w:p w:rsidR="00AC1BD6" w:rsidRDefault="00AC1BD6" w:rsidP="00DB11C9">
                  <w:pPr>
                    <w:widowControl w:val="0"/>
                    <w:autoSpaceDE w:val="0"/>
                    <w:autoSpaceDN w:val="0"/>
                    <w:adjustRightInd w:val="0"/>
                    <w:spacing w:after="0" w:line="240" w:lineRule="auto"/>
                    <w:rPr>
                      <w:rFonts w:ascii="Gill Sans" w:hAnsi="Gill Sans"/>
                      <w:b/>
                      <w:sz w:val="18"/>
                      <w:szCs w:val="18"/>
                    </w:rPr>
                  </w:pPr>
                </w:p>
                <w:p w:rsidR="00AC1BD6" w:rsidRDefault="00AC1BD6" w:rsidP="00DB11C9">
                  <w:pPr>
                    <w:spacing w:after="0"/>
                    <w:jc w:val="both"/>
                    <w:rPr>
                      <w:rFonts w:ascii="Gill Sans" w:hAnsi="Gill Sans"/>
                      <w:sz w:val="18"/>
                      <w:szCs w:val="18"/>
                    </w:rPr>
                  </w:pPr>
                  <w:r w:rsidRPr="006D5B77">
                    <w:rPr>
                      <w:rFonts w:ascii="Gill Sans" w:hAnsi="Gill Sans"/>
                      <w:b/>
                      <w:sz w:val="18"/>
                      <w:szCs w:val="18"/>
                    </w:rPr>
                    <w:t>The</w:t>
                  </w:r>
                  <w:r w:rsidRPr="00FC0AED">
                    <w:rPr>
                      <w:rFonts w:ascii="Gill Sans" w:hAnsi="Gill Sans"/>
                      <w:b/>
                      <w:sz w:val="18"/>
                      <w:szCs w:val="18"/>
                    </w:rPr>
                    <w:t xml:space="preserve"> Vision of River Kids</w:t>
                  </w:r>
                  <w:r>
                    <w:rPr>
                      <w:rFonts w:ascii="Gill Sans" w:hAnsi="Gill Sans" w:cs="Gill Sans"/>
                      <w:sz w:val="18"/>
                      <w:szCs w:val="30"/>
                    </w:rPr>
                    <w:t xml:space="preserve"> is </w:t>
                  </w:r>
                  <w:r w:rsidRPr="00DB11C9">
                    <w:rPr>
                      <w:rFonts w:ascii="Gill Sans" w:hAnsi="Gill Sans" w:cs="Gill Sans"/>
                      <w:sz w:val="18"/>
                      <w:szCs w:val="30"/>
                    </w:rPr>
                    <w:t>or kids to have a safe place where they know God’s love, learn what it means to be like Jesus and experience the power of the Holy Spirit in their lives.</w:t>
                  </w:r>
                </w:p>
                <w:p w:rsidR="00AC1BD6" w:rsidRDefault="00AC1BD6" w:rsidP="00DB11C9">
                  <w:pPr>
                    <w:spacing w:after="0"/>
                    <w:jc w:val="both"/>
                    <w:rPr>
                      <w:rFonts w:ascii="Gill Sans" w:hAnsi="Gill Sans"/>
                      <w:sz w:val="18"/>
                      <w:szCs w:val="18"/>
                    </w:rPr>
                  </w:pPr>
                </w:p>
                <w:p w:rsidR="00AC1BD6" w:rsidRPr="00DB11C9" w:rsidRDefault="00AC1BD6" w:rsidP="00DB11C9">
                  <w:pPr>
                    <w:spacing w:after="0"/>
                    <w:jc w:val="both"/>
                    <w:rPr>
                      <w:rFonts w:ascii="Gill Sans" w:hAnsi="Gill Sans"/>
                      <w:sz w:val="18"/>
                      <w:szCs w:val="18"/>
                    </w:rPr>
                  </w:pPr>
                  <w:r>
                    <w:rPr>
                      <w:rFonts w:ascii="Gill Sans" w:hAnsi="Gill Sans"/>
                      <w:b/>
                      <w:sz w:val="18"/>
                      <w:szCs w:val="18"/>
                    </w:rPr>
                    <w:t xml:space="preserve">Leaders: </w:t>
                  </w:r>
                  <w:r w:rsidRPr="00DB11C9">
                    <w:rPr>
                      <w:rFonts w:ascii="Gill Sans" w:hAnsi="Gill Sans" w:cs="Gill Sans"/>
                      <w:sz w:val="18"/>
                      <w:szCs w:val="30"/>
                    </w:rPr>
                    <w:t>All leaders/teachers in our children’s programs are members of the River Church and have co</w:t>
                  </w:r>
                  <w:r>
                    <w:rPr>
                      <w:rFonts w:ascii="Gill Sans" w:hAnsi="Gill Sans" w:cs="Gill Sans"/>
                      <w:sz w:val="18"/>
                      <w:szCs w:val="30"/>
                    </w:rPr>
                    <w:t xml:space="preserve">mpleted criminal record checks. </w:t>
                  </w:r>
                  <w:r w:rsidRPr="00DB11C9">
                    <w:rPr>
                      <w:rFonts w:ascii="Gill Sans" w:hAnsi="Gill Sans" w:cs="Gill Sans"/>
                      <w:sz w:val="18"/>
                      <w:szCs w:val="30"/>
                    </w:rPr>
                    <w:t>For safety, we follow the policies and procedures outlined in Plan To Protect.</w:t>
                  </w:r>
                  <w:r>
                    <w:rPr>
                      <w:rFonts w:ascii="Gill Sans" w:hAnsi="Gill Sans"/>
                      <w:sz w:val="18"/>
                      <w:szCs w:val="18"/>
                    </w:rPr>
                    <w:t xml:space="preserve"> </w:t>
                  </w:r>
                  <w:r w:rsidRPr="00DB11C9">
                    <w:rPr>
                      <w:rFonts w:ascii="Gill Sans" w:hAnsi="Gill Sans" w:cs="Gill Sans"/>
                      <w:sz w:val="18"/>
                      <w:szCs w:val="30"/>
                    </w:rPr>
                    <w:t xml:space="preserve">If you have any questions regarding our children’s ministries please contact Kenda Reimer at </w:t>
                  </w:r>
                  <w:hyperlink r:id="rId13" w:history="1">
                    <w:r w:rsidRPr="00DB11C9">
                      <w:rPr>
                        <w:rFonts w:ascii="Gill Sans" w:hAnsi="Gill Sans" w:cs="Gill Sans"/>
                        <w:color w:val="386EFF"/>
                        <w:sz w:val="18"/>
                        <w:szCs w:val="30"/>
                        <w:u w:val="single" w:color="386EFF"/>
                      </w:rPr>
                      <w:t>kendar@intheriver.ca</w:t>
                    </w:r>
                  </w:hyperlink>
                </w:p>
                <w:p w:rsidR="00AC1BD6" w:rsidRDefault="00AC1BD6" w:rsidP="00652BD4">
                  <w:pPr>
                    <w:spacing w:after="0"/>
                    <w:jc w:val="both"/>
                    <w:rPr>
                      <w:rFonts w:ascii="Gill Sans" w:hAnsi="Gill Sans"/>
                      <w:sz w:val="16"/>
                    </w:rPr>
                  </w:pPr>
                </w:p>
                <w:p w:rsidR="00AC1BD6" w:rsidRDefault="00AC1BD6" w:rsidP="00DB11C9">
                  <w:pPr>
                    <w:widowControl w:val="0"/>
                    <w:autoSpaceDE w:val="0"/>
                    <w:autoSpaceDN w:val="0"/>
                    <w:adjustRightInd w:val="0"/>
                    <w:spacing w:after="0" w:line="240" w:lineRule="auto"/>
                    <w:rPr>
                      <w:rFonts w:ascii="Gill Sans" w:hAnsi="Gill Sans" w:cs="Gill Sans"/>
                      <w:sz w:val="18"/>
                      <w:szCs w:val="30"/>
                    </w:rPr>
                  </w:pPr>
                  <w:r w:rsidRPr="00DB11C9">
                    <w:rPr>
                      <w:rFonts w:ascii="Gill Sans" w:hAnsi="Gill Sans" w:cs="Gill Sans"/>
                      <w:b/>
                      <w:sz w:val="18"/>
                      <w:szCs w:val="30"/>
                    </w:rPr>
                    <w:t>River Kids:  Preschool - Gr.7  </w:t>
                  </w:r>
                  <w:r w:rsidRPr="00DB11C9">
                    <w:rPr>
                      <w:rFonts w:ascii="Gill Sans" w:hAnsi="Gill Sans" w:cs="Gill Sans"/>
                      <w:sz w:val="18"/>
                      <w:szCs w:val="30"/>
                    </w:rPr>
                    <w:t>These kids are dismissed from the service and meet in the gym.</w:t>
                  </w:r>
                </w:p>
                <w:p w:rsidR="00AC1BD6" w:rsidRPr="00DB11C9" w:rsidRDefault="00AC1BD6" w:rsidP="00DB11C9">
                  <w:pPr>
                    <w:widowControl w:val="0"/>
                    <w:autoSpaceDE w:val="0"/>
                    <w:autoSpaceDN w:val="0"/>
                    <w:adjustRightInd w:val="0"/>
                    <w:spacing w:after="0" w:line="240" w:lineRule="auto"/>
                    <w:rPr>
                      <w:rFonts w:ascii="Gill Sans" w:hAnsi="Gill Sans" w:cs="Gill Sans"/>
                      <w:sz w:val="18"/>
                      <w:szCs w:val="30"/>
                    </w:rPr>
                  </w:pPr>
                </w:p>
                <w:p w:rsidR="00AC1BD6" w:rsidRDefault="00AC1BD6" w:rsidP="00DB11C9">
                  <w:pPr>
                    <w:widowControl w:val="0"/>
                    <w:autoSpaceDE w:val="0"/>
                    <w:autoSpaceDN w:val="0"/>
                    <w:adjustRightInd w:val="0"/>
                    <w:spacing w:after="0" w:line="240" w:lineRule="auto"/>
                    <w:rPr>
                      <w:rFonts w:ascii="Gill Sans" w:hAnsi="Gill Sans" w:cs="Gill Sans"/>
                      <w:sz w:val="18"/>
                      <w:szCs w:val="30"/>
                    </w:rPr>
                  </w:pPr>
                  <w:r w:rsidRPr="00DB11C9">
                    <w:rPr>
                      <w:rFonts w:ascii="Gill Sans" w:hAnsi="Gill Sans" w:cs="Gill Sans"/>
                      <w:b/>
                      <w:sz w:val="18"/>
                      <w:szCs w:val="30"/>
                    </w:rPr>
                    <w:t>Age 3 - Kindergarten:  </w:t>
                  </w:r>
                  <w:r w:rsidRPr="00DB11C9">
                    <w:rPr>
                      <w:rFonts w:ascii="Gill Sans" w:hAnsi="Gill Sans" w:cs="Gill Sans"/>
                      <w:sz w:val="18"/>
                      <w:szCs w:val="30"/>
                    </w:rPr>
                    <w:t>meet in one half of the gym and are led by a rotation of teens/young adults.  Parents will be found to help their child who needs bathroom help.</w:t>
                  </w:r>
                </w:p>
                <w:p w:rsidR="00AC1BD6" w:rsidRDefault="00AC1BD6" w:rsidP="00DB11C9">
                  <w:pPr>
                    <w:widowControl w:val="0"/>
                    <w:autoSpaceDE w:val="0"/>
                    <w:autoSpaceDN w:val="0"/>
                    <w:adjustRightInd w:val="0"/>
                    <w:spacing w:after="0" w:line="240" w:lineRule="auto"/>
                    <w:jc w:val="both"/>
                    <w:rPr>
                      <w:rFonts w:ascii="Gill Sans" w:hAnsi="Gill Sans" w:cs="Gill Sans"/>
                      <w:sz w:val="18"/>
                      <w:szCs w:val="30"/>
                    </w:rPr>
                  </w:pPr>
                  <w:r w:rsidRPr="00DB11C9">
                    <w:rPr>
                      <w:rFonts w:ascii="Gill Sans" w:hAnsi="Gill Sans" w:cs="Gill Sans"/>
                      <w:b/>
                      <w:sz w:val="18"/>
                      <w:szCs w:val="30"/>
                    </w:rPr>
                    <w:t>Gr 1-7:  </w:t>
                  </w:r>
                  <w:r w:rsidRPr="00DB11C9">
                    <w:rPr>
                      <w:rFonts w:ascii="Gill Sans" w:hAnsi="Gill Sans" w:cs="Gill Sans"/>
                      <w:sz w:val="18"/>
                      <w:szCs w:val="30"/>
                    </w:rPr>
                    <w:t>meet in the other half of the gym and are led by a rotation of adults.  </w:t>
                  </w:r>
                </w:p>
                <w:p w:rsidR="00AC1BD6" w:rsidRDefault="00AC1BD6" w:rsidP="00DB11C9">
                  <w:pPr>
                    <w:widowControl w:val="0"/>
                    <w:autoSpaceDE w:val="0"/>
                    <w:autoSpaceDN w:val="0"/>
                    <w:adjustRightInd w:val="0"/>
                    <w:spacing w:after="0" w:line="240" w:lineRule="auto"/>
                    <w:jc w:val="both"/>
                    <w:rPr>
                      <w:rFonts w:ascii="Gill Sans" w:hAnsi="Gill Sans" w:cs="Gill Sans"/>
                      <w:sz w:val="18"/>
                      <w:szCs w:val="30"/>
                    </w:rPr>
                  </w:pPr>
                </w:p>
                <w:p w:rsidR="00AC1BD6" w:rsidRPr="00DB11C9" w:rsidRDefault="00AC1BD6" w:rsidP="00DB11C9">
                  <w:pPr>
                    <w:widowControl w:val="0"/>
                    <w:autoSpaceDE w:val="0"/>
                    <w:autoSpaceDN w:val="0"/>
                    <w:adjustRightInd w:val="0"/>
                    <w:spacing w:after="0" w:line="240" w:lineRule="auto"/>
                    <w:jc w:val="both"/>
                    <w:rPr>
                      <w:rFonts w:ascii="Gill Sans" w:hAnsi="Gill Sans" w:cs="Helvetica"/>
                      <w:sz w:val="18"/>
                      <w:szCs w:val="24"/>
                    </w:rPr>
                  </w:pPr>
                  <w:r w:rsidRPr="00BE4FBC">
                    <w:rPr>
                      <w:rFonts w:ascii="Gill Sans" w:hAnsi="Gill Sans" w:cs="Helvetica"/>
                      <w:b/>
                      <w:sz w:val="18"/>
                      <w:szCs w:val="24"/>
                    </w:rPr>
                    <w:t xml:space="preserve">Little Dippers: </w:t>
                  </w:r>
                  <w:r w:rsidRPr="00DB11C9">
                    <w:rPr>
                      <w:rFonts w:ascii="Gill Sans" w:hAnsi="Gill Sans" w:cs="Gill Sans"/>
                      <w:sz w:val="18"/>
                      <w:szCs w:val="30"/>
                    </w:rPr>
                    <w:t>Nursery/Toddlers.  This room is located in the classroom across the hall from the gym.  You are welcome to either drop off your child or stay in the room with them.  Parents are responsible for trips to the bathroom and diaper changes.  This room is run by a rotation of parents and possibly some pre-teen helpers.  Parents need to sign in/out their own child.</w:t>
                  </w:r>
                </w:p>
                <w:p w:rsidR="00AC1BD6" w:rsidRPr="00DC5B92" w:rsidRDefault="00AC1BD6" w:rsidP="00DD15A6">
                  <w:pPr>
                    <w:widowControl w:val="0"/>
                    <w:autoSpaceDE w:val="0"/>
                    <w:autoSpaceDN w:val="0"/>
                    <w:adjustRightInd w:val="0"/>
                    <w:spacing w:after="0" w:line="240" w:lineRule="auto"/>
                    <w:jc w:val="both"/>
                    <w:rPr>
                      <w:rFonts w:ascii="Gill Sans" w:hAnsi="Gill Sans" w:cs="Helvetica"/>
                      <w:sz w:val="18"/>
                      <w:szCs w:val="24"/>
                    </w:rPr>
                  </w:pPr>
                </w:p>
                <w:p w:rsidR="00AC1BD6" w:rsidRPr="00DB11C9" w:rsidRDefault="00AC1BD6" w:rsidP="00DB11C9">
                  <w:pPr>
                    <w:spacing w:after="0"/>
                    <w:jc w:val="both"/>
                    <w:rPr>
                      <w:rFonts w:ascii="Gill Sans" w:hAnsi="Gill Sans"/>
                      <w:sz w:val="18"/>
                      <w:szCs w:val="18"/>
                    </w:rPr>
                  </w:pPr>
                  <w:r>
                    <w:rPr>
                      <w:rFonts w:ascii="Gill Sans" w:hAnsi="Gill Sans"/>
                      <w:b/>
                      <w:sz w:val="24"/>
                      <w:szCs w:val="18"/>
                    </w:rPr>
                    <w:t>Youth Outreach</w:t>
                  </w:r>
                </w:p>
                <w:p w:rsidR="00AC1BD6" w:rsidRDefault="00AC1BD6" w:rsidP="00DD15A6">
                  <w:pPr>
                    <w:keepNext/>
                    <w:spacing w:after="120" w:line="240" w:lineRule="auto"/>
                    <w:jc w:val="both"/>
                    <w:rPr>
                      <w:rFonts w:ascii="Gill Sans" w:hAnsi="Gill Sans" w:cs="Arial"/>
                      <w:color w:val="1A1A1A"/>
                      <w:sz w:val="18"/>
                      <w:szCs w:val="26"/>
                    </w:rPr>
                  </w:pPr>
                  <w:r w:rsidRPr="004A0D6B">
                    <w:rPr>
                      <w:rFonts w:ascii="Gill Sans" w:hAnsi="Gill Sans"/>
                      <w:sz w:val="18"/>
                      <w:szCs w:val="18"/>
                    </w:rPr>
                    <w:t>If you’re a teen ages 13-18 and looking to connect with other youth city wide who follow Jesus or are interested in Jesus please contact Mat Cham</w:t>
                  </w:r>
                  <w:r>
                    <w:rPr>
                      <w:rFonts w:ascii="Gill Sans" w:hAnsi="Gill Sans"/>
                      <w:sz w:val="18"/>
                      <w:szCs w:val="18"/>
                    </w:rPr>
                    <w:t xml:space="preserve">berlain, our Young Life Leader at </w:t>
                  </w:r>
                  <w:r w:rsidRPr="006B2299">
                    <w:rPr>
                      <w:rFonts w:ascii="Gill Sans" w:hAnsi="Gill Sans"/>
                      <w:color w:val="0000FF"/>
                      <w:sz w:val="18"/>
                      <w:szCs w:val="18"/>
                    </w:rPr>
                    <w:t>matchamberlain@mac.com</w:t>
                  </w:r>
                  <w:r>
                    <w:rPr>
                      <w:rFonts w:ascii="Gill Sans" w:hAnsi="Gill Sans"/>
                      <w:sz w:val="18"/>
                      <w:szCs w:val="18"/>
                    </w:rPr>
                    <w:t xml:space="preserve"> or at </w:t>
                  </w:r>
                  <w:hyperlink r:id="rId14" w:history="1">
                    <w:r w:rsidRPr="008E1E36">
                      <w:rPr>
                        <w:rStyle w:val="Hyperlink"/>
                        <w:rFonts w:ascii="Gill Sans" w:hAnsi="Gill Sans" w:cs="Arial"/>
                        <w:sz w:val="18"/>
                        <w:szCs w:val="26"/>
                      </w:rPr>
                      <w:t>www.facebook.com/pages/</w:t>
                    </w:r>
                    <w:r w:rsidRPr="008E1E36">
                      <w:rPr>
                        <w:rStyle w:val="Hyperlink"/>
                        <w:rFonts w:ascii="Gill Sans" w:hAnsi="Gill Sans" w:cs="Arial"/>
                        <w:bCs/>
                        <w:sz w:val="18"/>
                        <w:szCs w:val="26"/>
                      </w:rPr>
                      <w:t>Squamish</w:t>
                    </w:r>
                    <w:r w:rsidRPr="008E1E36">
                      <w:rPr>
                        <w:rStyle w:val="Hyperlink"/>
                        <w:rFonts w:ascii="Gill Sans" w:hAnsi="Gill Sans" w:cs="Arial"/>
                        <w:sz w:val="18"/>
                        <w:szCs w:val="26"/>
                      </w:rPr>
                      <w:t>-</w:t>
                    </w:r>
                    <w:r w:rsidRPr="008E1E36">
                      <w:rPr>
                        <w:rStyle w:val="Hyperlink"/>
                        <w:rFonts w:ascii="Gill Sans" w:hAnsi="Gill Sans" w:cs="Arial"/>
                        <w:bCs/>
                        <w:sz w:val="18"/>
                        <w:szCs w:val="26"/>
                      </w:rPr>
                      <w:t>YoungLife</w:t>
                    </w:r>
                  </w:hyperlink>
                  <w:r w:rsidRPr="006B2299">
                    <w:rPr>
                      <w:rFonts w:ascii="Gill Sans" w:hAnsi="Gill Sans" w:cs="Arial"/>
                      <w:color w:val="1A1A1A"/>
                      <w:sz w:val="18"/>
                      <w:szCs w:val="26"/>
                    </w:rPr>
                    <w:t>.</w:t>
                  </w:r>
                  <w:r>
                    <w:rPr>
                      <w:rFonts w:ascii="Gill Sans" w:hAnsi="Gill Sans" w:cs="Arial"/>
                      <w:color w:val="1A1A1A"/>
                      <w:sz w:val="18"/>
                      <w:szCs w:val="26"/>
                    </w:rPr>
                    <w:t xml:space="preserve"> </w:t>
                  </w:r>
                </w:p>
                <w:p w:rsidR="00AC1BD6" w:rsidRDefault="00AC1BD6" w:rsidP="00DB11C9">
                  <w:pPr>
                    <w:spacing w:after="0"/>
                    <w:jc w:val="both"/>
                    <w:rPr>
                      <w:rFonts w:ascii="Gill Sans" w:hAnsi="Gill Sans"/>
                      <w:sz w:val="18"/>
                      <w:szCs w:val="18"/>
                    </w:rPr>
                  </w:pPr>
                  <w:r>
                    <w:rPr>
                      <w:rFonts w:ascii="Gill Sans" w:hAnsi="Gill Sans"/>
                      <w:b/>
                      <w:sz w:val="18"/>
                      <w:szCs w:val="18"/>
                    </w:rPr>
                    <w:t xml:space="preserve">“In the Flow” Kid’s Mt Bike Riding Camp: </w:t>
                  </w:r>
                  <w:r>
                    <w:rPr>
                      <w:rFonts w:ascii="Gill Sans" w:hAnsi="Gill Sans"/>
                      <w:sz w:val="18"/>
                      <w:szCs w:val="18"/>
                    </w:rPr>
                    <w:t>Riding Camp had their first ride May 16</w:t>
                  </w:r>
                  <w:r w:rsidRPr="00E12A4F">
                    <w:rPr>
                      <w:rFonts w:ascii="Gill Sans" w:hAnsi="Gill Sans"/>
                      <w:sz w:val="18"/>
                      <w:szCs w:val="18"/>
                      <w:vertAlign w:val="superscript"/>
                    </w:rPr>
                    <w:t>th</w:t>
                  </w:r>
                  <w:r>
                    <w:rPr>
                      <w:rFonts w:ascii="Gill Sans" w:hAnsi="Gill Sans"/>
                      <w:sz w:val="18"/>
                      <w:szCs w:val="18"/>
                    </w:rPr>
                    <w:t xml:space="preserve"> so we’ve begun another season! Please get your registration forms in and your bike’s tuned up! </w:t>
                  </w:r>
                </w:p>
                <w:p w:rsidR="00AC1BD6" w:rsidRDefault="00AC1BD6" w:rsidP="00101FF3">
                  <w:pPr>
                    <w:keepNext/>
                    <w:spacing w:after="120" w:line="240" w:lineRule="auto"/>
                    <w:jc w:val="both"/>
                    <w:rPr>
                      <w:rFonts w:ascii="Gill Sans" w:hAnsi="Gill Sans"/>
                      <w:sz w:val="18"/>
                      <w:szCs w:val="18"/>
                    </w:rPr>
                  </w:pPr>
                </w:p>
                <w:p w:rsidR="00AC1BD6" w:rsidRDefault="00AC1BD6" w:rsidP="00101FF3">
                  <w:pPr>
                    <w:keepNext/>
                    <w:spacing w:after="120" w:line="240" w:lineRule="auto"/>
                    <w:jc w:val="both"/>
                    <w:rPr>
                      <w:rFonts w:ascii="Gill Sans" w:hAnsi="Gill Sans"/>
                      <w:b/>
                      <w:sz w:val="24"/>
                      <w:szCs w:val="18"/>
                    </w:rPr>
                  </w:pPr>
                  <w:r>
                    <w:rPr>
                      <w:rFonts w:ascii="Gill Sans" w:hAnsi="Gill Sans"/>
                      <w:b/>
                      <w:sz w:val="24"/>
                      <w:szCs w:val="18"/>
                    </w:rPr>
                    <w:t>Small Groups</w:t>
                  </w:r>
                </w:p>
                <w:p w:rsidR="00AC1BD6" w:rsidRDefault="00AC1BD6" w:rsidP="006E61C4">
                  <w:pPr>
                    <w:keepNext/>
                    <w:spacing w:after="120" w:line="240" w:lineRule="auto"/>
                    <w:jc w:val="center"/>
                    <w:rPr>
                      <w:rFonts w:ascii="Gill Sans" w:hAnsi="Gill Sans"/>
                      <w:i/>
                      <w:sz w:val="24"/>
                      <w:szCs w:val="18"/>
                    </w:rPr>
                  </w:pPr>
                  <w:r w:rsidRPr="006E61C4">
                    <w:rPr>
                      <w:rFonts w:ascii="Gill Sans" w:hAnsi="Gill Sans"/>
                      <w:i/>
                      <w:sz w:val="24"/>
                      <w:szCs w:val="18"/>
                    </w:rPr>
                    <w:t>We will always embrace the idea of meeting in small and large</w:t>
                  </w:r>
                  <w:r>
                    <w:rPr>
                      <w:rFonts w:ascii="Gill Sans" w:hAnsi="Gill Sans"/>
                      <w:i/>
                      <w:sz w:val="24"/>
                      <w:szCs w:val="18"/>
                    </w:rPr>
                    <w:t xml:space="preserve"> groups</w:t>
                  </w:r>
                  <w:r w:rsidRPr="006E61C4">
                    <w:rPr>
                      <w:rFonts w:ascii="Gill Sans" w:hAnsi="Gill Sans"/>
                      <w:i/>
                      <w:sz w:val="24"/>
                      <w:szCs w:val="18"/>
                    </w:rPr>
                    <w:t>. We need both.</w:t>
                  </w:r>
                </w:p>
                <w:p w:rsidR="00AC1BD6" w:rsidRPr="006E61C4" w:rsidRDefault="00AC1BD6" w:rsidP="006E61C4">
                  <w:pPr>
                    <w:keepNext/>
                    <w:spacing w:after="120" w:line="240" w:lineRule="auto"/>
                    <w:jc w:val="center"/>
                    <w:rPr>
                      <w:rFonts w:ascii="Gill Sans" w:hAnsi="Gill Sans"/>
                      <w:i/>
                      <w:sz w:val="24"/>
                      <w:szCs w:val="18"/>
                    </w:rPr>
                  </w:pPr>
                  <w:r>
                    <w:rPr>
                      <w:rFonts w:ascii="Gill Sans" w:hAnsi="Gill Sans"/>
                      <w:i/>
                      <w:sz w:val="24"/>
                      <w:szCs w:val="18"/>
                    </w:rPr>
                    <w:t>Prayerfully consider being a part of a small group, whether it be 3 or more people.</w:t>
                  </w:r>
                </w:p>
                <w:p w:rsidR="00AC1BD6" w:rsidRDefault="00AC1BD6" w:rsidP="000009A8">
                  <w:pPr>
                    <w:spacing w:after="0" w:line="240" w:lineRule="auto"/>
                    <w:rPr>
                      <w:rFonts w:ascii="Gill Sans" w:hAnsi="Gill Sans"/>
                      <w:sz w:val="16"/>
                    </w:rPr>
                  </w:pPr>
                </w:p>
                <w:p w:rsidR="00AC1BD6" w:rsidRPr="00682045" w:rsidRDefault="00AC1BD6" w:rsidP="000009A8">
                  <w:pPr>
                    <w:spacing w:after="0" w:line="240" w:lineRule="auto"/>
                    <w:rPr>
                      <w:rFonts w:ascii="Gill Sans" w:hAnsi="Gill Sans"/>
                      <w:b/>
                      <w:sz w:val="24"/>
                    </w:rPr>
                  </w:pPr>
                  <w:r w:rsidRPr="00682045">
                    <w:rPr>
                      <w:rFonts w:ascii="Gill Sans" w:hAnsi="Gill Sans"/>
                      <w:b/>
                      <w:sz w:val="24"/>
                    </w:rPr>
                    <w:t>Optional Groups Available:</w:t>
                  </w:r>
                  <w:r w:rsidRPr="00682045">
                    <w:rPr>
                      <w:rFonts w:ascii="Gill Sans" w:hAnsi="Gill Sans"/>
                      <w:sz w:val="24"/>
                    </w:rPr>
                    <w:t xml:space="preserve"> </w:t>
                  </w:r>
                </w:p>
                <w:p w:rsidR="00AC1BD6" w:rsidRDefault="00AC1BD6" w:rsidP="000009A8">
                  <w:pPr>
                    <w:spacing w:after="0" w:line="240" w:lineRule="auto"/>
                    <w:rPr>
                      <w:rFonts w:ascii="Gill Sans" w:hAnsi="Gill Sans"/>
                      <w:sz w:val="16"/>
                    </w:rPr>
                  </w:pPr>
                </w:p>
                <w:p w:rsidR="00AC1BD6" w:rsidRPr="000009A8" w:rsidRDefault="00AC1BD6" w:rsidP="000009A8">
                  <w:pPr>
                    <w:spacing w:after="0" w:line="240" w:lineRule="auto"/>
                    <w:rPr>
                      <w:rFonts w:ascii="Gill Sans" w:hAnsi="Gill Sans"/>
                      <w:b/>
                      <w:sz w:val="16"/>
                    </w:rPr>
                  </w:pPr>
                  <w:r>
                    <w:rPr>
                      <w:rFonts w:ascii="Gill Sans" w:hAnsi="Gill Sans"/>
                      <w:b/>
                      <w:sz w:val="16"/>
                    </w:rPr>
                    <w:t>Tantalus</w:t>
                  </w:r>
                  <w:r w:rsidRPr="000009A8">
                    <w:rPr>
                      <w:rFonts w:ascii="Gill Sans" w:hAnsi="Gill Sans"/>
                      <w:b/>
                      <w:sz w:val="16"/>
                    </w:rPr>
                    <w:t xml:space="preserve"> – Sunday 5:30pm</w:t>
                  </w:r>
                  <w:r>
                    <w:rPr>
                      <w:rFonts w:ascii="Gill Sans" w:hAnsi="Gill Sans"/>
                      <w:b/>
                      <w:sz w:val="16"/>
                    </w:rPr>
                    <w:softHyphen/>
                  </w:r>
                </w:p>
                <w:p w:rsidR="00AC1BD6" w:rsidRPr="000009A8" w:rsidRDefault="00AC1BD6" w:rsidP="00860E87">
                  <w:pPr>
                    <w:spacing w:after="0" w:line="240" w:lineRule="auto"/>
                    <w:rPr>
                      <w:rFonts w:ascii="Gill Sans" w:hAnsi="Gill Sans"/>
                      <w:sz w:val="16"/>
                    </w:rPr>
                  </w:pPr>
                  <w:r>
                    <w:rPr>
                      <w:rFonts w:ascii="Gill Sans" w:hAnsi="Gill Sans"/>
                      <w:sz w:val="16"/>
                    </w:rPr>
                    <w:t>Roaming/Shared Contact: Jim</w:t>
                  </w:r>
                  <w:r w:rsidRPr="000009A8">
                    <w:rPr>
                      <w:rFonts w:ascii="Gill Sans" w:hAnsi="Gill Sans"/>
                      <w:sz w:val="16"/>
                    </w:rPr>
                    <w:t xml:space="preserve"> </w:t>
                  </w:r>
                  <w:r>
                    <w:rPr>
                      <w:rFonts w:ascii="Gill Sans" w:hAnsi="Gill Sans"/>
                      <w:sz w:val="16"/>
                    </w:rPr>
                    <w:t xml:space="preserve">&amp; Grace </w:t>
                  </w:r>
                  <w:r w:rsidRPr="000009A8">
                    <w:rPr>
                      <w:rFonts w:ascii="Gill Sans" w:hAnsi="Gill Sans"/>
                      <w:sz w:val="16"/>
                    </w:rPr>
                    <w:t xml:space="preserve">Neudorf </w:t>
                  </w:r>
                  <w:hyperlink r:id="rId15" w:history="1">
                    <w:r w:rsidRPr="00994B62">
                      <w:rPr>
                        <w:rStyle w:val="Hyperlink"/>
                        <w:rFonts w:ascii="Gill Sans" w:hAnsi="Gill Sans"/>
                        <w:sz w:val="16"/>
                      </w:rPr>
                      <w:t>mail4jimn@gmail.com</w:t>
                    </w:r>
                  </w:hyperlink>
                  <w:r>
                    <w:rPr>
                      <w:rFonts w:ascii="Gill Sans" w:hAnsi="Gill Sans"/>
                      <w:sz w:val="16"/>
                    </w:rPr>
                    <w:t xml:space="preserve"> or 604.898.4277</w:t>
                  </w:r>
                </w:p>
                <w:p w:rsidR="00AC1BD6" w:rsidRDefault="00AC1BD6" w:rsidP="00204D41">
                  <w:pPr>
                    <w:spacing w:after="0" w:line="240" w:lineRule="auto"/>
                    <w:rPr>
                      <w:rFonts w:ascii="Gill Sans" w:hAnsi="Gill Sans"/>
                      <w:sz w:val="16"/>
                    </w:rPr>
                  </w:pPr>
                </w:p>
                <w:p w:rsidR="00AC1BD6" w:rsidRPr="00CE1130" w:rsidRDefault="00AC1BD6" w:rsidP="00204D41">
                  <w:pPr>
                    <w:spacing w:after="0" w:line="240" w:lineRule="auto"/>
                    <w:rPr>
                      <w:rFonts w:ascii="Gill Sans" w:hAnsi="Gill Sans"/>
                      <w:b/>
                      <w:sz w:val="16"/>
                    </w:rPr>
                  </w:pPr>
                </w:p>
              </w:txbxContent>
            </v:textbox>
            <w10:wrap type="tight"/>
          </v:shape>
        </w:pict>
      </w:r>
    </w:p>
    <w:sectPr w:rsidR="00FD6A89" w:rsidRPr="000009A8" w:rsidSect="00FD6A89">
      <w:pgSz w:w="15840" w:h="12240" w:orient="landscape" w:code="1"/>
      <w:pgMar w:top="360" w:right="360" w:bottom="360" w:left="360" w:gutter="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Gill Sans">
    <w:panose1 w:val="020B0502020104020203"/>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Handwriting - Dakota">
    <w:panose1 w:val="020004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Merriweather-Regular">
    <w:altName w:val="Cambria"/>
    <w:panose1 w:val="00000000000000000000"/>
    <w:charset w:val="00"/>
    <w:family w:val="auto"/>
    <w:notTrueType/>
    <w:pitch w:val="default"/>
    <w:sig w:usb0="00000003" w:usb1="00000000" w:usb2="00000000" w:usb3="00000000" w:csb0="00000001" w:csb1="00000000"/>
  </w:font>
  <w:font w:name="OpenSans">
    <w:altName w:val="Cambria"/>
    <w:panose1 w:val="00000000000000000000"/>
    <w:charset w:val="00"/>
    <w:family w:val="auto"/>
    <w:notTrueType/>
    <w:pitch w:val="default"/>
    <w:sig w:usb0="00000003" w:usb1="00000000" w:usb2="00000000" w:usb3="00000000" w:csb0="00000001" w:csb1="00000000"/>
  </w:font>
  <w:font w:name="Verdana">
    <w:panose1 w:val="020B0604030504040204"/>
    <w:charset w:val="4D"/>
    <w:family w:val="roman"/>
    <w:notTrueType/>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320A6CAC"/>
    <w:multiLevelType w:val="multilevel"/>
    <w:tmpl w:val="909EAA5A"/>
    <w:styleLink w:val="List9"/>
    <w:lvl w:ilvl="0">
      <w:start w:val="1"/>
      <w:numFmt w:val="decimal"/>
      <w:lvlText w:val="%1."/>
      <w:lvlJc w:val="left"/>
      <w:pPr>
        <w:tabs>
          <w:tab w:val="num" w:pos="675"/>
        </w:tabs>
        <w:ind w:left="675" w:hanging="315"/>
      </w:pPr>
      <w:rPr>
        <w:position w:val="0"/>
        <w:sz w:val="22"/>
        <w:szCs w:val="22"/>
        <w:u w:color="000000"/>
        <w:lang w:val="en-US"/>
      </w:rPr>
    </w:lvl>
    <w:lvl w:ilvl="1">
      <w:numFmt w:val="bullet"/>
      <w:lvlText w:val="-"/>
      <w:lvlJc w:val="left"/>
      <w:pPr>
        <w:tabs>
          <w:tab w:val="num" w:pos="1440"/>
        </w:tabs>
        <w:ind w:left="1440" w:hanging="360"/>
      </w:pPr>
      <w:rPr>
        <w:position w:val="0"/>
        <w:sz w:val="22"/>
        <w:szCs w:val="22"/>
        <w:u w:color="000000"/>
        <w:lang w:val="en-US"/>
      </w:rPr>
    </w:lvl>
    <w:lvl w:ilvl="2">
      <w:start w:val="1"/>
      <w:numFmt w:val="decimal"/>
      <w:lvlText w:val="%3."/>
      <w:lvlJc w:val="left"/>
      <w:pPr>
        <w:tabs>
          <w:tab w:val="num" w:pos="2103"/>
        </w:tabs>
        <w:ind w:left="2103" w:hanging="303"/>
      </w:pPr>
      <w:rPr>
        <w:position w:val="0"/>
        <w:sz w:val="22"/>
        <w:szCs w:val="22"/>
        <w:u w:color="000000"/>
        <w:lang w:val="en-US"/>
      </w:rPr>
    </w:lvl>
    <w:lvl w:ilvl="3">
      <w:start w:val="1"/>
      <w:numFmt w:val="decimal"/>
      <w:lvlText w:val="%4."/>
      <w:lvlJc w:val="left"/>
      <w:pPr>
        <w:tabs>
          <w:tab w:val="num" w:pos="2823"/>
        </w:tabs>
        <w:ind w:left="2823" w:hanging="303"/>
      </w:pPr>
      <w:rPr>
        <w:position w:val="0"/>
        <w:sz w:val="22"/>
        <w:szCs w:val="22"/>
        <w:u w:color="000000"/>
        <w:lang w:val="en-US"/>
      </w:rPr>
    </w:lvl>
    <w:lvl w:ilvl="4">
      <w:start w:val="1"/>
      <w:numFmt w:val="decimal"/>
      <w:lvlText w:val="%5."/>
      <w:lvlJc w:val="left"/>
      <w:pPr>
        <w:tabs>
          <w:tab w:val="num" w:pos="3543"/>
        </w:tabs>
        <w:ind w:left="3543" w:hanging="303"/>
      </w:pPr>
      <w:rPr>
        <w:position w:val="0"/>
        <w:sz w:val="22"/>
        <w:szCs w:val="22"/>
        <w:u w:color="000000"/>
        <w:lang w:val="en-US"/>
      </w:rPr>
    </w:lvl>
    <w:lvl w:ilvl="5">
      <w:start w:val="1"/>
      <w:numFmt w:val="decimal"/>
      <w:lvlText w:val="%6."/>
      <w:lvlJc w:val="left"/>
      <w:pPr>
        <w:tabs>
          <w:tab w:val="num" w:pos="4263"/>
        </w:tabs>
        <w:ind w:left="4263" w:hanging="303"/>
      </w:pPr>
      <w:rPr>
        <w:position w:val="0"/>
        <w:sz w:val="22"/>
        <w:szCs w:val="22"/>
        <w:u w:color="000000"/>
        <w:lang w:val="en-US"/>
      </w:rPr>
    </w:lvl>
    <w:lvl w:ilvl="6">
      <w:start w:val="1"/>
      <w:numFmt w:val="decimal"/>
      <w:lvlText w:val="%7."/>
      <w:lvlJc w:val="left"/>
      <w:pPr>
        <w:tabs>
          <w:tab w:val="num" w:pos="4983"/>
        </w:tabs>
        <w:ind w:left="4983" w:hanging="303"/>
      </w:pPr>
      <w:rPr>
        <w:position w:val="0"/>
        <w:sz w:val="22"/>
        <w:szCs w:val="22"/>
        <w:u w:color="000000"/>
        <w:lang w:val="en-US"/>
      </w:rPr>
    </w:lvl>
    <w:lvl w:ilvl="7">
      <w:start w:val="1"/>
      <w:numFmt w:val="decimal"/>
      <w:lvlText w:val="%8."/>
      <w:lvlJc w:val="left"/>
      <w:pPr>
        <w:tabs>
          <w:tab w:val="num" w:pos="5703"/>
        </w:tabs>
        <w:ind w:left="5703" w:hanging="303"/>
      </w:pPr>
      <w:rPr>
        <w:position w:val="0"/>
        <w:sz w:val="22"/>
        <w:szCs w:val="22"/>
        <w:u w:color="000000"/>
        <w:lang w:val="en-US"/>
      </w:rPr>
    </w:lvl>
    <w:lvl w:ilvl="8">
      <w:start w:val="1"/>
      <w:numFmt w:val="decimal"/>
      <w:lvlText w:val="%9."/>
      <w:lvlJc w:val="left"/>
      <w:pPr>
        <w:tabs>
          <w:tab w:val="num" w:pos="6423"/>
        </w:tabs>
        <w:ind w:left="6423" w:hanging="303"/>
      </w:pPr>
      <w:rPr>
        <w:position w:val="0"/>
        <w:sz w:val="22"/>
        <w:szCs w:val="22"/>
        <w:u w:color="000000"/>
        <w:lang w:val="en-US"/>
      </w:rPr>
    </w:lvl>
  </w:abstractNum>
  <w:abstractNum w:abstractNumId="2">
    <w:nsid w:val="35D4386C"/>
    <w:multiLevelType w:val="multilevel"/>
    <w:tmpl w:val="ADE47E66"/>
    <w:styleLink w:val="List8"/>
    <w:lvl w:ilvl="0">
      <w:start w:val="1"/>
      <w:numFmt w:val="decimal"/>
      <w:lvlText w:val="%1."/>
      <w:lvlJc w:val="left"/>
      <w:pPr>
        <w:tabs>
          <w:tab w:val="num" w:pos="675"/>
        </w:tabs>
        <w:ind w:left="675" w:hanging="315"/>
      </w:pPr>
      <w:rPr>
        <w:position w:val="0"/>
        <w:sz w:val="22"/>
        <w:szCs w:val="22"/>
        <w:u w:color="000000"/>
        <w:lang w:val="en-US"/>
      </w:rPr>
    </w:lvl>
    <w:lvl w:ilvl="1">
      <w:numFmt w:val="bullet"/>
      <w:lvlText w:val="-"/>
      <w:lvlJc w:val="left"/>
      <w:pPr>
        <w:tabs>
          <w:tab w:val="num" w:pos="1440"/>
        </w:tabs>
        <w:ind w:left="1440" w:hanging="360"/>
      </w:pPr>
      <w:rPr>
        <w:position w:val="0"/>
        <w:sz w:val="22"/>
        <w:szCs w:val="22"/>
        <w:u w:color="000000"/>
        <w:lang w:val="en-US"/>
      </w:rPr>
    </w:lvl>
    <w:lvl w:ilvl="2">
      <w:start w:val="1"/>
      <w:numFmt w:val="decimal"/>
      <w:lvlText w:val="%3."/>
      <w:lvlJc w:val="left"/>
      <w:pPr>
        <w:tabs>
          <w:tab w:val="num" w:pos="2103"/>
        </w:tabs>
        <w:ind w:left="2103" w:hanging="303"/>
      </w:pPr>
      <w:rPr>
        <w:position w:val="0"/>
        <w:sz w:val="22"/>
        <w:szCs w:val="22"/>
        <w:u w:color="000000"/>
        <w:lang w:val="en-US"/>
      </w:rPr>
    </w:lvl>
    <w:lvl w:ilvl="3">
      <w:start w:val="1"/>
      <w:numFmt w:val="decimal"/>
      <w:lvlText w:val="%4."/>
      <w:lvlJc w:val="left"/>
      <w:pPr>
        <w:tabs>
          <w:tab w:val="num" w:pos="2823"/>
        </w:tabs>
        <w:ind w:left="2823" w:hanging="303"/>
      </w:pPr>
      <w:rPr>
        <w:position w:val="0"/>
        <w:sz w:val="22"/>
        <w:szCs w:val="22"/>
        <w:u w:color="000000"/>
        <w:lang w:val="en-US"/>
      </w:rPr>
    </w:lvl>
    <w:lvl w:ilvl="4">
      <w:start w:val="1"/>
      <w:numFmt w:val="decimal"/>
      <w:lvlText w:val="%5."/>
      <w:lvlJc w:val="left"/>
      <w:pPr>
        <w:tabs>
          <w:tab w:val="num" w:pos="3543"/>
        </w:tabs>
        <w:ind w:left="3543" w:hanging="303"/>
      </w:pPr>
      <w:rPr>
        <w:position w:val="0"/>
        <w:sz w:val="22"/>
        <w:szCs w:val="22"/>
        <w:u w:color="000000"/>
        <w:lang w:val="en-US"/>
      </w:rPr>
    </w:lvl>
    <w:lvl w:ilvl="5">
      <w:start w:val="1"/>
      <w:numFmt w:val="decimal"/>
      <w:lvlText w:val="%6."/>
      <w:lvlJc w:val="left"/>
      <w:pPr>
        <w:tabs>
          <w:tab w:val="num" w:pos="4263"/>
        </w:tabs>
        <w:ind w:left="4263" w:hanging="303"/>
      </w:pPr>
      <w:rPr>
        <w:position w:val="0"/>
        <w:sz w:val="22"/>
        <w:szCs w:val="22"/>
        <w:u w:color="000000"/>
        <w:lang w:val="en-US"/>
      </w:rPr>
    </w:lvl>
    <w:lvl w:ilvl="6">
      <w:start w:val="1"/>
      <w:numFmt w:val="decimal"/>
      <w:lvlText w:val="%7."/>
      <w:lvlJc w:val="left"/>
      <w:pPr>
        <w:tabs>
          <w:tab w:val="num" w:pos="4983"/>
        </w:tabs>
        <w:ind w:left="4983" w:hanging="303"/>
      </w:pPr>
      <w:rPr>
        <w:position w:val="0"/>
        <w:sz w:val="22"/>
        <w:szCs w:val="22"/>
        <w:u w:color="000000"/>
        <w:lang w:val="en-US"/>
      </w:rPr>
    </w:lvl>
    <w:lvl w:ilvl="7">
      <w:start w:val="1"/>
      <w:numFmt w:val="decimal"/>
      <w:lvlText w:val="%8."/>
      <w:lvlJc w:val="left"/>
      <w:pPr>
        <w:tabs>
          <w:tab w:val="num" w:pos="5703"/>
        </w:tabs>
        <w:ind w:left="5703" w:hanging="303"/>
      </w:pPr>
      <w:rPr>
        <w:position w:val="0"/>
        <w:sz w:val="22"/>
        <w:szCs w:val="22"/>
        <w:u w:color="000000"/>
        <w:lang w:val="en-US"/>
      </w:rPr>
    </w:lvl>
    <w:lvl w:ilvl="8">
      <w:start w:val="1"/>
      <w:numFmt w:val="decimal"/>
      <w:lvlText w:val="%9."/>
      <w:lvlJc w:val="left"/>
      <w:pPr>
        <w:tabs>
          <w:tab w:val="num" w:pos="6423"/>
        </w:tabs>
        <w:ind w:left="6423" w:hanging="303"/>
      </w:pPr>
      <w:rPr>
        <w:position w:val="0"/>
        <w:sz w:val="22"/>
        <w:szCs w:val="22"/>
        <w:u w:color="000000"/>
        <w:lang w:val="en-US"/>
      </w:rPr>
    </w:lvl>
  </w:abstractNum>
  <w:abstractNum w:abstractNumId="3">
    <w:nsid w:val="63B67625"/>
    <w:multiLevelType w:val="hybridMultilevel"/>
    <w:tmpl w:val="559EE900"/>
    <w:lvl w:ilvl="0" w:tplc="EA64C5B2">
      <w:start w:val="1"/>
      <w:numFmt w:val="decimal"/>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attachedTemplate r:id="rId1"/>
  <w:doNotTrackMoves/>
  <w:defaultTabStop w:val="720"/>
  <w:characterSpacingControl w:val="doNotCompress"/>
  <w:compat>
    <w:useFELayout/>
  </w:compat>
  <w:rsids>
    <w:rsidRoot w:val="00FD6A89"/>
    <w:rsid w:val="00000711"/>
    <w:rsid w:val="000009A8"/>
    <w:rsid w:val="00001290"/>
    <w:rsid w:val="00004630"/>
    <w:rsid w:val="0001092C"/>
    <w:rsid w:val="00020919"/>
    <w:rsid w:val="00020FBC"/>
    <w:rsid w:val="00021140"/>
    <w:rsid w:val="0002152E"/>
    <w:rsid w:val="00026A30"/>
    <w:rsid w:val="000272CD"/>
    <w:rsid w:val="00032024"/>
    <w:rsid w:val="0003333F"/>
    <w:rsid w:val="00035BF0"/>
    <w:rsid w:val="00047BD8"/>
    <w:rsid w:val="0005763B"/>
    <w:rsid w:val="00064965"/>
    <w:rsid w:val="0007007F"/>
    <w:rsid w:val="00071301"/>
    <w:rsid w:val="000741BC"/>
    <w:rsid w:val="00074C2F"/>
    <w:rsid w:val="00074F68"/>
    <w:rsid w:val="000756CB"/>
    <w:rsid w:val="00081F98"/>
    <w:rsid w:val="000865D7"/>
    <w:rsid w:val="0009077E"/>
    <w:rsid w:val="00091296"/>
    <w:rsid w:val="00092E07"/>
    <w:rsid w:val="0009333B"/>
    <w:rsid w:val="0009464C"/>
    <w:rsid w:val="0009488C"/>
    <w:rsid w:val="00094A97"/>
    <w:rsid w:val="000A0BE9"/>
    <w:rsid w:val="000A15D1"/>
    <w:rsid w:val="000A215A"/>
    <w:rsid w:val="000A3AEF"/>
    <w:rsid w:val="000A561C"/>
    <w:rsid w:val="000B011A"/>
    <w:rsid w:val="000B39C5"/>
    <w:rsid w:val="000B5F72"/>
    <w:rsid w:val="000C0731"/>
    <w:rsid w:val="000C379D"/>
    <w:rsid w:val="000D2FE5"/>
    <w:rsid w:val="000D574A"/>
    <w:rsid w:val="000E6750"/>
    <w:rsid w:val="000E6F59"/>
    <w:rsid w:val="000F5ED3"/>
    <w:rsid w:val="000F60CC"/>
    <w:rsid w:val="000F6C24"/>
    <w:rsid w:val="000F7878"/>
    <w:rsid w:val="00101FF3"/>
    <w:rsid w:val="00103211"/>
    <w:rsid w:val="0010506C"/>
    <w:rsid w:val="00105A1B"/>
    <w:rsid w:val="00106187"/>
    <w:rsid w:val="001122E1"/>
    <w:rsid w:val="00112D64"/>
    <w:rsid w:val="001149C2"/>
    <w:rsid w:val="00115F38"/>
    <w:rsid w:val="00117B45"/>
    <w:rsid w:val="001247B5"/>
    <w:rsid w:val="0012487F"/>
    <w:rsid w:val="00126121"/>
    <w:rsid w:val="0012667C"/>
    <w:rsid w:val="00126A00"/>
    <w:rsid w:val="00127286"/>
    <w:rsid w:val="00131563"/>
    <w:rsid w:val="001327F2"/>
    <w:rsid w:val="00133BB5"/>
    <w:rsid w:val="00133FB7"/>
    <w:rsid w:val="001346C7"/>
    <w:rsid w:val="00135543"/>
    <w:rsid w:val="00135ECE"/>
    <w:rsid w:val="00136A8E"/>
    <w:rsid w:val="0014128C"/>
    <w:rsid w:val="00142295"/>
    <w:rsid w:val="001506F7"/>
    <w:rsid w:val="00154493"/>
    <w:rsid w:val="00156972"/>
    <w:rsid w:val="00156FAE"/>
    <w:rsid w:val="00160AA5"/>
    <w:rsid w:val="00161375"/>
    <w:rsid w:val="001639DD"/>
    <w:rsid w:val="0016683F"/>
    <w:rsid w:val="00170D19"/>
    <w:rsid w:val="00171549"/>
    <w:rsid w:val="00171B9F"/>
    <w:rsid w:val="00176A1E"/>
    <w:rsid w:val="0019298B"/>
    <w:rsid w:val="00193193"/>
    <w:rsid w:val="001961EB"/>
    <w:rsid w:val="00196C5E"/>
    <w:rsid w:val="001A04EB"/>
    <w:rsid w:val="001A0613"/>
    <w:rsid w:val="001A0AA0"/>
    <w:rsid w:val="001A1444"/>
    <w:rsid w:val="001A1759"/>
    <w:rsid w:val="001A52C1"/>
    <w:rsid w:val="001A678D"/>
    <w:rsid w:val="001B27E5"/>
    <w:rsid w:val="001C11DA"/>
    <w:rsid w:val="001C28B1"/>
    <w:rsid w:val="001D0888"/>
    <w:rsid w:val="001D192C"/>
    <w:rsid w:val="001D331C"/>
    <w:rsid w:val="001D686F"/>
    <w:rsid w:val="001D76F3"/>
    <w:rsid w:val="001E14A7"/>
    <w:rsid w:val="001E4633"/>
    <w:rsid w:val="001E7DB1"/>
    <w:rsid w:val="001F3E72"/>
    <w:rsid w:val="00202579"/>
    <w:rsid w:val="0020462D"/>
    <w:rsid w:val="00204D41"/>
    <w:rsid w:val="00205E59"/>
    <w:rsid w:val="0021020D"/>
    <w:rsid w:val="002104BB"/>
    <w:rsid w:val="00210944"/>
    <w:rsid w:val="0021260D"/>
    <w:rsid w:val="002149A5"/>
    <w:rsid w:val="00216C34"/>
    <w:rsid w:val="002202B5"/>
    <w:rsid w:val="002262EA"/>
    <w:rsid w:val="002300D8"/>
    <w:rsid w:val="00230109"/>
    <w:rsid w:val="002327B7"/>
    <w:rsid w:val="00232C1B"/>
    <w:rsid w:val="00240E69"/>
    <w:rsid w:val="00241066"/>
    <w:rsid w:val="00241405"/>
    <w:rsid w:val="00241A8C"/>
    <w:rsid w:val="00243DFB"/>
    <w:rsid w:val="0024572B"/>
    <w:rsid w:val="0024662F"/>
    <w:rsid w:val="00246D14"/>
    <w:rsid w:val="00247BF3"/>
    <w:rsid w:val="0025037F"/>
    <w:rsid w:val="00250B46"/>
    <w:rsid w:val="00251536"/>
    <w:rsid w:val="00263827"/>
    <w:rsid w:val="00264250"/>
    <w:rsid w:val="002669BA"/>
    <w:rsid w:val="00266B43"/>
    <w:rsid w:val="0027276D"/>
    <w:rsid w:val="00273B4F"/>
    <w:rsid w:val="00275690"/>
    <w:rsid w:val="00275819"/>
    <w:rsid w:val="0027601D"/>
    <w:rsid w:val="00277A6F"/>
    <w:rsid w:val="0028189C"/>
    <w:rsid w:val="0028230D"/>
    <w:rsid w:val="002855D2"/>
    <w:rsid w:val="00286AA1"/>
    <w:rsid w:val="002A15A0"/>
    <w:rsid w:val="002A19CF"/>
    <w:rsid w:val="002A2A5C"/>
    <w:rsid w:val="002A4893"/>
    <w:rsid w:val="002A4FFB"/>
    <w:rsid w:val="002B00BA"/>
    <w:rsid w:val="002B0F26"/>
    <w:rsid w:val="002B2229"/>
    <w:rsid w:val="002B2D60"/>
    <w:rsid w:val="002B3FA4"/>
    <w:rsid w:val="002B5E81"/>
    <w:rsid w:val="002C3500"/>
    <w:rsid w:val="002C3FDD"/>
    <w:rsid w:val="002C780C"/>
    <w:rsid w:val="002C7DD7"/>
    <w:rsid w:val="002D514C"/>
    <w:rsid w:val="002D5907"/>
    <w:rsid w:val="002D6FFD"/>
    <w:rsid w:val="002E176B"/>
    <w:rsid w:val="002E2EA4"/>
    <w:rsid w:val="002E4638"/>
    <w:rsid w:val="002F290B"/>
    <w:rsid w:val="003057B8"/>
    <w:rsid w:val="0030663B"/>
    <w:rsid w:val="0030686A"/>
    <w:rsid w:val="00307CF6"/>
    <w:rsid w:val="00314A72"/>
    <w:rsid w:val="003152CD"/>
    <w:rsid w:val="00315810"/>
    <w:rsid w:val="003236FD"/>
    <w:rsid w:val="003238E7"/>
    <w:rsid w:val="0032475C"/>
    <w:rsid w:val="00326B42"/>
    <w:rsid w:val="00327479"/>
    <w:rsid w:val="0033503C"/>
    <w:rsid w:val="00342B40"/>
    <w:rsid w:val="003478AF"/>
    <w:rsid w:val="00350410"/>
    <w:rsid w:val="00351ADE"/>
    <w:rsid w:val="00361C17"/>
    <w:rsid w:val="00362A4B"/>
    <w:rsid w:val="00366C68"/>
    <w:rsid w:val="00370D33"/>
    <w:rsid w:val="0037419C"/>
    <w:rsid w:val="003748DC"/>
    <w:rsid w:val="00375A91"/>
    <w:rsid w:val="003812D8"/>
    <w:rsid w:val="0038145D"/>
    <w:rsid w:val="00383246"/>
    <w:rsid w:val="00383E68"/>
    <w:rsid w:val="0038626B"/>
    <w:rsid w:val="003867C4"/>
    <w:rsid w:val="003870A4"/>
    <w:rsid w:val="00390F07"/>
    <w:rsid w:val="003945AB"/>
    <w:rsid w:val="00394F30"/>
    <w:rsid w:val="00397706"/>
    <w:rsid w:val="003A0049"/>
    <w:rsid w:val="003A4053"/>
    <w:rsid w:val="003A52E1"/>
    <w:rsid w:val="003A7746"/>
    <w:rsid w:val="003B222D"/>
    <w:rsid w:val="003B6F8A"/>
    <w:rsid w:val="003B71BA"/>
    <w:rsid w:val="003C6C33"/>
    <w:rsid w:val="003D0FF7"/>
    <w:rsid w:val="003D4A59"/>
    <w:rsid w:val="003D5726"/>
    <w:rsid w:val="003E091C"/>
    <w:rsid w:val="003E09F1"/>
    <w:rsid w:val="003E6046"/>
    <w:rsid w:val="003F357E"/>
    <w:rsid w:val="003F5E8D"/>
    <w:rsid w:val="003F66CA"/>
    <w:rsid w:val="003F6823"/>
    <w:rsid w:val="004019BF"/>
    <w:rsid w:val="00402D92"/>
    <w:rsid w:val="00403AFA"/>
    <w:rsid w:val="004074F8"/>
    <w:rsid w:val="0041256E"/>
    <w:rsid w:val="00414333"/>
    <w:rsid w:val="004168BD"/>
    <w:rsid w:val="0042496B"/>
    <w:rsid w:val="00427E67"/>
    <w:rsid w:val="00432F0D"/>
    <w:rsid w:val="00436F46"/>
    <w:rsid w:val="00442170"/>
    <w:rsid w:val="00442228"/>
    <w:rsid w:val="00443650"/>
    <w:rsid w:val="004466BE"/>
    <w:rsid w:val="00453A18"/>
    <w:rsid w:val="0045712E"/>
    <w:rsid w:val="004574A0"/>
    <w:rsid w:val="0046173A"/>
    <w:rsid w:val="004652BB"/>
    <w:rsid w:val="00473E43"/>
    <w:rsid w:val="00473E8A"/>
    <w:rsid w:val="00474107"/>
    <w:rsid w:val="0047462C"/>
    <w:rsid w:val="0047530F"/>
    <w:rsid w:val="00475C1E"/>
    <w:rsid w:val="00484092"/>
    <w:rsid w:val="00493CBF"/>
    <w:rsid w:val="00495144"/>
    <w:rsid w:val="004A0D6B"/>
    <w:rsid w:val="004B1BF6"/>
    <w:rsid w:val="004B6208"/>
    <w:rsid w:val="004C5B09"/>
    <w:rsid w:val="004C7C29"/>
    <w:rsid w:val="004D315F"/>
    <w:rsid w:val="004D3FF3"/>
    <w:rsid w:val="004D426B"/>
    <w:rsid w:val="004D5029"/>
    <w:rsid w:val="004D598A"/>
    <w:rsid w:val="004D7599"/>
    <w:rsid w:val="004E615B"/>
    <w:rsid w:val="004E6C46"/>
    <w:rsid w:val="004F0EB9"/>
    <w:rsid w:val="004F2E09"/>
    <w:rsid w:val="00512D40"/>
    <w:rsid w:val="00514AE3"/>
    <w:rsid w:val="005170F8"/>
    <w:rsid w:val="00520F91"/>
    <w:rsid w:val="0052205D"/>
    <w:rsid w:val="00523171"/>
    <w:rsid w:val="00527B10"/>
    <w:rsid w:val="00530261"/>
    <w:rsid w:val="00530B65"/>
    <w:rsid w:val="0053246E"/>
    <w:rsid w:val="00534BE5"/>
    <w:rsid w:val="00543210"/>
    <w:rsid w:val="00546776"/>
    <w:rsid w:val="00546C5A"/>
    <w:rsid w:val="00552CF1"/>
    <w:rsid w:val="00552D64"/>
    <w:rsid w:val="00554489"/>
    <w:rsid w:val="00554863"/>
    <w:rsid w:val="00557DE6"/>
    <w:rsid w:val="00557ECC"/>
    <w:rsid w:val="0056102E"/>
    <w:rsid w:val="0056346F"/>
    <w:rsid w:val="0056515E"/>
    <w:rsid w:val="00567071"/>
    <w:rsid w:val="00570B1A"/>
    <w:rsid w:val="005710AF"/>
    <w:rsid w:val="00572359"/>
    <w:rsid w:val="00572464"/>
    <w:rsid w:val="0057408C"/>
    <w:rsid w:val="005750D7"/>
    <w:rsid w:val="005851E2"/>
    <w:rsid w:val="00587404"/>
    <w:rsid w:val="00587FAA"/>
    <w:rsid w:val="005933AA"/>
    <w:rsid w:val="00593B3E"/>
    <w:rsid w:val="00594B6A"/>
    <w:rsid w:val="0059660D"/>
    <w:rsid w:val="005A17F8"/>
    <w:rsid w:val="005A1B05"/>
    <w:rsid w:val="005A28F8"/>
    <w:rsid w:val="005A362E"/>
    <w:rsid w:val="005A6567"/>
    <w:rsid w:val="005A7649"/>
    <w:rsid w:val="005B175F"/>
    <w:rsid w:val="005B3539"/>
    <w:rsid w:val="005C4F41"/>
    <w:rsid w:val="005C5698"/>
    <w:rsid w:val="005D178C"/>
    <w:rsid w:val="005D3ED1"/>
    <w:rsid w:val="005D4CB9"/>
    <w:rsid w:val="005D6F77"/>
    <w:rsid w:val="005D7467"/>
    <w:rsid w:val="005E0A5C"/>
    <w:rsid w:val="005E25A3"/>
    <w:rsid w:val="005E5F9C"/>
    <w:rsid w:val="005F6929"/>
    <w:rsid w:val="006002F3"/>
    <w:rsid w:val="0060468E"/>
    <w:rsid w:val="00604BD2"/>
    <w:rsid w:val="00604DB9"/>
    <w:rsid w:val="0061014C"/>
    <w:rsid w:val="0061052F"/>
    <w:rsid w:val="00612D25"/>
    <w:rsid w:val="0061406C"/>
    <w:rsid w:val="00615411"/>
    <w:rsid w:val="00617766"/>
    <w:rsid w:val="00621258"/>
    <w:rsid w:val="00625048"/>
    <w:rsid w:val="00635592"/>
    <w:rsid w:val="00640303"/>
    <w:rsid w:val="00643268"/>
    <w:rsid w:val="00646F53"/>
    <w:rsid w:val="00652469"/>
    <w:rsid w:val="00652BD4"/>
    <w:rsid w:val="0065350E"/>
    <w:rsid w:val="00654468"/>
    <w:rsid w:val="00654E7D"/>
    <w:rsid w:val="00656283"/>
    <w:rsid w:val="006578FD"/>
    <w:rsid w:val="00661195"/>
    <w:rsid w:val="00665862"/>
    <w:rsid w:val="00665CEC"/>
    <w:rsid w:val="0066690E"/>
    <w:rsid w:val="00673DC6"/>
    <w:rsid w:val="00676BBB"/>
    <w:rsid w:val="00677DD1"/>
    <w:rsid w:val="00680E4E"/>
    <w:rsid w:val="00682045"/>
    <w:rsid w:val="006824C9"/>
    <w:rsid w:val="0068451D"/>
    <w:rsid w:val="00684FEA"/>
    <w:rsid w:val="0068759F"/>
    <w:rsid w:val="00687D19"/>
    <w:rsid w:val="0069251D"/>
    <w:rsid w:val="006937F7"/>
    <w:rsid w:val="00695981"/>
    <w:rsid w:val="006A0BCD"/>
    <w:rsid w:val="006A1414"/>
    <w:rsid w:val="006A222C"/>
    <w:rsid w:val="006A57B5"/>
    <w:rsid w:val="006A5E19"/>
    <w:rsid w:val="006A7060"/>
    <w:rsid w:val="006A7A0F"/>
    <w:rsid w:val="006B2299"/>
    <w:rsid w:val="006B3AD2"/>
    <w:rsid w:val="006B5EDC"/>
    <w:rsid w:val="006B7D62"/>
    <w:rsid w:val="006C3519"/>
    <w:rsid w:val="006C4827"/>
    <w:rsid w:val="006C5EB6"/>
    <w:rsid w:val="006C636E"/>
    <w:rsid w:val="006D0750"/>
    <w:rsid w:val="006D2008"/>
    <w:rsid w:val="006D2894"/>
    <w:rsid w:val="006D2D51"/>
    <w:rsid w:val="006D4609"/>
    <w:rsid w:val="006D5541"/>
    <w:rsid w:val="006D57A8"/>
    <w:rsid w:val="006D5B77"/>
    <w:rsid w:val="006D6C4E"/>
    <w:rsid w:val="006D6F85"/>
    <w:rsid w:val="006D74AF"/>
    <w:rsid w:val="006E0001"/>
    <w:rsid w:val="006E61C4"/>
    <w:rsid w:val="006E729D"/>
    <w:rsid w:val="006F00A9"/>
    <w:rsid w:val="006F248F"/>
    <w:rsid w:val="006F3349"/>
    <w:rsid w:val="006F6216"/>
    <w:rsid w:val="006F760E"/>
    <w:rsid w:val="00700D1F"/>
    <w:rsid w:val="00700E60"/>
    <w:rsid w:val="00701AC8"/>
    <w:rsid w:val="00704323"/>
    <w:rsid w:val="00705A5B"/>
    <w:rsid w:val="00710130"/>
    <w:rsid w:val="0071106E"/>
    <w:rsid w:val="0071238D"/>
    <w:rsid w:val="007130BB"/>
    <w:rsid w:val="00713BFC"/>
    <w:rsid w:val="00715703"/>
    <w:rsid w:val="007178F6"/>
    <w:rsid w:val="00720C61"/>
    <w:rsid w:val="00723851"/>
    <w:rsid w:val="00724B6E"/>
    <w:rsid w:val="00724FCE"/>
    <w:rsid w:val="00725BD4"/>
    <w:rsid w:val="00725E72"/>
    <w:rsid w:val="00725FA3"/>
    <w:rsid w:val="007266A7"/>
    <w:rsid w:val="00727B07"/>
    <w:rsid w:val="007302D5"/>
    <w:rsid w:val="007312CE"/>
    <w:rsid w:val="00732B42"/>
    <w:rsid w:val="00733019"/>
    <w:rsid w:val="00736CDC"/>
    <w:rsid w:val="007405BC"/>
    <w:rsid w:val="007500B4"/>
    <w:rsid w:val="00750A5A"/>
    <w:rsid w:val="00756953"/>
    <w:rsid w:val="007574A1"/>
    <w:rsid w:val="007609B6"/>
    <w:rsid w:val="00765427"/>
    <w:rsid w:val="00765B91"/>
    <w:rsid w:val="00766607"/>
    <w:rsid w:val="007704B4"/>
    <w:rsid w:val="00771F4B"/>
    <w:rsid w:val="00773AA2"/>
    <w:rsid w:val="00773ED1"/>
    <w:rsid w:val="00775B8B"/>
    <w:rsid w:val="00775BE9"/>
    <w:rsid w:val="00776344"/>
    <w:rsid w:val="00781752"/>
    <w:rsid w:val="0078382B"/>
    <w:rsid w:val="007862E1"/>
    <w:rsid w:val="00786B61"/>
    <w:rsid w:val="0079289E"/>
    <w:rsid w:val="0079457F"/>
    <w:rsid w:val="00795E30"/>
    <w:rsid w:val="00795E6E"/>
    <w:rsid w:val="0079725B"/>
    <w:rsid w:val="007A0738"/>
    <w:rsid w:val="007A13C4"/>
    <w:rsid w:val="007A1AE3"/>
    <w:rsid w:val="007A1B26"/>
    <w:rsid w:val="007A2B5F"/>
    <w:rsid w:val="007A49E0"/>
    <w:rsid w:val="007B10FB"/>
    <w:rsid w:val="007B38B1"/>
    <w:rsid w:val="007B40D2"/>
    <w:rsid w:val="007B5B0F"/>
    <w:rsid w:val="007B6B0A"/>
    <w:rsid w:val="007C05D0"/>
    <w:rsid w:val="007C4CF3"/>
    <w:rsid w:val="007C4D25"/>
    <w:rsid w:val="007C7496"/>
    <w:rsid w:val="007D405C"/>
    <w:rsid w:val="007D541D"/>
    <w:rsid w:val="007D7056"/>
    <w:rsid w:val="007D79A2"/>
    <w:rsid w:val="007E23BA"/>
    <w:rsid w:val="007E252C"/>
    <w:rsid w:val="007E6C57"/>
    <w:rsid w:val="007F029A"/>
    <w:rsid w:val="007F07DF"/>
    <w:rsid w:val="007F0DD8"/>
    <w:rsid w:val="007F3A42"/>
    <w:rsid w:val="007F489B"/>
    <w:rsid w:val="007F77A0"/>
    <w:rsid w:val="0080373E"/>
    <w:rsid w:val="00804ACA"/>
    <w:rsid w:val="00804CC7"/>
    <w:rsid w:val="008052F8"/>
    <w:rsid w:val="0080554E"/>
    <w:rsid w:val="00807C90"/>
    <w:rsid w:val="0081068C"/>
    <w:rsid w:val="00813C6F"/>
    <w:rsid w:val="008163AE"/>
    <w:rsid w:val="00820312"/>
    <w:rsid w:val="008218E3"/>
    <w:rsid w:val="00821B18"/>
    <w:rsid w:val="0082245E"/>
    <w:rsid w:val="0082636C"/>
    <w:rsid w:val="008308A0"/>
    <w:rsid w:val="00830E5D"/>
    <w:rsid w:val="008351B3"/>
    <w:rsid w:val="008359F9"/>
    <w:rsid w:val="00836729"/>
    <w:rsid w:val="00836DA0"/>
    <w:rsid w:val="00841497"/>
    <w:rsid w:val="008445AE"/>
    <w:rsid w:val="008517C2"/>
    <w:rsid w:val="008539AE"/>
    <w:rsid w:val="00855B96"/>
    <w:rsid w:val="00860DFE"/>
    <w:rsid w:val="00860E87"/>
    <w:rsid w:val="00861CE9"/>
    <w:rsid w:val="00865B8B"/>
    <w:rsid w:val="00866B17"/>
    <w:rsid w:val="00867201"/>
    <w:rsid w:val="008672EB"/>
    <w:rsid w:val="00871029"/>
    <w:rsid w:val="00872F82"/>
    <w:rsid w:val="0087332C"/>
    <w:rsid w:val="008734C6"/>
    <w:rsid w:val="00874327"/>
    <w:rsid w:val="00875E6B"/>
    <w:rsid w:val="00876236"/>
    <w:rsid w:val="0087705E"/>
    <w:rsid w:val="0088139A"/>
    <w:rsid w:val="00886C95"/>
    <w:rsid w:val="0088703E"/>
    <w:rsid w:val="00887C1D"/>
    <w:rsid w:val="0089366A"/>
    <w:rsid w:val="00895311"/>
    <w:rsid w:val="00896696"/>
    <w:rsid w:val="008A5CF6"/>
    <w:rsid w:val="008A5D22"/>
    <w:rsid w:val="008A71B6"/>
    <w:rsid w:val="008A7545"/>
    <w:rsid w:val="008B05CD"/>
    <w:rsid w:val="008B06C3"/>
    <w:rsid w:val="008B4DBE"/>
    <w:rsid w:val="008B7ECE"/>
    <w:rsid w:val="008C1F57"/>
    <w:rsid w:val="008C232A"/>
    <w:rsid w:val="008C5045"/>
    <w:rsid w:val="008C684D"/>
    <w:rsid w:val="008C7903"/>
    <w:rsid w:val="008D014A"/>
    <w:rsid w:val="008D4034"/>
    <w:rsid w:val="008E368D"/>
    <w:rsid w:val="008E3B3F"/>
    <w:rsid w:val="008F1460"/>
    <w:rsid w:val="00902072"/>
    <w:rsid w:val="00903793"/>
    <w:rsid w:val="0090725D"/>
    <w:rsid w:val="00910984"/>
    <w:rsid w:val="00910A39"/>
    <w:rsid w:val="00910F07"/>
    <w:rsid w:val="009125FD"/>
    <w:rsid w:val="00915968"/>
    <w:rsid w:val="00917119"/>
    <w:rsid w:val="009172BF"/>
    <w:rsid w:val="009176D8"/>
    <w:rsid w:val="00917C41"/>
    <w:rsid w:val="009206E3"/>
    <w:rsid w:val="009221FB"/>
    <w:rsid w:val="00922262"/>
    <w:rsid w:val="009224EE"/>
    <w:rsid w:val="009278D3"/>
    <w:rsid w:val="00930650"/>
    <w:rsid w:val="0093201F"/>
    <w:rsid w:val="0093334E"/>
    <w:rsid w:val="00936B06"/>
    <w:rsid w:val="00940C06"/>
    <w:rsid w:val="00943674"/>
    <w:rsid w:val="009437EA"/>
    <w:rsid w:val="009460D2"/>
    <w:rsid w:val="00952068"/>
    <w:rsid w:val="00954042"/>
    <w:rsid w:val="00954B9A"/>
    <w:rsid w:val="0095571E"/>
    <w:rsid w:val="00956515"/>
    <w:rsid w:val="009619CA"/>
    <w:rsid w:val="00961FB9"/>
    <w:rsid w:val="0096465F"/>
    <w:rsid w:val="0096490F"/>
    <w:rsid w:val="00970CAB"/>
    <w:rsid w:val="00972BC2"/>
    <w:rsid w:val="00973A55"/>
    <w:rsid w:val="00974C64"/>
    <w:rsid w:val="00975D1E"/>
    <w:rsid w:val="00976479"/>
    <w:rsid w:val="00981571"/>
    <w:rsid w:val="00983876"/>
    <w:rsid w:val="0098429C"/>
    <w:rsid w:val="00985DD0"/>
    <w:rsid w:val="009904A5"/>
    <w:rsid w:val="0099278B"/>
    <w:rsid w:val="00995658"/>
    <w:rsid w:val="009A13B0"/>
    <w:rsid w:val="009A4151"/>
    <w:rsid w:val="009A6A93"/>
    <w:rsid w:val="009B06D4"/>
    <w:rsid w:val="009B14F9"/>
    <w:rsid w:val="009B1F5D"/>
    <w:rsid w:val="009B5847"/>
    <w:rsid w:val="009C1D95"/>
    <w:rsid w:val="009C41AD"/>
    <w:rsid w:val="009C427D"/>
    <w:rsid w:val="009D0071"/>
    <w:rsid w:val="009D02ED"/>
    <w:rsid w:val="009D0AE7"/>
    <w:rsid w:val="009D13FF"/>
    <w:rsid w:val="009D45E0"/>
    <w:rsid w:val="009D4E90"/>
    <w:rsid w:val="009E0F2D"/>
    <w:rsid w:val="009E12D9"/>
    <w:rsid w:val="009E3338"/>
    <w:rsid w:val="009E3397"/>
    <w:rsid w:val="009E519F"/>
    <w:rsid w:val="009E5958"/>
    <w:rsid w:val="009E674D"/>
    <w:rsid w:val="009E6F78"/>
    <w:rsid w:val="009E788D"/>
    <w:rsid w:val="009F0010"/>
    <w:rsid w:val="009F0FB6"/>
    <w:rsid w:val="009F21B9"/>
    <w:rsid w:val="009F29D0"/>
    <w:rsid w:val="009F7B4A"/>
    <w:rsid w:val="00A00AD9"/>
    <w:rsid w:val="00A04798"/>
    <w:rsid w:val="00A05042"/>
    <w:rsid w:val="00A06751"/>
    <w:rsid w:val="00A06DA6"/>
    <w:rsid w:val="00A0752E"/>
    <w:rsid w:val="00A07EA1"/>
    <w:rsid w:val="00A07FD7"/>
    <w:rsid w:val="00A119C3"/>
    <w:rsid w:val="00A14453"/>
    <w:rsid w:val="00A14824"/>
    <w:rsid w:val="00A14BA4"/>
    <w:rsid w:val="00A150AB"/>
    <w:rsid w:val="00A15FF7"/>
    <w:rsid w:val="00A16BE7"/>
    <w:rsid w:val="00A1731C"/>
    <w:rsid w:val="00A17983"/>
    <w:rsid w:val="00A2410F"/>
    <w:rsid w:val="00A24D12"/>
    <w:rsid w:val="00A25241"/>
    <w:rsid w:val="00A25964"/>
    <w:rsid w:val="00A2649F"/>
    <w:rsid w:val="00A2661B"/>
    <w:rsid w:val="00A269CE"/>
    <w:rsid w:val="00A26E8B"/>
    <w:rsid w:val="00A26FFA"/>
    <w:rsid w:val="00A302F0"/>
    <w:rsid w:val="00A312AC"/>
    <w:rsid w:val="00A36551"/>
    <w:rsid w:val="00A431A8"/>
    <w:rsid w:val="00A43C06"/>
    <w:rsid w:val="00A44307"/>
    <w:rsid w:val="00A44E1E"/>
    <w:rsid w:val="00A477A4"/>
    <w:rsid w:val="00A55254"/>
    <w:rsid w:val="00A558F4"/>
    <w:rsid w:val="00A604B2"/>
    <w:rsid w:val="00A613AA"/>
    <w:rsid w:val="00A71A8E"/>
    <w:rsid w:val="00A749A7"/>
    <w:rsid w:val="00A74F4D"/>
    <w:rsid w:val="00A77BA2"/>
    <w:rsid w:val="00A80C15"/>
    <w:rsid w:val="00A81162"/>
    <w:rsid w:val="00A81841"/>
    <w:rsid w:val="00A83D8B"/>
    <w:rsid w:val="00A84BAD"/>
    <w:rsid w:val="00A84FBE"/>
    <w:rsid w:val="00A96DC2"/>
    <w:rsid w:val="00A9711A"/>
    <w:rsid w:val="00AA0D6E"/>
    <w:rsid w:val="00AA105A"/>
    <w:rsid w:val="00AA135C"/>
    <w:rsid w:val="00AA2216"/>
    <w:rsid w:val="00AA407A"/>
    <w:rsid w:val="00AB0CC6"/>
    <w:rsid w:val="00AB33F3"/>
    <w:rsid w:val="00AB592A"/>
    <w:rsid w:val="00AC1BD6"/>
    <w:rsid w:val="00AC4D3E"/>
    <w:rsid w:val="00AC5166"/>
    <w:rsid w:val="00AC5E5D"/>
    <w:rsid w:val="00AD52E8"/>
    <w:rsid w:val="00AD53CD"/>
    <w:rsid w:val="00AD6C40"/>
    <w:rsid w:val="00AE0EFC"/>
    <w:rsid w:val="00AF0958"/>
    <w:rsid w:val="00AF165E"/>
    <w:rsid w:val="00AF324F"/>
    <w:rsid w:val="00AF3B92"/>
    <w:rsid w:val="00AF4C48"/>
    <w:rsid w:val="00B079D6"/>
    <w:rsid w:val="00B1301E"/>
    <w:rsid w:val="00B14EE5"/>
    <w:rsid w:val="00B15203"/>
    <w:rsid w:val="00B21E13"/>
    <w:rsid w:val="00B237E1"/>
    <w:rsid w:val="00B2532E"/>
    <w:rsid w:val="00B257BC"/>
    <w:rsid w:val="00B25C43"/>
    <w:rsid w:val="00B25F79"/>
    <w:rsid w:val="00B3069C"/>
    <w:rsid w:val="00B31620"/>
    <w:rsid w:val="00B3165B"/>
    <w:rsid w:val="00B33D23"/>
    <w:rsid w:val="00B36614"/>
    <w:rsid w:val="00B4142E"/>
    <w:rsid w:val="00B41CB7"/>
    <w:rsid w:val="00B4234A"/>
    <w:rsid w:val="00B42A72"/>
    <w:rsid w:val="00B44545"/>
    <w:rsid w:val="00B44607"/>
    <w:rsid w:val="00B44F9B"/>
    <w:rsid w:val="00B45DF5"/>
    <w:rsid w:val="00B45EE0"/>
    <w:rsid w:val="00B47A81"/>
    <w:rsid w:val="00B504AA"/>
    <w:rsid w:val="00B51077"/>
    <w:rsid w:val="00B51764"/>
    <w:rsid w:val="00B52316"/>
    <w:rsid w:val="00B5602C"/>
    <w:rsid w:val="00B57F5D"/>
    <w:rsid w:val="00B60420"/>
    <w:rsid w:val="00B60B69"/>
    <w:rsid w:val="00B626E5"/>
    <w:rsid w:val="00B64135"/>
    <w:rsid w:val="00B678A9"/>
    <w:rsid w:val="00B838D5"/>
    <w:rsid w:val="00B8545D"/>
    <w:rsid w:val="00B8591B"/>
    <w:rsid w:val="00B879A4"/>
    <w:rsid w:val="00B87C31"/>
    <w:rsid w:val="00B93D11"/>
    <w:rsid w:val="00B94004"/>
    <w:rsid w:val="00B973D2"/>
    <w:rsid w:val="00B97C7C"/>
    <w:rsid w:val="00B97DCB"/>
    <w:rsid w:val="00BA1D02"/>
    <w:rsid w:val="00BA4795"/>
    <w:rsid w:val="00BB1E60"/>
    <w:rsid w:val="00BB2C3B"/>
    <w:rsid w:val="00BB31BE"/>
    <w:rsid w:val="00BB6E24"/>
    <w:rsid w:val="00BC2690"/>
    <w:rsid w:val="00BD0CB6"/>
    <w:rsid w:val="00BD1655"/>
    <w:rsid w:val="00BD289C"/>
    <w:rsid w:val="00BE13FC"/>
    <w:rsid w:val="00BE62DF"/>
    <w:rsid w:val="00BF1598"/>
    <w:rsid w:val="00BF1F73"/>
    <w:rsid w:val="00C015FF"/>
    <w:rsid w:val="00C019DF"/>
    <w:rsid w:val="00C03BE7"/>
    <w:rsid w:val="00C05150"/>
    <w:rsid w:val="00C14012"/>
    <w:rsid w:val="00C173AA"/>
    <w:rsid w:val="00C2038D"/>
    <w:rsid w:val="00C20847"/>
    <w:rsid w:val="00C22A37"/>
    <w:rsid w:val="00C2402A"/>
    <w:rsid w:val="00C2445C"/>
    <w:rsid w:val="00C247C1"/>
    <w:rsid w:val="00C26D47"/>
    <w:rsid w:val="00C26DFE"/>
    <w:rsid w:val="00C2764E"/>
    <w:rsid w:val="00C32410"/>
    <w:rsid w:val="00C327FC"/>
    <w:rsid w:val="00C35392"/>
    <w:rsid w:val="00C357D4"/>
    <w:rsid w:val="00C37A91"/>
    <w:rsid w:val="00C40CE7"/>
    <w:rsid w:val="00C41773"/>
    <w:rsid w:val="00C443B0"/>
    <w:rsid w:val="00C443E3"/>
    <w:rsid w:val="00C4723A"/>
    <w:rsid w:val="00C5138C"/>
    <w:rsid w:val="00C56FF7"/>
    <w:rsid w:val="00C62E59"/>
    <w:rsid w:val="00C635D1"/>
    <w:rsid w:val="00C66753"/>
    <w:rsid w:val="00C66FEB"/>
    <w:rsid w:val="00C6787E"/>
    <w:rsid w:val="00C70D2F"/>
    <w:rsid w:val="00C73590"/>
    <w:rsid w:val="00C8174F"/>
    <w:rsid w:val="00C9048C"/>
    <w:rsid w:val="00C9054D"/>
    <w:rsid w:val="00C941C7"/>
    <w:rsid w:val="00C9591D"/>
    <w:rsid w:val="00CA6DE1"/>
    <w:rsid w:val="00CA75AA"/>
    <w:rsid w:val="00CB14B8"/>
    <w:rsid w:val="00CB3F90"/>
    <w:rsid w:val="00CB40A5"/>
    <w:rsid w:val="00CB4340"/>
    <w:rsid w:val="00CB572A"/>
    <w:rsid w:val="00CB5DF3"/>
    <w:rsid w:val="00CC121C"/>
    <w:rsid w:val="00CC2155"/>
    <w:rsid w:val="00CC4181"/>
    <w:rsid w:val="00CC65A0"/>
    <w:rsid w:val="00CD3942"/>
    <w:rsid w:val="00CD7FD7"/>
    <w:rsid w:val="00CE0280"/>
    <w:rsid w:val="00CE1130"/>
    <w:rsid w:val="00CE4FCE"/>
    <w:rsid w:val="00CE7ED3"/>
    <w:rsid w:val="00CF4BC8"/>
    <w:rsid w:val="00CF518A"/>
    <w:rsid w:val="00CF62D4"/>
    <w:rsid w:val="00CF7131"/>
    <w:rsid w:val="00CF7589"/>
    <w:rsid w:val="00D0024D"/>
    <w:rsid w:val="00D0198F"/>
    <w:rsid w:val="00D02456"/>
    <w:rsid w:val="00D03BC5"/>
    <w:rsid w:val="00D04EFE"/>
    <w:rsid w:val="00D05209"/>
    <w:rsid w:val="00D059A6"/>
    <w:rsid w:val="00D12062"/>
    <w:rsid w:val="00D1217D"/>
    <w:rsid w:val="00D12351"/>
    <w:rsid w:val="00D1407E"/>
    <w:rsid w:val="00D20B2D"/>
    <w:rsid w:val="00D21902"/>
    <w:rsid w:val="00D223C0"/>
    <w:rsid w:val="00D22774"/>
    <w:rsid w:val="00D23711"/>
    <w:rsid w:val="00D23AC3"/>
    <w:rsid w:val="00D23B5B"/>
    <w:rsid w:val="00D26354"/>
    <w:rsid w:val="00D2665D"/>
    <w:rsid w:val="00D2744F"/>
    <w:rsid w:val="00D33EE0"/>
    <w:rsid w:val="00D34BA9"/>
    <w:rsid w:val="00D50037"/>
    <w:rsid w:val="00D53997"/>
    <w:rsid w:val="00D62608"/>
    <w:rsid w:val="00D65CE5"/>
    <w:rsid w:val="00D66F8B"/>
    <w:rsid w:val="00D70D5A"/>
    <w:rsid w:val="00D72161"/>
    <w:rsid w:val="00D754E5"/>
    <w:rsid w:val="00D76933"/>
    <w:rsid w:val="00D7770D"/>
    <w:rsid w:val="00D77CC6"/>
    <w:rsid w:val="00D80958"/>
    <w:rsid w:val="00D815E9"/>
    <w:rsid w:val="00D82DFB"/>
    <w:rsid w:val="00D83BEE"/>
    <w:rsid w:val="00D842B9"/>
    <w:rsid w:val="00D90BA4"/>
    <w:rsid w:val="00D91316"/>
    <w:rsid w:val="00D91DB4"/>
    <w:rsid w:val="00D940A6"/>
    <w:rsid w:val="00DA14AF"/>
    <w:rsid w:val="00DA225D"/>
    <w:rsid w:val="00DA2664"/>
    <w:rsid w:val="00DA75A9"/>
    <w:rsid w:val="00DB11C9"/>
    <w:rsid w:val="00DB3352"/>
    <w:rsid w:val="00DB44D1"/>
    <w:rsid w:val="00DB6390"/>
    <w:rsid w:val="00DB689B"/>
    <w:rsid w:val="00DC262B"/>
    <w:rsid w:val="00DC4583"/>
    <w:rsid w:val="00DC5CB4"/>
    <w:rsid w:val="00DC68FF"/>
    <w:rsid w:val="00DC7BA2"/>
    <w:rsid w:val="00DD14B1"/>
    <w:rsid w:val="00DD15A6"/>
    <w:rsid w:val="00DD4068"/>
    <w:rsid w:val="00DD6D9E"/>
    <w:rsid w:val="00DD7B79"/>
    <w:rsid w:val="00DE2766"/>
    <w:rsid w:val="00DE5359"/>
    <w:rsid w:val="00DE67A4"/>
    <w:rsid w:val="00E00B95"/>
    <w:rsid w:val="00E12A4F"/>
    <w:rsid w:val="00E1391A"/>
    <w:rsid w:val="00E13B4F"/>
    <w:rsid w:val="00E15A8A"/>
    <w:rsid w:val="00E165AA"/>
    <w:rsid w:val="00E17BA8"/>
    <w:rsid w:val="00E17E78"/>
    <w:rsid w:val="00E232A9"/>
    <w:rsid w:val="00E25B01"/>
    <w:rsid w:val="00E269B6"/>
    <w:rsid w:val="00E316A2"/>
    <w:rsid w:val="00E32500"/>
    <w:rsid w:val="00E327D6"/>
    <w:rsid w:val="00E32E4F"/>
    <w:rsid w:val="00E37FA9"/>
    <w:rsid w:val="00E40743"/>
    <w:rsid w:val="00E40818"/>
    <w:rsid w:val="00E44649"/>
    <w:rsid w:val="00E45F91"/>
    <w:rsid w:val="00E4742F"/>
    <w:rsid w:val="00E52AA1"/>
    <w:rsid w:val="00E5336D"/>
    <w:rsid w:val="00E55E8E"/>
    <w:rsid w:val="00E56EDB"/>
    <w:rsid w:val="00E60F6A"/>
    <w:rsid w:val="00E620FF"/>
    <w:rsid w:val="00E623BC"/>
    <w:rsid w:val="00E719F2"/>
    <w:rsid w:val="00E73129"/>
    <w:rsid w:val="00E802CC"/>
    <w:rsid w:val="00E85043"/>
    <w:rsid w:val="00E86BD9"/>
    <w:rsid w:val="00E8768D"/>
    <w:rsid w:val="00E9002D"/>
    <w:rsid w:val="00E91677"/>
    <w:rsid w:val="00E91A77"/>
    <w:rsid w:val="00E95610"/>
    <w:rsid w:val="00E968C2"/>
    <w:rsid w:val="00EA0BB9"/>
    <w:rsid w:val="00EA564A"/>
    <w:rsid w:val="00EB71F1"/>
    <w:rsid w:val="00EC118B"/>
    <w:rsid w:val="00EC26B4"/>
    <w:rsid w:val="00ED1296"/>
    <w:rsid w:val="00ED22EA"/>
    <w:rsid w:val="00ED260F"/>
    <w:rsid w:val="00ED2DFD"/>
    <w:rsid w:val="00ED356E"/>
    <w:rsid w:val="00ED5128"/>
    <w:rsid w:val="00EE0B10"/>
    <w:rsid w:val="00EE7A39"/>
    <w:rsid w:val="00EF2035"/>
    <w:rsid w:val="00EF2E9E"/>
    <w:rsid w:val="00EF5639"/>
    <w:rsid w:val="00F00D14"/>
    <w:rsid w:val="00F05ED8"/>
    <w:rsid w:val="00F06527"/>
    <w:rsid w:val="00F15918"/>
    <w:rsid w:val="00F17843"/>
    <w:rsid w:val="00F20DA6"/>
    <w:rsid w:val="00F21811"/>
    <w:rsid w:val="00F22E17"/>
    <w:rsid w:val="00F23465"/>
    <w:rsid w:val="00F2428C"/>
    <w:rsid w:val="00F254BF"/>
    <w:rsid w:val="00F27A40"/>
    <w:rsid w:val="00F35B47"/>
    <w:rsid w:val="00F40666"/>
    <w:rsid w:val="00F417BB"/>
    <w:rsid w:val="00F4221A"/>
    <w:rsid w:val="00F42FA5"/>
    <w:rsid w:val="00F4584E"/>
    <w:rsid w:val="00F47A28"/>
    <w:rsid w:val="00F51E3B"/>
    <w:rsid w:val="00F577B3"/>
    <w:rsid w:val="00F64EAF"/>
    <w:rsid w:val="00F675DD"/>
    <w:rsid w:val="00F74BB9"/>
    <w:rsid w:val="00F7507E"/>
    <w:rsid w:val="00F80145"/>
    <w:rsid w:val="00F85214"/>
    <w:rsid w:val="00F86F62"/>
    <w:rsid w:val="00F87328"/>
    <w:rsid w:val="00F8783C"/>
    <w:rsid w:val="00F91833"/>
    <w:rsid w:val="00F92959"/>
    <w:rsid w:val="00FA139E"/>
    <w:rsid w:val="00FB0BE7"/>
    <w:rsid w:val="00FB13B2"/>
    <w:rsid w:val="00FB1B45"/>
    <w:rsid w:val="00FB53CB"/>
    <w:rsid w:val="00FB5CFB"/>
    <w:rsid w:val="00FB643D"/>
    <w:rsid w:val="00FC11B1"/>
    <w:rsid w:val="00FC431C"/>
    <w:rsid w:val="00FD2D2E"/>
    <w:rsid w:val="00FD5A25"/>
    <w:rsid w:val="00FD5A9E"/>
    <w:rsid w:val="00FD6A89"/>
    <w:rsid w:val="00FE167E"/>
    <w:rsid w:val="00FE34DB"/>
    <w:rsid w:val="00FE41FD"/>
    <w:rsid w:val="00FF534D"/>
    <w:rsid w:val="00FF58B5"/>
    <w:rsid w:val="00FF5E46"/>
    <w:rsid w:val="00FF749E"/>
  </w:rsids>
  <m:mathPr>
    <m:mathFont m:val="Arial Unicode MS"/>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0">
      <o:colormru v:ext="edit" colors="#5a5a5a,#ebe5ce,#36363e,#3faee3,#cee39f,#ffc20e,#004b6a,#81b4c3"/>
      <o:colormenu v:ext="edit" fillcolor="none [2109]"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style w:type="paragraph" w:default="1" w:styleId="Normal">
    <w:name w:val="Normal"/>
    <w:qFormat/>
    <w:rsid w:val="001C1DF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9527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75D"/>
    <w:rPr>
      <w:rFonts w:ascii="Tahoma" w:hAnsi="Tahoma" w:cs="Tahoma"/>
      <w:sz w:val="16"/>
      <w:szCs w:val="16"/>
    </w:rPr>
  </w:style>
  <w:style w:type="paragraph" w:styleId="Footer">
    <w:name w:val="footer"/>
    <w:basedOn w:val="Normal"/>
    <w:link w:val="FooterChar"/>
    <w:uiPriority w:val="99"/>
    <w:unhideWhenUsed/>
    <w:rsid w:val="00361C17"/>
    <w:pPr>
      <w:tabs>
        <w:tab w:val="center" w:pos="4680"/>
        <w:tab w:val="right" w:pos="9360"/>
      </w:tabs>
      <w:spacing w:after="0" w:line="240" w:lineRule="auto"/>
    </w:pPr>
    <w:rPr>
      <w:rFonts w:ascii="Cambria" w:eastAsia="Times New Roman" w:hAnsi="Cambria" w:cs="Times New Roman"/>
    </w:rPr>
  </w:style>
  <w:style w:type="character" w:customStyle="1" w:styleId="FooterChar">
    <w:name w:val="Footer Char"/>
    <w:basedOn w:val="DefaultParagraphFont"/>
    <w:link w:val="Footer"/>
    <w:uiPriority w:val="99"/>
    <w:rsid w:val="00361C17"/>
    <w:rPr>
      <w:rFonts w:ascii="Cambria" w:eastAsia="Times New Roman" w:hAnsi="Cambria" w:cs="Times New Roman"/>
    </w:rPr>
  </w:style>
  <w:style w:type="character" w:styleId="Hyperlink">
    <w:name w:val="Hyperlink"/>
    <w:basedOn w:val="DefaultParagraphFont"/>
    <w:uiPriority w:val="99"/>
    <w:unhideWhenUsed/>
    <w:rsid w:val="00910A39"/>
    <w:rPr>
      <w:color w:val="0000FF" w:themeColor="hyperlink"/>
      <w:u w:val="single"/>
    </w:rPr>
  </w:style>
  <w:style w:type="character" w:styleId="FollowedHyperlink">
    <w:name w:val="FollowedHyperlink"/>
    <w:basedOn w:val="DefaultParagraphFont"/>
    <w:rsid w:val="00383E68"/>
    <w:rPr>
      <w:color w:val="800080" w:themeColor="followedHyperlink"/>
      <w:u w:val="single"/>
    </w:rPr>
  </w:style>
  <w:style w:type="paragraph" w:styleId="ListParagraph">
    <w:name w:val="List Paragraph"/>
    <w:basedOn w:val="Normal"/>
    <w:rsid w:val="00383E68"/>
    <w:pPr>
      <w:spacing w:after="0" w:line="240" w:lineRule="auto"/>
      <w:ind w:left="720"/>
      <w:contextualSpacing/>
    </w:pPr>
    <w:rPr>
      <w:rFonts w:eastAsiaTheme="minorHAnsi"/>
      <w:sz w:val="24"/>
      <w:szCs w:val="24"/>
    </w:rPr>
  </w:style>
  <w:style w:type="character" w:customStyle="1" w:styleId="A5">
    <w:name w:val="A5"/>
    <w:uiPriority w:val="99"/>
    <w:rsid w:val="00B8545D"/>
    <w:rPr>
      <w:rFonts w:cs="Calibri"/>
      <w:color w:val="000000"/>
      <w:sz w:val="20"/>
      <w:szCs w:val="20"/>
    </w:rPr>
  </w:style>
  <w:style w:type="character" w:customStyle="1" w:styleId="A2">
    <w:name w:val="A2"/>
    <w:uiPriority w:val="99"/>
    <w:rsid w:val="0052205D"/>
    <w:rPr>
      <w:rFonts w:cs="Cambria"/>
      <w:i/>
      <w:iCs/>
      <w:color w:val="000000"/>
      <w:sz w:val="28"/>
      <w:szCs w:val="28"/>
    </w:rPr>
  </w:style>
  <w:style w:type="paragraph" w:customStyle="1" w:styleId="BodyA">
    <w:name w:val="Body A"/>
    <w:rsid w:val="00820312"/>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rPr>
  </w:style>
  <w:style w:type="character" w:customStyle="1" w:styleId="Hyperlink0">
    <w:name w:val="Hyperlink.0"/>
    <w:basedOn w:val="DefaultParagraphFont"/>
    <w:rsid w:val="00820312"/>
    <w:rPr>
      <w:sz w:val="20"/>
      <w:szCs w:val="20"/>
      <w:u w:val="single" w:color="000000"/>
      <w:lang w:val="en-US"/>
    </w:rPr>
  </w:style>
  <w:style w:type="numbering" w:customStyle="1" w:styleId="List8">
    <w:name w:val="List 8"/>
    <w:basedOn w:val="NoList"/>
    <w:rsid w:val="00820312"/>
    <w:pPr>
      <w:numPr>
        <w:numId w:val="3"/>
      </w:numPr>
    </w:pPr>
  </w:style>
  <w:style w:type="numbering" w:customStyle="1" w:styleId="List9">
    <w:name w:val="List 9"/>
    <w:basedOn w:val="NoList"/>
    <w:rsid w:val="00820312"/>
    <w:pPr>
      <w:numPr>
        <w:numId w:val="4"/>
      </w:numPr>
    </w:p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nsac.bc.ca" TargetMode="External"/><Relationship Id="rId12" Type="http://schemas.openxmlformats.org/officeDocument/2006/relationships/hyperlink" Target="http://funandfaith.ca/" TargetMode="External"/><Relationship Id="rId13" Type="http://schemas.openxmlformats.org/officeDocument/2006/relationships/hyperlink" Target="mailto:kendar@intheriver.ca" TargetMode="External"/><Relationship Id="rId14" Type="http://schemas.openxmlformats.org/officeDocument/2006/relationships/hyperlink" Target="http://www.facebook.com/pages/Squamish-YoungLife" TargetMode="External"/><Relationship Id="rId15" Type="http://schemas.openxmlformats.org/officeDocument/2006/relationships/hyperlink" Target="mailto:mail4jimn@gmail.com"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samanthachamberlain:Downloads:TS1018744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F80B916C-C6BB-49C0-92CA-2888A999105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TS101874415.dotx</Template>
  <TotalTime>5</TotalTime>
  <Pages>2</Pages>
  <Words>5</Words>
  <Characters>33</Characters>
  <Application>Microsoft Macintosh Word</Application>
  <DocSecurity>0</DocSecurity>
  <Lines>1</Lines>
  <Paragraphs>1</Paragraphs>
  <ScaleCrop>false</ScaleCrop>
  <Company/>
  <LinksUpToDate>false</LinksUpToDate>
  <CharactersWithSpaces>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Chamberlain</dc:creator>
  <cp:keywords/>
  <dc:description/>
  <cp:lastModifiedBy>Darcy Reimer</cp:lastModifiedBy>
  <cp:revision>3</cp:revision>
  <cp:lastPrinted>2016-02-17T19:41:00Z</cp:lastPrinted>
  <dcterms:created xsi:type="dcterms:W3CDTF">2016-02-23T19:47:00Z</dcterms:created>
  <dcterms:modified xsi:type="dcterms:W3CDTF">2016-02-23T19:53:00Z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TC018744159991</vt:lpwstr>
  </property>
</Properties>
</file>